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B5F99" w14:textId="77777777" w:rsidR="009E668B" w:rsidRPr="003C7694" w:rsidRDefault="009E668B" w:rsidP="009E668B">
      <w:pPr>
        <w:tabs>
          <w:tab w:val="left" w:pos="2790"/>
        </w:tabs>
        <w:spacing w:line="276" w:lineRule="auto"/>
        <w:jc w:val="center"/>
        <w:rPr>
          <w:rFonts w:asciiTheme="majorHAnsi" w:hAnsiTheme="majorHAnsi"/>
          <w:b/>
          <w:bCs/>
          <w:color w:val="2F5496" w:themeColor="accent1" w:themeShade="BF"/>
        </w:rPr>
      </w:pPr>
      <w:r w:rsidRPr="003C7694">
        <w:rPr>
          <w:rFonts w:asciiTheme="majorHAnsi" w:hAnsiTheme="majorHAnsi"/>
          <w:b/>
          <w:bCs/>
          <w:noProof/>
          <w:color w:val="2F5496" w:themeColor="accent1" w:themeShade="BF"/>
        </w:rPr>
        <w:drawing>
          <wp:anchor distT="0" distB="0" distL="114300" distR="114300" simplePos="0" relativeHeight="251535872" behindDoc="0" locked="0" layoutInCell="1" allowOverlap="1" wp14:anchorId="48F03364" wp14:editId="41F05E5E">
            <wp:simplePos x="0" y="0"/>
            <wp:positionH relativeFrom="page">
              <wp:posOffset>5541</wp:posOffset>
            </wp:positionH>
            <wp:positionV relativeFrom="paragraph">
              <wp:posOffset>-1080655</wp:posOffset>
            </wp:positionV>
            <wp:extent cx="7561811" cy="7245017"/>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340" cy="7246482"/>
                    </a:xfrm>
                    <a:prstGeom prst="rect">
                      <a:avLst/>
                    </a:prstGeom>
                  </pic:spPr>
                </pic:pic>
              </a:graphicData>
            </a:graphic>
            <wp14:sizeRelH relativeFrom="margin">
              <wp14:pctWidth>0</wp14:pctWidth>
            </wp14:sizeRelH>
            <wp14:sizeRelV relativeFrom="margin">
              <wp14:pctHeight>0</wp14:pctHeight>
            </wp14:sizeRelV>
          </wp:anchor>
        </w:drawing>
      </w:r>
    </w:p>
    <w:p w14:paraId="203F580F" w14:textId="77777777" w:rsidR="009E668B" w:rsidRPr="003C7694" w:rsidRDefault="009E668B" w:rsidP="009E668B"/>
    <w:p w14:paraId="39220B5F" w14:textId="77777777" w:rsidR="009E668B" w:rsidRPr="003C7694" w:rsidRDefault="009E668B" w:rsidP="009E668B"/>
    <w:p w14:paraId="6A1AFFC5" w14:textId="77777777" w:rsidR="009E668B" w:rsidRPr="003C7694" w:rsidRDefault="009E668B" w:rsidP="009E668B"/>
    <w:p w14:paraId="28D3149D" w14:textId="77777777" w:rsidR="009E668B" w:rsidRPr="003C7694" w:rsidRDefault="009E668B" w:rsidP="009E668B"/>
    <w:p w14:paraId="44CAA207" w14:textId="77777777" w:rsidR="009E668B" w:rsidRPr="003C7694" w:rsidRDefault="009E668B" w:rsidP="009E668B"/>
    <w:p w14:paraId="2CB6BBF6" w14:textId="77777777" w:rsidR="009E668B" w:rsidRPr="003C7694" w:rsidRDefault="009E668B" w:rsidP="009E668B"/>
    <w:p w14:paraId="7955A8E7" w14:textId="77777777" w:rsidR="009E668B" w:rsidRPr="003C7694" w:rsidRDefault="009E668B" w:rsidP="009E668B"/>
    <w:p w14:paraId="663D8C45" w14:textId="77777777" w:rsidR="009E668B" w:rsidRPr="003C7694" w:rsidRDefault="009E668B" w:rsidP="009E668B"/>
    <w:p w14:paraId="623B11B3" w14:textId="77777777" w:rsidR="009E668B" w:rsidRPr="003C7694" w:rsidRDefault="009E668B" w:rsidP="009E668B"/>
    <w:p w14:paraId="0F22E9AE" w14:textId="77777777" w:rsidR="009E668B" w:rsidRPr="003C7694" w:rsidRDefault="009E668B" w:rsidP="009E668B"/>
    <w:p w14:paraId="496B7008" w14:textId="77777777" w:rsidR="009E668B" w:rsidRPr="003C7694" w:rsidRDefault="009E668B" w:rsidP="009E668B"/>
    <w:p w14:paraId="39B5C91C" w14:textId="77777777" w:rsidR="009E668B" w:rsidRPr="003C7694" w:rsidRDefault="009E668B" w:rsidP="009E668B"/>
    <w:p w14:paraId="0DF107B9" w14:textId="77777777" w:rsidR="009E668B" w:rsidRPr="003C7694" w:rsidRDefault="009E668B" w:rsidP="009E668B"/>
    <w:p w14:paraId="72C201CC" w14:textId="77777777" w:rsidR="009E668B" w:rsidRPr="003C7694" w:rsidRDefault="009E668B" w:rsidP="009E668B"/>
    <w:p w14:paraId="17CBD4CA" w14:textId="77777777" w:rsidR="009E668B" w:rsidRPr="003C7694" w:rsidRDefault="009E668B" w:rsidP="009E668B"/>
    <w:p w14:paraId="01AF0F98" w14:textId="77777777" w:rsidR="009E668B" w:rsidRPr="003C7694" w:rsidRDefault="009E668B" w:rsidP="009E668B"/>
    <w:p w14:paraId="33F5F543" w14:textId="77777777" w:rsidR="009E668B" w:rsidRPr="003C7694" w:rsidRDefault="006D1CC3" w:rsidP="009E668B">
      <w:r w:rsidRPr="003C7694">
        <w:rPr>
          <w:noProof/>
        </w:rPr>
        <mc:AlternateContent>
          <mc:Choice Requires="wps">
            <w:drawing>
              <wp:anchor distT="0" distB="0" distL="114300" distR="114300" simplePos="0" relativeHeight="251537920" behindDoc="1" locked="0" layoutInCell="1" allowOverlap="1" wp14:anchorId="3D610A39" wp14:editId="4ED210E3">
                <wp:simplePos x="0" y="0"/>
                <wp:positionH relativeFrom="page">
                  <wp:posOffset>-38793</wp:posOffset>
                </wp:positionH>
                <wp:positionV relativeFrom="paragraph">
                  <wp:posOffset>369743</wp:posOffset>
                </wp:positionV>
                <wp:extent cx="7606146" cy="2799080"/>
                <wp:effectExtent l="0" t="0" r="0" b="1270"/>
                <wp:wrapNone/>
                <wp:docPr id="12" name="Rectangle 12"/>
                <wp:cNvGraphicFramePr/>
                <a:graphic xmlns:a="http://schemas.openxmlformats.org/drawingml/2006/main">
                  <a:graphicData uri="http://schemas.microsoft.com/office/word/2010/wordprocessingShape">
                    <wps:wsp>
                      <wps:cNvSpPr/>
                      <wps:spPr>
                        <a:xfrm>
                          <a:off x="0" y="0"/>
                          <a:ext cx="7606146" cy="2799080"/>
                        </a:xfrm>
                        <a:prstGeom prst="rect">
                          <a:avLst/>
                        </a:prstGeom>
                        <a:solidFill>
                          <a:srgbClr val="0013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9C1BF" id="Rectangle 12" o:spid="_x0000_s1026" style="position:absolute;margin-left:-3.05pt;margin-top:29.1pt;width:598.9pt;height:220.4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" fillcolor="#00137c" stroked="f" strokeweight="1pt">
                <w10:wrap anchorx="page"/>
              </v:rect>
            </w:pict>
          </mc:Fallback>
        </mc:AlternateContent>
      </w:r>
    </w:p>
    <w:p w14:paraId="7DCEEA46" w14:textId="77777777" w:rsidR="009E668B" w:rsidRPr="003C7694" w:rsidRDefault="009E668B" w:rsidP="009E668B"/>
    <w:p w14:paraId="05FE7598" w14:textId="77777777" w:rsidR="009E668B" w:rsidRPr="003C7694" w:rsidRDefault="009E668B" w:rsidP="009E668B"/>
    <w:p w14:paraId="0DF20CEE" w14:textId="77777777" w:rsidR="009E668B" w:rsidRPr="003C7694" w:rsidRDefault="009E668B" w:rsidP="009E668B">
      <w:pPr>
        <w:rPr>
          <w:color w:val="FFFFFF" w:themeColor="background1"/>
        </w:rPr>
      </w:pPr>
    </w:p>
    <w:p w14:paraId="19E6CF98" w14:textId="77777777" w:rsidR="009E668B" w:rsidRPr="003C7694" w:rsidRDefault="00440F57" w:rsidP="009E668B">
      <w:pPr>
        <w:rPr>
          <w:color w:val="FFFFFF" w:themeColor="background1"/>
        </w:rPr>
      </w:pPr>
      <w:r w:rsidRPr="003C7694">
        <w:rPr>
          <w:noProof/>
          <w:color w:val="FFFFFF" w:themeColor="background1"/>
        </w:rPr>
        <mc:AlternateContent>
          <mc:Choice Requires="wps">
            <w:drawing>
              <wp:anchor distT="0" distB="0" distL="114300" distR="114300" simplePos="0" relativeHeight="251533824" behindDoc="1" locked="0" layoutInCell="1" allowOverlap="1" wp14:anchorId="6BDEA8AF" wp14:editId="57FA21B5">
                <wp:simplePos x="0" y="0"/>
                <wp:positionH relativeFrom="page">
                  <wp:posOffset>-24130</wp:posOffset>
                </wp:positionH>
                <wp:positionV relativeFrom="paragraph">
                  <wp:posOffset>331470</wp:posOffset>
                </wp:positionV>
                <wp:extent cx="7589520" cy="2799471"/>
                <wp:effectExtent l="0" t="0" r="0" b="1270"/>
                <wp:wrapNone/>
                <wp:docPr id="4" name="Rectangle 4"/>
                <wp:cNvGraphicFramePr/>
                <a:graphic xmlns:a="http://schemas.openxmlformats.org/drawingml/2006/main">
                  <a:graphicData uri="http://schemas.microsoft.com/office/word/2010/wordprocessingShape">
                    <wps:wsp>
                      <wps:cNvSpPr/>
                      <wps:spPr>
                        <a:xfrm>
                          <a:off x="0" y="0"/>
                          <a:ext cx="7589520" cy="2799471"/>
                        </a:xfrm>
                        <a:prstGeom prst="rect">
                          <a:avLst/>
                        </a:prstGeom>
                        <a:solidFill>
                          <a:srgbClr val="0013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23D13" id="Rectangle 4" o:spid="_x0000_s1026" style="position:absolute;margin-left:-1.9pt;margin-top:26.1pt;width:597.6pt;height:220.4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" fillcolor="#00137c" stroked="f" strokeweight="1pt">
                <w10:wrap anchorx="page"/>
              </v:rect>
            </w:pict>
          </mc:Fallback>
        </mc:AlternateContent>
      </w:r>
    </w:p>
    <w:sdt>
      <w:sdtPr>
        <w:rPr>
          <w:rFonts w:ascii="Laconic" w:hAnsi="Laconic"/>
          <w:b/>
          <w:bCs/>
          <w:color w:val="FFFFFF" w:themeColor="background1"/>
          <w:sz w:val="48"/>
          <w:szCs w:val="48"/>
          <w14:shadow w14:blurRad="63500" w14:dist="50800" w14:dir="2700000" w14:sx="0" w14:sy="0" w14:kx="0" w14:ky="0" w14:algn="none">
            <w14:srgbClr w14:val="000000">
              <w14:alpha w14:val="50000"/>
            </w14:srgbClr>
          </w14:shadow>
        </w:rPr>
        <w:alias w:val="Title"/>
        <w:tag w:val=""/>
        <w:id w:val="-235630418"/>
        <w:placeholder>
          <w:docPart w:val="C925DC59E85946D1B633FEB0B54FC0CD"/>
        </w:placeholder>
        <w:dataBinding w:prefixMappings="xmlns:ns0='http://purl.org/dc/elements/1.1/' xmlns:ns1='http://schemas.openxmlformats.org/package/2006/metadata/core-properties' " w:xpath="/ns1:coreProperties[1]/ns0:title[1]" w:storeItemID="{6C3C8BC8-F283-45AE-878A-BAB7291924A1}"/>
        <w:text/>
      </w:sdtPr>
      <w:sdtEndPr/>
      <w:sdtContent>
        <w:p w14:paraId="46B6B87C" w14:textId="77777777" w:rsidR="009E668B" w:rsidRPr="003C7694" w:rsidRDefault="009E5BB2" w:rsidP="009E5BB2">
          <w:pPr>
            <w:spacing w:after="160"/>
            <w:jc w:val="center"/>
            <w:rPr>
              <w:rFonts w:ascii="Laconic" w:hAnsi="Laconic"/>
              <w:b/>
              <w:bCs/>
              <w:color w:val="FFFFFF" w:themeColor="background1"/>
              <w:sz w:val="50"/>
              <w:szCs w:val="50"/>
              <w14:shadow w14:blurRad="63500" w14:dist="50800" w14:dir="2700000" w14:sx="0" w14:sy="0" w14:kx="0" w14:ky="0" w14:algn="none">
                <w14:srgbClr w14:val="000000">
                  <w14:alpha w14:val="50000"/>
                </w14:srgbClr>
              </w14:shadow>
            </w:rPr>
          </w:pPr>
          <w:r w:rsidRPr="003C7694">
            <w:rPr>
              <w:rFonts w:ascii="Laconic" w:hAnsi="Laconic"/>
              <w:b/>
              <w:bCs/>
              <w:color w:val="FFFFFF" w:themeColor="background1"/>
              <w:sz w:val="48"/>
              <w:szCs w:val="48"/>
              <w14:shadow w14:blurRad="63500" w14:dist="50800" w14:dir="2700000" w14:sx="0" w14:sy="0" w14:kx="0" w14:ky="0" w14:algn="none">
                <w14:srgbClr w14:val="000000">
                  <w14:alpha w14:val="50000"/>
                </w14:srgbClr>
              </w14:shadow>
            </w:rPr>
            <w:t>Digital Transformation</w:t>
          </w:r>
          <w:r w:rsidR="00C64EF7">
            <w:rPr>
              <w:rFonts w:ascii="Laconic" w:hAnsi="Laconic"/>
              <w:b/>
              <w:bCs/>
              <w:color w:val="FFFFFF" w:themeColor="background1"/>
              <w:sz w:val="48"/>
              <w:szCs w:val="48"/>
              <w14:shadow w14:blurRad="63500" w14:dist="50800" w14:dir="2700000" w14:sx="0" w14:sy="0" w14:kx="0" w14:ky="0" w14:algn="none">
                <w14:srgbClr w14:val="000000">
                  <w14:alpha w14:val="50000"/>
                </w14:srgbClr>
              </w14:shadow>
            </w:rPr>
            <w:t xml:space="preserve"> </w:t>
          </w:r>
          <w:r w:rsidRPr="003C7694">
            <w:rPr>
              <w:rFonts w:ascii="Laconic" w:hAnsi="Laconic"/>
              <w:b/>
              <w:bCs/>
              <w:color w:val="FFFFFF" w:themeColor="background1"/>
              <w:sz w:val="48"/>
              <w:szCs w:val="48"/>
              <w14:shadow w14:blurRad="63500" w14:dist="50800" w14:dir="2700000" w14:sx="0" w14:sy="0" w14:kx="0" w14:ky="0" w14:algn="none">
                <w14:srgbClr w14:val="000000">
                  <w14:alpha w14:val="50000"/>
                </w14:srgbClr>
              </w14:shadow>
            </w:rPr>
            <w:t>in Higher Education</w:t>
          </w:r>
        </w:p>
      </w:sdtContent>
    </w:sdt>
    <w:p w14:paraId="6AD044B6" w14:textId="77777777" w:rsidR="009E5BB2" w:rsidRPr="003C7694" w:rsidRDefault="009E5BB2" w:rsidP="009E5BB2">
      <w:pPr>
        <w:spacing w:after="160"/>
        <w:jc w:val="center"/>
        <w:rPr>
          <w:rFonts w:ascii="Anita  Semi-square" w:hAnsi="Anita  Semi-square"/>
          <w:color w:val="FFFFFF" w:themeColor="background1"/>
          <w:sz w:val="36"/>
          <w:szCs w:val="28"/>
          <w14:shadow w14:blurRad="63500" w14:dist="50800" w14:dir="2700000" w14:sx="0" w14:sy="0" w14:kx="0" w14:ky="0" w14:algn="none">
            <w14:srgbClr w14:val="000000">
              <w14:alpha w14:val="50000"/>
            </w14:srgbClr>
          </w14:shadow>
        </w:rPr>
      </w:pPr>
    </w:p>
    <w:sdt>
      <w:sdtPr>
        <w:rPr>
          <w:rFonts w:ascii="Laconic" w:hAnsi="Laconic"/>
          <w:b/>
          <w:bCs/>
          <w:color w:val="FFFFFF" w:themeColor="background1"/>
          <w:sz w:val="52"/>
          <w:szCs w:val="44"/>
          <w14:shadow w14:blurRad="63500" w14:dist="50800" w14:dir="2700000" w14:sx="0" w14:sy="0" w14:kx="0" w14:ky="0" w14:algn="none">
            <w14:srgbClr w14:val="000000">
              <w14:alpha w14:val="50000"/>
            </w14:srgbClr>
          </w14:shadow>
        </w:rPr>
        <w:alias w:val="Company"/>
        <w:tag w:val=""/>
        <w:id w:val="311751607"/>
        <w:placeholder>
          <w:docPart w:val="E060BCA8BB6E462C9C53F4424A182812"/>
        </w:placeholder>
        <w:dataBinding w:prefixMappings="xmlns:ns0='http://schemas.openxmlformats.org/officeDocument/2006/extended-properties' " w:xpath="/ns0:Properties[1]/ns0:Company[1]" w:storeItemID="{6668398D-A668-4E3E-A5EB-62B293D839F1}"/>
        <w:text/>
      </w:sdtPr>
      <w:sdtEndPr/>
      <w:sdtContent>
        <w:p w14:paraId="52E8E7E3" w14:textId="77777777" w:rsidR="009E668B" w:rsidRPr="003C7694" w:rsidRDefault="00EC49AD" w:rsidP="009E668B">
          <w:pPr>
            <w:spacing w:after="160"/>
            <w:jc w:val="center"/>
            <w:rPr>
              <w:rFonts w:ascii="Anita  Semi-square" w:hAnsi="Anita  Semi-square"/>
              <w:b/>
              <w:bCs/>
              <w:color w:val="FFFFFF" w:themeColor="background1"/>
              <w:sz w:val="36"/>
              <w:szCs w:val="28"/>
              <w14:shadow w14:blurRad="63500" w14:dist="50800" w14:dir="2700000" w14:sx="0" w14:sy="0" w14:kx="0" w14:ky="0" w14:algn="none">
                <w14:srgbClr w14:val="000000">
                  <w14:alpha w14:val="50000"/>
                </w14:srgbClr>
              </w14:shadow>
            </w:rPr>
          </w:pPr>
          <w:r>
            <w:rPr>
              <w:rFonts w:ascii="Laconic" w:hAnsi="Laconic"/>
              <w:b/>
              <w:bCs/>
              <w:color w:val="FFFFFF" w:themeColor="background1"/>
              <w:sz w:val="52"/>
              <w:szCs w:val="44"/>
              <w14:shadow w14:blurRad="63500" w14:dist="50800" w14:dir="2700000" w14:sx="0" w14:sy="0" w14:kx="0" w14:ky="0" w14:algn="none">
                <w14:srgbClr w14:val="000000">
                  <w14:alpha w14:val="50000"/>
                </w14:srgbClr>
              </w14:shadow>
            </w:rPr>
            <w:t>Strategy Components</w:t>
          </w:r>
        </w:p>
      </w:sdtContent>
    </w:sdt>
    <w:p w14:paraId="4C14CD59" w14:textId="77777777" w:rsidR="00356A1B" w:rsidRDefault="00356A1B" w:rsidP="00356A1B"/>
    <w:p w14:paraId="5516C006" w14:textId="77777777" w:rsidR="00173800" w:rsidRDefault="00173800" w:rsidP="00356A1B"/>
    <w:p w14:paraId="64D18736" w14:textId="77777777" w:rsidR="00173800" w:rsidRDefault="00173800">
      <w:pPr>
        <w:spacing w:after="160" w:line="259" w:lineRule="auto"/>
        <w:jc w:val="left"/>
      </w:pPr>
      <w:r>
        <w:lastRenderedPageBreak/>
        <w:br w:type="page"/>
      </w:r>
    </w:p>
    <w:p w14:paraId="553D0512" w14:textId="77777777" w:rsidR="00173800" w:rsidRDefault="00173800" w:rsidP="00356A1B"/>
    <w:p w14:paraId="20F8774E" w14:textId="77777777" w:rsidR="00356A1B" w:rsidRDefault="00356A1B" w:rsidP="00356A1B"/>
    <w:p w14:paraId="7705B729" w14:textId="77777777" w:rsidR="00356A1B" w:rsidRDefault="00356A1B" w:rsidP="00356A1B"/>
    <w:p w14:paraId="31509934" w14:textId="77777777" w:rsidR="00356A1B" w:rsidRDefault="00356A1B" w:rsidP="00356A1B"/>
    <w:p w14:paraId="7C123CB9" w14:textId="77777777" w:rsidR="00356A1B" w:rsidRDefault="00356A1B" w:rsidP="00356A1B"/>
    <w:p w14:paraId="62B0876E" w14:textId="77777777" w:rsidR="00356A1B" w:rsidRDefault="00356A1B" w:rsidP="00356A1B"/>
    <w:p w14:paraId="29487B7A" w14:textId="77777777" w:rsidR="00356A1B" w:rsidRDefault="00356A1B" w:rsidP="00356A1B"/>
    <w:p w14:paraId="5CB5BC1A" w14:textId="77777777" w:rsidR="00356A1B" w:rsidRDefault="00356A1B" w:rsidP="00356A1B"/>
    <w:p w14:paraId="42FE27E8" w14:textId="77777777" w:rsidR="00356A1B" w:rsidRDefault="00356A1B" w:rsidP="00356A1B"/>
    <w:p w14:paraId="2B4DCFCA" w14:textId="77777777" w:rsidR="00356A1B" w:rsidRDefault="00356A1B" w:rsidP="00356A1B"/>
    <w:p w14:paraId="6329506C" w14:textId="77777777" w:rsidR="00356A1B" w:rsidRDefault="00356A1B" w:rsidP="00356A1B"/>
    <w:p w14:paraId="42FF297C" w14:textId="77777777" w:rsidR="00356A1B" w:rsidRDefault="00356A1B" w:rsidP="00356A1B"/>
    <w:p w14:paraId="51E74340" w14:textId="77777777" w:rsidR="00356A1B" w:rsidRDefault="00356A1B" w:rsidP="00356A1B"/>
    <w:p w14:paraId="300BD9D9" w14:textId="77777777" w:rsidR="00356A1B" w:rsidRDefault="00356A1B" w:rsidP="00356A1B"/>
    <w:p w14:paraId="51B12D60" w14:textId="77777777" w:rsidR="00356A1B" w:rsidRDefault="00356A1B" w:rsidP="00356A1B"/>
    <w:p w14:paraId="1526AA06" w14:textId="77777777" w:rsidR="00356A1B" w:rsidRDefault="00356A1B" w:rsidP="00356A1B">
      <w:r>
        <w:rPr>
          <w:noProof/>
        </w:rPr>
        <w:drawing>
          <wp:anchor distT="0" distB="0" distL="114300" distR="114300" simplePos="0" relativeHeight="251661312" behindDoc="0" locked="0" layoutInCell="1" allowOverlap="1" wp14:anchorId="31EBF864" wp14:editId="44A4F3C9">
            <wp:simplePos x="0" y="0"/>
            <wp:positionH relativeFrom="column">
              <wp:posOffset>4477109</wp:posOffset>
            </wp:positionH>
            <wp:positionV relativeFrom="paragraph">
              <wp:posOffset>245278</wp:posOffset>
            </wp:positionV>
            <wp:extent cx="137160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p w14:paraId="07555C1C" w14:textId="77777777" w:rsidR="00356A1B" w:rsidRDefault="00356A1B" w:rsidP="00356A1B"/>
    <w:p w14:paraId="70BB4CED" w14:textId="77777777" w:rsidR="00356A1B" w:rsidRDefault="00356A1B" w:rsidP="00356A1B"/>
    <w:p w14:paraId="5C83071F" w14:textId="77777777" w:rsidR="00356A1B" w:rsidRDefault="00356A1B" w:rsidP="00356A1B"/>
    <w:p w14:paraId="29B5272D" w14:textId="77777777" w:rsidR="00356A1B" w:rsidRDefault="00356A1B" w:rsidP="00356A1B"/>
    <w:p w14:paraId="25ACA6F1" w14:textId="77777777" w:rsidR="00356A1B" w:rsidRDefault="00356A1B" w:rsidP="00356A1B"/>
    <w:p w14:paraId="6B8D2ADD" w14:textId="77777777" w:rsidR="005919B9" w:rsidRDefault="005919B9" w:rsidP="00356A1B"/>
    <w:p w14:paraId="21B24CC9" w14:textId="77777777" w:rsidR="00356A1B" w:rsidRPr="00363EDA" w:rsidRDefault="00356A1B" w:rsidP="00356A1B">
      <w:pPr>
        <w:rPr>
          <w:b/>
          <w:bCs/>
        </w:rPr>
      </w:pPr>
      <w:r w:rsidRPr="00363EDA">
        <w:rPr>
          <w:b/>
          <w:bCs/>
        </w:rPr>
        <w:t>Citation</w:t>
      </w:r>
    </w:p>
    <w:p w14:paraId="50386F18" w14:textId="77777777" w:rsidR="0024675C" w:rsidRPr="003C7694" w:rsidRDefault="0024675C" w:rsidP="0024675C">
      <w:r w:rsidRPr="003C7694">
        <w:t>Hage, J.</w:t>
      </w:r>
      <w:r w:rsidR="00E329DA">
        <w:t xml:space="preserve"> </w:t>
      </w:r>
      <w:r w:rsidRPr="003C7694">
        <w:t>(</w:t>
      </w:r>
      <w:bookmarkStart w:id="0" w:name="_Hlk99024818"/>
      <w:r w:rsidRPr="003C7694">
        <w:t>202</w:t>
      </w:r>
      <w:r w:rsidR="00C02F95">
        <w:t>2</w:t>
      </w:r>
      <w:r w:rsidR="00E329DA">
        <w:t>, March</w:t>
      </w:r>
      <w:bookmarkEnd w:id="0"/>
      <w:r w:rsidRPr="003C7694">
        <w:t xml:space="preserve">). </w:t>
      </w:r>
      <w:bookmarkStart w:id="1" w:name="_Hlk91778685"/>
      <w:r w:rsidRPr="003C7694">
        <w:rPr>
          <w:i/>
          <w:iCs/>
        </w:rPr>
        <w:t>Digital Transformation in Higher Education</w:t>
      </w:r>
      <w:bookmarkEnd w:id="1"/>
      <w:r w:rsidRPr="003C7694">
        <w:rPr>
          <w:i/>
          <w:iCs/>
        </w:rPr>
        <w:t xml:space="preserve">: </w:t>
      </w:r>
      <w:r w:rsidR="00EC49AD">
        <w:rPr>
          <w:i/>
          <w:iCs/>
        </w:rPr>
        <w:t>Strategy Components</w:t>
      </w:r>
      <w:r w:rsidRPr="003C7694">
        <w:t>. Digital Transformation Experts. Retrieved fro</w:t>
      </w:r>
      <w:r w:rsidR="00E329DA">
        <w:t xml:space="preserve">m </w:t>
      </w:r>
      <w:hyperlink r:id="rId10" w:history="1">
        <w:r w:rsidR="00E329DA" w:rsidRPr="008E494D">
          <w:rPr>
            <w:rStyle w:val="Hyperlink"/>
          </w:rPr>
          <w:t>https://dxexperts.pro/Assets/Publications/EN-US/Digital-Transformation-Higher-Education-Strategy-Components-EN</w:t>
        </w:r>
      </w:hyperlink>
      <w:r w:rsidRPr="003C7694">
        <w:t>.</w:t>
      </w:r>
    </w:p>
    <w:p w14:paraId="200ACEC7" w14:textId="77777777" w:rsidR="0024675C" w:rsidRPr="003C7694" w:rsidRDefault="0024675C" w:rsidP="0024675C">
      <w:r w:rsidRPr="003C7694">
        <w:t>© 202</w:t>
      </w:r>
      <w:r w:rsidR="00C02F95">
        <w:t>2</w:t>
      </w:r>
      <w:r w:rsidRPr="003C7694">
        <w:t xml:space="preserve">. Dr. Joe Hage. The text of this work is licensed under a </w:t>
      </w:r>
      <w:hyperlink r:id="rId11" w:tgtFrame="_blank" w:history="1">
        <w:r w:rsidRPr="003C7694">
          <w:rPr>
            <w:rStyle w:val="Hyperlink"/>
            <w:rFonts w:cs="Arial"/>
          </w:rPr>
          <w:t>Creative Commons BY-NC-ND 4.0 International License</w:t>
        </w:r>
      </w:hyperlink>
      <w:r w:rsidRPr="003C7694">
        <w:t>.</w:t>
      </w:r>
    </w:p>
    <w:p w14:paraId="59AB60B6" w14:textId="77777777" w:rsidR="00356A1B" w:rsidRDefault="00356A1B" w:rsidP="00356A1B"/>
    <w:p w14:paraId="1EAA1DB5" w14:textId="77777777" w:rsidR="00356A1B" w:rsidRDefault="00356A1B" w:rsidP="00356A1B"/>
    <w:p w14:paraId="7F425854" w14:textId="77777777" w:rsidR="00356A1B" w:rsidRDefault="00356A1B" w:rsidP="00356A1B"/>
    <w:p w14:paraId="2F439BD5" w14:textId="77777777" w:rsidR="00356A1B" w:rsidRDefault="00356A1B" w:rsidP="00356A1B">
      <w:pPr>
        <w:sectPr w:rsidR="00356A1B" w:rsidSect="00AC7F90">
          <w:headerReference w:type="default" r:id="rId12"/>
          <w:footerReference w:type="default" r:id="rId13"/>
          <w:pgSz w:w="11909" w:h="16834" w:code="9"/>
          <w:pgMar w:top="1152" w:right="1296" w:bottom="1152" w:left="1440" w:header="1152" w:footer="864" w:gutter="0"/>
          <w:pgNumType w:fmt="lowerRoman" w:start="1"/>
          <w:cols w:space="720"/>
          <w:titlePg/>
          <w:docGrid w:linePitch="360"/>
        </w:sectPr>
      </w:pPr>
    </w:p>
    <w:p w14:paraId="4FBE0408" w14:textId="77777777" w:rsidR="009E668B" w:rsidRPr="003C7694" w:rsidRDefault="009E668B" w:rsidP="007F7271">
      <w:pPr>
        <w:pStyle w:val="MainTitle"/>
        <w:jc w:val="center"/>
        <w:rPr>
          <w:b w:val="0"/>
          <w:bCs/>
        </w:rPr>
      </w:pPr>
      <w:bookmarkStart w:id="2" w:name="_Toc99026084"/>
      <w:r w:rsidRPr="003C7694">
        <w:rPr>
          <w:bCs/>
        </w:rPr>
        <w:t>TABLE OF CONTENTS</w:t>
      </w:r>
      <w:bookmarkEnd w:id="2"/>
    </w:p>
    <w:p w14:paraId="47AD95F3" w14:textId="77777777" w:rsidR="00995556" w:rsidRDefault="009E668B">
      <w:pPr>
        <w:pStyle w:val="TOC2"/>
        <w:rPr>
          <w:rFonts w:asciiTheme="minorHAnsi" w:hAnsiTheme="minorHAnsi" w:cstheme="minorBidi"/>
          <w:noProof/>
          <w:sz w:val="22"/>
          <w:szCs w:val="22"/>
        </w:rPr>
      </w:pPr>
      <w:r w:rsidRPr="003C7694">
        <w:rPr>
          <w:rFonts w:asciiTheme="majorHAnsi" w:hAnsiTheme="majorHAnsi"/>
          <w:color w:val="2F5496" w:themeColor="accent1" w:themeShade="BF"/>
          <w:sz w:val="24"/>
        </w:rPr>
        <w:fldChar w:fldCharType="begin"/>
      </w:r>
      <w:r w:rsidRPr="003C7694">
        <w:rPr>
          <w:rFonts w:asciiTheme="majorHAnsi" w:hAnsiTheme="majorHAnsi"/>
          <w:color w:val="2F5496" w:themeColor="accent1" w:themeShade="BF"/>
          <w:sz w:val="24"/>
        </w:rPr>
        <w:instrText xml:space="preserve"> TOC \o "1-4" \h \z \u </w:instrText>
      </w:r>
      <w:r w:rsidRPr="003C7694">
        <w:rPr>
          <w:rFonts w:asciiTheme="majorHAnsi" w:hAnsiTheme="majorHAnsi"/>
          <w:color w:val="2F5496" w:themeColor="accent1" w:themeShade="BF"/>
          <w:sz w:val="24"/>
        </w:rPr>
        <w:fldChar w:fldCharType="separate"/>
      </w:r>
      <w:hyperlink w:anchor="_Toc99026084" w:history="1">
        <w:r w:rsidR="00995556" w:rsidRPr="0021013C">
          <w:rPr>
            <w:rStyle w:val="Hyperlink"/>
            <w:bCs/>
            <w:noProof/>
          </w:rPr>
          <w:t>TABLE OF CONTENTS</w:t>
        </w:r>
        <w:r w:rsidR="00995556">
          <w:rPr>
            <w:noProof/>
            <w:webHidden/>
          </w:rPr>
          <w:tab/>
        </w:r>
        <w:r w:rsidR="00995556">
          <w:rPr>
            <w:noProof/>
            <w:webHidden/>
          </w:rPr>
          <w:fldChar w:fldCharType="begin"/>
        </w:r>
        <w:r w:rsidR="00995556">
          <w:rPr>
            <w:noProof/>
            <w:webHidden/>
          </w:rPr>
          <w:instrText xml:space="preserve"> PAGEREF _Toc99026084 \h </w:instrText>
        </w:r>
        <w:r w:rsidR="00995556">
          <w:rPr>
            <w:noProof/>
            <w:webHidden/>
          </w:rPr>
        </w:r>
        <w:r w:rsidR="00995556">
          <w:rPr>
            <w:noProof/>
            <w:webHidden/>
          </w:rPr>
          <w:fldChar w:fldCharType="separate"/>
        </w:r>
        <w:r w:rsidR="00995556">
          <w:rPr>
            <w:noProof/>
            <w:webHidden/>
          </w:rPr>
          <w:t>i</w:t>
        </w:r>
        <w:r w:rsidR="00995556">
          <w:rPr>
            <w:noProof/>
            <w:webHidden/>
          </w:rPr>
          <w:fldChar w:fldCharType="end"/>
        </w:r>
      </w:hyperlink>
    </w:p>
    <w:p w14:paraId="695E6C75" w14:textId="77777777" w:rsidR="00995556" w:rsidRDefault="00A0340E">
      <w:pPr>
        <w:pStyle w:val="TOC2"/>
        <w:rPr>
          <w:rFonts w:asciiTheme="minorHAnsi" w:hAnsiTheme="minorHAnsi" w:cstheme="minorBidi"/>
          <w:noProof/>
          <w:sz w:val="22"/>
          <w:szCs w:val="22"/>
        </w:rPr>
      </w:pPr>
      <w:hyperlink w:anchor="_Toc99026085" w:history="1">
        <w:r w:rsidR="00995556" w:rsidRPr="0021013C">
          <w:rPr>
            <w:rStyle w:val="Hyperlink"/>
            <w:bCs/>
            <w:noProof/>
          </w:rPr>
          <w:t>TABLE OF FIGURES</w:t>
        </w:r>
        <w:r w:rsidR="00995556">
          <w:rPr>
            <w:noProof/>
            <w:webHidden/>
          </w:rPr>
          <w:tab/>
        </w:r>
        <w:r w:rsidR="00995556">
          <w:rPr>
            <w:noProof/>
            <w:webHidden/>
          </w:rPr>
          <w:fldChar w:fldCharType="begin"/>
        </w:r>
        <w:r w:rsidR="00995556">
          <w:rPr>
            <w:noProof/>
            <w:webHidden/>
          </w:rPr>
          <w:instrText xml:space="preserve"> PAGEREF _Toc99026085 \h </w:instrText>
        </w:r>
        <w:r w:rsidR="00995556">
          <w:rPr>
            <w:noProof/>
            <w:webHidden/>
          </w:rPr>
        </w:r>
        <w:r w:rsidR="00995556">
          <w:rPr>
            <w:noProof/>
            <w:webHidden/>
          </w:rPr>
          <w:fldChar w:fldCharType="separate"/>
        </w:r>
        <w:r w:rsidR="00995556">
          <w:rPr>
            <w:noProof/>
            <w:webHidden/>
          </w:rPr>
          <w:t>iii</w:t>
        </w:r>
        <w:r w:rsidR="00995556">
          <w:rPr>
            <w:noProof/>
            <w:webHidden/>
          </w:rPr>
          <w:fldChar w:fldCharType="end"/>
        </w:r>
      </w:hyperlink>
    </w:p>
    <w:p w14:paraId="6673B4E5" w14:textId="77777777" w:rsidR="00995556" w:rsidRDefault="00A0340E">
      <w:pPr>
        <w:pStyle w:val="TOC2"/>
        <w:rPr>
          <w:rFonts w:asciiTheme="minorHAnsi" w:hAnsiTheme="minorHAnsi" w:cstheme="minorBidi"/>
          <w:noProof/>
          <w:sz w:val="22"/>
          <w:szCs w:val="22"/>
        </w:rPr>
      </w:pPr>
      <w:hyperlink w:anchor="_Toc99026086" w:history="1">
        <w:r w:rsidR="00995556" w:rsidRPr="0021013C">
          <w:rPr>
            <w:rStyle w:val="Hyperlink"/>
            <w:bCs/>
            <w:noProof/>
          </w:rPr>
          <w:t>TABLE OF TABLES</w:t>
        </w:r>
        <w:r w:rsidR="00995556">
          <w:rPr>
            <w:noProof/>
            <w:webHidden/>
          </w:rPr>
          <w:tab/>
        </w:r>
        <w:r w:rsidR="00995556">
          <w:rPr>
            <w:noProof/>
            <w:webHidden/>
          </w:rPr>
          <w:fldChar w:fldCharType="begin"/>
        </w:r>
        <w:r w:rsidR="00995556">
          <w:rPr>
            <w:noProof/>
            <w:webHidden/>
          </w:rPr>
          <w:instrText xml:space="preserve"> PAGEREF _Toc99026086 \h </w:instrText>
        </w:r>
        <w:r w:rsidR="00995556">
          <w:rPr>
            <w:noProof/>
            <w:webHidden/>
          </w:rPr>
        </w:r>
        <w:r w:rsidR="00995556">
          <w:rPr>
            <w:noProof/>
            <w:webHidden/>
          </w:rPr>
          <w:fldChar w:fldCharType="separate"/>
        </w:r>
        <w:r w:rsidR="00995556">
          <w:rPr>
            <w:noProof/>
            <w:webHidden/>
          </w:rPr>
          <w:t>v</w:t>
        </w:r>
        <w:r w:rsidR="00995556">
          <w:rPr>
            <w:noProof/>
            <w:webHidden/>
          </w:rPr>
          <w:fldChar w:fldCharType="end"/>
        </w:r>
      </w:hyperlink>
    </w:p>
    <w:p w14:paraId="7FEFA0B6" w14:textId="77777777" w:rsidR="00995556" w:rsidRDefault="00A0340E">
      <w:pPr>
        <w:pStyle w:val="TOC2"/>
        <w:rPr>
          <w:rFonts w:asciiTheme="minorHAnsi" w:hAnsiTheme="minorHAnsi" w:cstheme="minorBidi"/>
          <w:noProof/>
          <w:sz w:val="22"/>
          <w:szCs w:val="22"/>
        </w:rPr>
      </w:pPr>
      <w:hyperlink w:anchor="_Toc99026087" w:history="1">
        <w:r w:rsidR="00995556" w:rsidRPr="0021013C">
          <w:rPr>
            <w:rStyle w:val="Hyperlink"/>
            <w:noProof/>
          </w:rPr>
          <w:t>Acronyms and Abbreviations</w:t>
        </w:r>
        <w:r w:rsidR="00995556">
          <w:rPr>
            <w:noProof/>
            <w:webHidden/>
          </w:rPr>
          <w:tab/>
        </w:r>
        <w:r w:rsidR="00995556">
          <w:rPr>
            <w:noProof/>
            <w:webHidden/>
          </w:rPr>
          <w:fldChar w:fldCharType="begin"/>
        </w:r>
        <w:r w:rsidR="00995556">
          <w:rPr>
            <w:noProof/>
            <w:webHidden/>
          </w:rPr>
          <w:instrText xml:space="preserve"> PAGEREF _Toc99026087 \h </w:instrText>
        </w:r>
        <w:r w:rsidR="00995556">
          <w:rPr>
            <w:noProof/>
            <w:webHidden/>
          </w:rPr>
        </w:r>
        <w:r w:rsidR="00995556">
          <w:rPr>
            <w:noProof/>
            <w:webHidden/>
          </w:rPr>
          <w:fldChar w:fldCharType="separate"/>
        </w:r>
        <w:r w:rsidR="00995556">
          <w:rPr>
            <w:noProof/>
            <w:webHidden/>
          </w:rPr>
          <w:t>vii</w:t>
        </w:r>
        <w:r w:rsidR="00995556">
          <w:rPr>
            <w:noProof/>
            <w:webHidden/>
          </w:rPr>
          <w:fldChar w:fldCharType="end"/>
        </w:r>
      </w:hyperlink>
    </w:p>
    <w:p w14:paraId="26F5590F" w14:textId="77777777" w:rsidR="00995556" w:rsidRDefault="00A0340E">
      <w:pPr>
        <w:pStyle w:val="TOC2"/>
        <w:rPr>
          <w:rFonts w:asciiTheme="minorHAnsi" w:hAnsiTheme="minorHAnsi" w:cstheme="minorBidi"/>
          <w:noProof/>
          <w:sz w:val="22"/>
          <w:szCs w:val="22"/>
        </w:rPr>
      </w:pPr>
      <w:hyperlink w:anchor="_Toc99026088" w:history="1">
        <w:r w:rsidR="00995556" w:rsidRPr="0021013C">
          <w:rPr>
            <w:rStyle w:val="Hyperlink"/>
            <w:noProof/>
          </w:rPr>
          <w:t>Introduction</w:t>
        </w:r>
        <w:r w:rsidR="00995556">
          <w:rPr>
            <w:noProof/>
            <w:webHidden/>
          </w:rPr>
          <w:tab/>
        </w:r>
        <w:r w:rsidR="00995556">
          <w:rPr>
            <w:noProof/>
            <w:webHidden/>
          </w:rPr>
          <w:fldChar w:fldCharType="begin"/>
        </w:r>
        <w:r w:rsidR="00995556">
          <w:rPr>
            <w:noProof/>
            <w:webHidden/>
          </w:rPr>
          <w:instrText xml:space="preserve"> PAGEREF _Toc99026088 \h </w:instrText>
        </w:r>
        <w:r w:rsidR="00995556">
          <w:rPr>
            <w:noProof/>
            <w:webHidden/>
          </w:rPr>
        </w:r>
        <w:r w:rsidR="00995556">
          <w:rPr>
            <w:noProof/>
            <w:webHidden/>
          </w:rPr>
          <w:fldChar w:fldCharType="separate"/>
        </w:r>
        <w:r w:rsidR="00995556">
          <w:rPr>
            <w:noProof/>
            <w:webHidden/>
          </w:rPr>
          <w:t>1</w:t>
        </w:r>
        <w:r w:rsidR="00995556">
          <w:rPr>
            <w:noProof/>
            <w:webHidden/>
          </w:rPr>
          <w:fldChar w:fldCharType="end"/>
        </w:r>
      </w:hyperlink>
    </w:p>
    <w:p w14:paraId="2D666081" w14:textId="77777777" w:rsidR="00995556" w:rsidRDefault="00A0340E">
      <w:pPr>
        <w:pStyle w:val="TOC1"/>
        <w:tabs>
          <w:tab w:val="left" w:pos="1320"/>
        </w:tabs>
        <w:rPr>
          <w:rFonts w:asciiTheme="minorHAnsi" w:hAnsiTheme="minorHAnsi" w:cstheme="minorBidi"/>
          <w:b w:val="0"/>
          <w:bCs w:val="0"/>
          <w:noProof/>
          <w:sz w:val="22"/>
          <w:szCs w:val="22"/>
        </w:rPr>
      </w:pPr>
      <w:hyperlink w:anchor="_Toc99026089" w:history="1">
        <w:r w:rsidR="00995556" w:rsidRPr="0021013C">
          <w:rPr>
            <w:rStyle w:val="Hyperlink"/>
            <w:noProof/>
          </w:rPr>
          <w:t>Chapter 1.</w:t>
        </w:r>
        <w:r w:rsidR="00995556">
          <w:rPr>
            <w:rFonts w:asciiTheme="minorHAnsi" w:hAnsiTheme="minorHAnsi" w:cstheme="minorBidi"/>
            <w:b w:val="0"/>
            <w:bCs w:val="0"/>
            <w:noProof/>
            <w:sz w:val="22"/>
            <w:szCs w:val="22"/>
          </w:rPr>
          <w:tab/>
        </w:r>
        <w:r w:rsidR="00995556" w:rsidRPr="0021013C">
          <w:rPr>
            <w:rStyle w:val="Hyperlink"/>
            <w:noProof/>
          </w:rPr>
          <w:t>Vision and Objectives</w:t>
        </w:r>
        <w:r w:rsidR="00995556">
          <w:rPr>
            <w:noProof/>
            <w:webHidden/>
          </w:rPr>
          <w:tab/>
        </w:r>
        <w:r w:rsidR="00995556">
          <w:rPr>
            <w:noProof/>
            <w:webHidden/>
          </w:rPr>
          <w:fldChar w:fldCharType="begin"/>
        </w:r>
        <w:r w:rsidR="00995556">
          <w:rPr>
            <w:noProof/>
            <w:webHidden/>
          </w:rPr>
          <w:instrText xml:space="preserve"> PAGEREF _Toc99026089 \h </w:instrText>
        </w:r>
        <w:r w:rsidR="00995556">
          <w:rPr>
            <w:noProof/>
            <w:webHidden/>
          </w:rPr>
        </w:r>
        <w:r w:rsidR="00995556">
          <w:rPr>
            <w:noProof/>
            <w:webHidden/>
          </w:rPr>
          <w:fldChar w:fldCharType="separate"/>
        </w:r>
        <w:r w:rsidR="00995556">
          <w:rPr>
            <w:noProof/>
            <w:webHidden/>
          </w:rPr>
          <w:t>1</w:t>
        </w:r>
        <w:r w:rsidR="00995556">
          <w:rPr>
            <w:noProof/>
            <w:webHidden/>
          </w:rPr>
          <w:fldChar w:fldCharType="end"/>
        </w:r>
      </w:hyperlink>
    </w:p>
    <w:p w14:paraId="4B90F65A" w14:textId="77777777" w:rsidR="00995556" w:rsidRDefault="00A0340E">
      <w:pPr>
        <w:pStyle w:val="TOC2"/>
        <w:rPr>
          <w:rFonts w:asciiTheme="minorHAnsi" w:hAnsiTheme="minorHAnsi" w:cstheme="minorBidi"/>
          <w:noProof/>
          <w:sz w:val="22"/>
          <w:szCs w:val="22"/>
        </w:rPr>
      </w:pPr>
      <w:hyperlink w:anchor="_Toc99026090" w:history="1">
        <w:r w:rsidR="00995556" w:rsidRPr="0021013C">
          <w:rPr>
            <w:rStyle w:val="Hyperlink"/>
            <w:noProof/>
          </w:rPr>
          <w:t>1.1.</w:t>
        </w:r>
        <w:r w:rsidR="00995556">
          <w:rPr>
            <w:rFonts w:asciiTheme="minorHAnsi" w:hAnsiTheme="minorHAnsi" w:cstheme="minorBidi"/>
            <w:noProof/>
            <w:sz w:val="22"/>
            <w:szCs w:val="22"/>
          </w:rPr>
          <w:tab/>
        </w:r>
        <w:r w:rsidR="00995556" w:rsidRPr="0021013C">
          <w:rPr>
            <w:rStyle w:val="Hyperlink"/>
            <w:noProof/>
          </w:rPr>
          <w:t>Background</w:t>
        </w:r>
        <w:r w:rsidR="00995556">
          <w:rPr>
            <w:noProof/>
            <w:webHidden/>
          </w:rPr>
          <w:tab/>
        </w:r>
        <w:r w:rsidR="00995556">
          <w:rPr>
            <w:noProof/>
            <w:webHidden/>
          </w:rPr>
          <w:fldChar w:fldCharType="begin"/>
        </w:r>
        <w:r w:rsidR="00995556">
          <w:rPr>
            <w:noProof/>
            <w:webHidden/>
          </w:rPr>
          <w:instrText xml:space="preserve"> PAGEREF _Toc99026090 \h </w:instrText>
        </w:r>
        <w:r w:rsidR="00995556">
          <w:rPr>
            <w:noProof/>
            <w:webHidden/>
          </w:rPr>
        </w:r>
        <w:r w:rsidR="00995556">
          <w:rPr>
            <w:noProof/>
            <w:webHidden/>
          </w:rPr>
          <w:fldChar w:fldCharType="separate"/>
        </w:r>
        <w:r w:rsidR="00995556">
          <w:rPr>
            <w:noProof/>
            <w:webHidden/>
          </w:rPr>
          <w:t>1</w:t>
        </w:r>
        <w:r w:rsidR="00995556">
          <w:rPr>
            <w:noProof/>
            <w:webHidden/>
          </w:rPr>
          <w:fldChar w:fldCharType="end"/>
        </w:r>
      </w:hyperlink>
    </w:p>
    <w:p w14:paraId="1347AB19" w14:textId="77777777" w:rsidR="00995556" w:rsidRDefault="00A0340E">
      <w:pPr>
        <w:pStyle w:val="TOC2"/>
        <w:rPr>
          <w:rFonts w:asciiTheme="minorHAnsi" w:hAnsiTheme="minorHAnsi" w:cstheme="minorBidi"/>
          <w:noProof/>
          <w:sz w:val="22"/>
          <w:szCs w:val="22"/>
        </w:rPr>
      </w:pPr>
      <w:hyperlink w:anchor="_Toc99026091" w:history="1">
        <w:r w:rsidR="00995556" w:rsidRPr="0021013C">
          <w:rPr>
            <w:rStyle w:val="Hyperlink"/>
            <w:noProof/>
          </w:rPr>
          <w:t>1.2.</w:t>
        </w:r>
        <w:r w:rsidR="00995556">
          <w:rPr>
            <w:rFonts w:asciiTheme="minorHAnsi" w:hAnsiTheme="minorHAnsi" w:cstheme="minorBidi"/>
            <w:noProof/>
            <w:sz w:val="22"/>
            <w:szCs w:val="22"/>
          </w:rPr>
          <w:tab/>
        </w:r>
        <w:r w:rsidR="00995556" w:rsidRPr="0021013C">
          <w:rPr>
            <w:rStyle w:val="Hyperlink"/>
            <w:noProof/>
          </w:rPr>
          <w:t>Vision</w:t>
        </w:r>
        <w:r w:rsidR="00995556">
          <w:rPr>
            <w:noProof/>
            <w:webHidden/>
          </w:rPr>
          <w:tab/>
        </w:r>
        <w:r w:rsidR="00995556">
          <w:rPr>
            <w:noProof/>
            <w:webHidden/>
          </w:rPr>
          <w:fldChar w:fldCharType="begin"/>
        </w:r>
        <w:r w:rsidR="00995556">
          <w:rPr>
            <w:noProof/>
            <w:webHidden/>
          </w:rPr>
          <w:instrText xml:space="preserve"> PAGEREF _Toc99026091 \h </w:instrText>
        </w:r>
        <w:r w:rsidR="00995556">
          <w:rPr>
            <w:noProof/>
            <w:webHidden/>
          </w:rPr>
        </w:r>
        <w:r w:rsidR="00995556">
          <w:rPr>
            <w:noProof/>
            <w:webHidden/>
          </w:rPr>
          <w:fldChar w:fldCharType="separate"/>
        </w:r>
        <w:r w:rsidR="00995556">
          <w:rPr>
            <w:noProof/>
            <w:webHidden/>
          </w:rPr>
          <w:t>1</w:t>
        </w:r>
        <w:r w:rsidR="00995556">
          <w:rPr>
            <w:noProof/>
            <w:webHidden/>
          </w:rPr>
          <w:fldChar w:fldCharType="end"/>
        </w:r>
      </w:hyperlink>
    </w:p>
    <w:p w14:paraId="3F7B8DBD" w14:textId="77777777" w:rsidR="00995556" w:rsidRDefault="00A0340E">
      <w:pPr>
        <w:pStyle w:val="TOC2"/>
        <w:rPr>
          <w:rFonts w:asciiTheme="minorHAnsi" w:hAnsiTheme="minorHAnsi" w:cstheme="minorBidi"/>
          <w:noProof/>
          <w:sz w:val="22"/>
          <w:szCs w:val="22"/>
        </w:rPr>
      </w:pPr>
      <w:hyperlink w:anchor="_Toc99026092" w:history="1">
        <w:r w:rsidR="00995556" w:rsidRPr="0021013C">
          <w:rPr>
            <w:rStyle w:val="Hyperlink"/>
            <w:noProof/>
          </w:rPr>
          <w:t>1.3.</w:t>
        </w:r>
        <w:r w:rsidR="00995556">
          <w:rPr>
            <w:rFonts w:asciiTheme="minorHAnsi" w:hAnsiTheme="minorHAnsi" w:cstheme="minorBidi"/>
            <w:noProof/>
            <w:sz w:val="22"/>
            <w:szCs w:val="22"/>
          </w:rPr>
          <w:tab/>
        </w:r>
        <w:r w:rsidR="00995556" w:rsidRPr="0021013C">
          <w:rPr>
            <w:rStyle w:val="Hyperlink"/>
            <w:noProof/>
          </w:rPr>
          <w:t>Strategic Goals (Impact Level)</w:t>
        </w:r>
        <w:r w:rsidR="00995556">
          <w:rPr>
            <w:noProof/>
            <w:webHidden/>
          </w:rPr>
          <w:tab/>
        </w:r>
        <w:r w:rsidR="00995556">
          <w:rPr>
            <w:noProof/>
            <w:webHidden/>
          </w:rPr>
          <w:fldChar w:fldCharType="begin"/>
        </w:r>
        <w:r w:rsidR="00995556">
          <w:rPr>
            <w:noProof/>
            <w:webHidden/>
          </w:rPr>
          <w:instrText xml:space="preserve"> PAGEREF _Toc99026092 \h </w:instrText>
        </w:r>
        <w:r w:rsidR="00995556">
          <w:rPr>
            <w:noProof/>
            <w:webHidden/>
          </w:rPr>
        </w:r>
        <w:r w:rsidR="00995556">
          <w:rPr>
            <w:noProof/>
            <w:webHidden/>
          </w:rPr>
          <w:fldChar w:fldCharType="separate"/>
        </w:r>
        <w:r w:rsidR="00995556">
          <w:rPr>
            <w:noProof/>
            <w:webHidden/>
          </w:rPr>
          <w:t>1</w:t>
        </w:r>
        <w:r w:rsidR="00995556">
          <w:rPr>
            <w:noProof/>
            <w:webHidden/>
          </w:rPr>
          <w:fldChar w:fldCharType="end"/>
        </w:r>
      </w:hyperlink>
    </w:p>
    <w:p w14:paraId="01F95339" w14:textId="77777777" w:rsidR="00995556" w:rsidRDefault="00A0340E">
      <w:pPr>
        <w:pStyle w:val="TOC3"/>
        <w:rPr>
          <w:rFonts w:asciiTheme="minorHAnsi" w:hAnsiTheme="minorHAnsi" w:cstheme="minorBidi"/>
          <w:i w:val="0"/>
          <w:iCs w:val="0"/>
          <w:noProof/>
          <w:sz w:val="22"/>
          <w:szCs w:val="22"/>
        </w:rPr>
      </w:pPr>
      <w:hyperlink w:anchor="_Toc99026093" w:history="1">
        <w:r w:rsidR="00995556" w:rsidRPr="0021013C">
          <w:rPr>
            <w:rStyle w:val="Hyperlink"/>
            <w:noProof/>
          </w:rPr>
          <w:t>1.3.1.</w:t>
        </w:r>
        <w:r w:rsidR="00995556">
          <w:rPr>
            <w:rFonts w:asciiTheme="minorHAnsi" w:hAnsiTheme="minorHAnsi" w:cstheme="minorBidi"/>
            <w:i w:val="0"/>
            <w:iCs w:val="0"/>
            <w:noProof/>
            <w:sz w:val="22"/>
            <w:szCs w:val="22"/>
          </w:rPr>
          <w:tab/>
        </w:r>
        <w:r w:rsidR="00995556" w:rsidRPr="0021013C">
          <w:rPr>
            <w:rStyle w:val="Hyperlink"/>
            <w:noProof/>
          </w:rPr>
          <w:t>SG1: First Strategic Goal</w:t>
        </w:r>
        <w:r w:rsidR="00995556">
          <w:rPr>
            <w:noProof/>
            <w:webHidden/>
          </w:rPr>
          <w:tab/>
        </w:r>
        <w:r w:rsidR="00995556">
          <w:rPr>
            <w:noProof/>
            <w:webHidden/>
          </w:rPr>
          <w:fldChar w:fldCharType="begin"/>
        </w:r>
        <w:r w:rsidR="00995556">
          <w:rPr>
            <w:noProof/>
            <w:webHidden/>
          </w:rPr>
          <w:instrText xml:space="preserve"> PAGEREF _Toc99026093 \h </w:instrText>
        </w:r>
        <w:r w:rsidR="00995556">
          <w:rPr>
            <w:noProof/>
            <w:webHidden/>
          </w:rPr>
        </w:r>
        <w:r w:rsidR="00995556">
          <w:rPr>
            <w:noProof/>
            <w:webHidden/>
          </w:rPr>
          <w:fldChar w:fldCharType="separate"/>
        </w:r>
        <w:r w:rsidR="00995556">
          <w:rPr>
            <w:noProof/>
            <w:webHidden/>
          </w:rPr>
          <w:t>1</w:t>
        </w:r>
        <w:r w:rsidR="00995556">
          <w:rPr>
            <w:noProof/>
            <w:webHidden/>
          </w:rPr>
          <w:fldChar w:fldCharType="end"/>
        </w:r>
      </w:hyperlink>
    </w:p>
    <w:p w14:paraId="54FA50BA" w14:textId="77777777" w:rsidR="00995556" w:rsidRDefault="00A0340E">
      <w:pPr>
        <w:pStyle w:val="TOC3"/>
        <w:rPr>
          <w:rFonts w:asciiTheme="minorHAnsi" w:hAnsiTheme="minorHAnsi" w:cstheme="minorBidi"/>
          <w:i w:val="0"/>
          <w:iCs w:val="0"/>
          <w:noProof/>
          <w:sz w:val="22"/>
          <w:szCs w:val="22"/>
        </w:rPr>
      </w:pPr>
      <w:hyperlink w:anchor="_Toc99026094" w:history="1">
        <w:r w:rsidR="00995556" w:rsidRPr="0021013C">
          <w:rPr>
            <w:rStyle w:val="Hyperlink"/>
            <w:noProof/>
          </w:rPr>
          <w:t>1.3.2.</w:t>
        </w:r>
        <w:r w:rsidR="00995556">
          <w:rPr>
            <w:rFonts w:asciiTheme="minorHAnsi" w:hAnsiTheme="minorHAnsi" w:cstheme="minorBidi"/>
            <w:i w:val="0"/>
            <w:iCs w:val="0"/>
            <w:noProof/>
            <w:sz w:val="22"/>
            <w:szCs w:val="22"/>
          </w:rPr>
          <w:tab/>
        </w:r>
        <w:r w:rsidR="00995556" w:rsidRPr="0021013C">
          <w:rPr>
            <w:rStyle w:val="Hyperlink"/>
            <w:noProof/>
          </w:rPr>
          <w:t>SG2: Second Strategic Goal</w:t>
        </w:r>
        <w:r w:rsidR="00995556">
          <w:rPr>
            <w:noProof/>
            <w:webHidden/>
          </w:rPr>
          <w:tab/>
        </w:r>
        <w:r w:rsidR="00995556">
          <w:rPr>
            <w:noProof/>
            <w:webHidden/>
          </w:rPr>
          <w:fldChar w:fldCharType="begin"/>
        </w:r>
        <w:r w:rsidR="00995556">
          <w:rPr>
            <w:noProof/>
            <w:webHidden/>
          </w:rPr>
          <w:instrText xml:space="preserve"> PAGEREF _Toc99026094 \h </w:instrText>
        </w:r>
        <w:r w:rsidR="00995556">
          <w:rPr>
            <w:noProof/>
            <w:webHidden/>
          </w:rPr>
        </w:r>
        <w:r w:rsidR="00995556">
          <w:rPr>
            <w:noProof/>
            <w:webHidden/>
          </w:rPr>
          <w:fldChar w:fldCharType="separate"/>
        </w:r>
        <w:r w:rsidR="00995556">
          <w:rPr>
            <w:noProof/>
            <w:webHidden/>
          </w:rPr>
          <w:t>1</w:t>
        </w:r>
        <w:r w:rsidR="00995556">
          <w:rPr>
            <w:noProof/>
            <w:webHidden/>
          </w:rPr>
          <w:fldChar w:fldCharType="end"/>
        </w:r>
      </w:hyperlink>
    </w:p>
    <w:p w14:paraId="21F7D10E" w14:textId="77777777" w:rsidR="00995556" w:rsidRDefault="00A0340E">
      <w:pPr>
        <w:pStyle w:val="TOC3"/>
        <w:rPr>
          <w:rFonts w:asciiTheme="minorHAnsi" w:hAnsiTheme="minorHAnsi" w:cstheme="minorBidi"/>
          <w:i w:val="0"/>
          <w:iCs w:val="0"/>
          <w:noProof/>
          <w:sz w:val="22"/>
          <w:szCs w:val="22"/>
        </w:rPr>
      </w:pPr>
      <w:hyperlink w:anchor="_Toc99026095" w:history="1">
        <w:r w:rsidR="00995556" w:rsidRPr="0021013C">
          <w:rPr>
            <w:rStyle w:val="Hyperlink"/>
            <w:noProof/>
          </w:rPr>
          <w:t>1.3.3.</w:t>
        </w:r>
        <w:r w:rsidR="00995556">
          <w:rPr>
            <w:rFonts w:asciiTheme="minorHAnsi" w:hAnsiTheme="minorHAnsi" w:cstheme="minorBidi"/>
            <w:i w:val="0"/>
            <w:iCs w:val="0"/>
            <w:noProof/>
            <w:sz w:val="22"/>
            <w:szCs w:val="22"/>
          </w:rPr>
          <w:tab/>
        </w:r>
        <w:r w:rsidR="00995556" w:rsidRPr="0021013C">
          <w:rPr>
            <w:rStyle w:val="Hyperlink"/>
            <w:noProof/>
          </w:rPr>
          <w:t>SG3: Third Strategic Goal</w:t>
        </w:r>
        <w:r w:rsidR="00995556">
          <w:rPr>
            <w:noProof/>
            <w:webHidden/>
          </w:rPr>
          <w:tab/>
        </w:r>
        <w:r w:rsidR="00995556">
          <w:rPr>
            <w:noProof/>
            <w:webHidden/>
          </w:rPr>
          <w:fldChar w:fldCharType="begin"/>
        </w:r>
        <w:r w:rsidR="00995556">
          <w:rPr>
            <w:noProof/>
            <w:webHidden/>
          </w:rPr>
          <w:instrText xml:space="preserve"> PAGEREF _Toc99026095 \h </w:instrText>
        </w:r>
        <w:r w:rsidR="00995556">
          <w:rPr>
            <w:noProof/>
            <w:webHidden/>
          </w:rPr>
        </w:r>
        <w:r w:rsidR="00995556">
          <w:rPr>
            <w:noProof/>
            <w:webHidden/>
          </w:rPr>
          <w:fldChar w:fldCharType="separate"/>
        </w:r>
        <w:r w:rsidR="00995556">
          <w:rPr>
            <w:noProof/>
            <w:webHidden/>
          </w:rPr>
          <w:t>2</w:t>
        </w:r>
        <w:r w:rsidR="00995556">
          <w:rPr>
            <w:noProof/>
            <w:webHidden/>
          </w:rPr>
          <w:fldChar w:fldCharType="end"/>
        </w:r>
      </w:hyperlink>
    </w:p>
    <w:p w14:paraId="3B1BDCA1" w14:textId="77777777" w:rsidR="00995556" w:rsidRDefault="00A0340E">
      <w:pPr>
        <w:pStyle w:val="TOC2"/>
        <w:rPr>
          <w:rFonts w:asciiTheme="minorHAnsi" w:hAnsiTheme="minorHAnsi" w:cstheme="minorBidi"/>
          <w:noProof/>
          <w:sz w:val="22"/>
          <w:szCs w:val="22"/>
        </w:rPr>
      </w:pPr>
      <w:hyperlink w:anchor="_Toc99026096" w:history="1">
        <w:r w:rsidR="00995556" w:rsidRPr="0021013C">
          <w:rPr>
            <w:rStyle w:val="Hyperlink"/>
            <w:noProof/>
          </w:rPr>
          <w:t>1.4.</w:t>
        </w:r>
        <w:r w:rsidR="00995556">
          <w:rPr>
            <w:rFonts w:asciiTheme="minorHAnsi" w:hAnsiTheme="minorHAnsi" w:cstheme="minorBidi"/>
            <w:noProof/>
            <w:sz w:val="22"/>
            <w:szCs w:val="22"/>
          </w:rPr>
          <w:tab/>
        </w:r>
        <w:r w:rsidR="00995556" w:rsidRPr="0021013C">
          <w:rPr>
            <w:rStyle w:val="Hyperlink"/>
            <w:noProof/>
          </w:rPr>
          <w:t>Immediate Objectives (Outcome Level)</w:t>
        </w:r>
        <w:r w:rsidR="00995556">
          <w:rPr>
            <w:noProof/>
            <w:webHidden/>
          </w:rPr>
          <w:tab/>
        </w:r>
        <w:r w:rsidR="00995556">
          <w:rPr>
            <w:noProof/>
            <w:webHidden/>
          </w:rPr>
          <w:fldChar w:fldCharType="begin"/>
        </w:r>
        <w:r w:rsidR="00995556">
          <w:rPr>
            <w:noProof/>
            <w:webHidden/>
          </w:rPr>
          <w:instrText xml:space="preserve"> PAGEREF _Toc99026096 \h </w:instrText>
        </w:r>
        <w:r w:rsidR="00995556">
          <w:rPr>
            <w:noProof/>
            <w:webHidden/>
          </w:rPr>
        </w:r>
        <w:r w:rsidR="00995556">
          <w:rPr>
            <w:noProof/>
            <w:webHidden/>
          </w:rPr>
          <w:fldChar w:fldCharType="separate"/>
        </w:r>
        <w:r w:rsidR="00995556">
          <w:rPr>
            <w:noProof/>
            <w:webHidden/>
          </w:rPr>
          <w:t>2</w:t>
        </w:r>
        <w:r w:rsidR="00995556">
          <w:rPr>
            <w:noProof/>
            <w:webHidden/>
          </w:rPr>
          <w:fldChar w:fldCharType="end"/>
        </w:r>
      </w:hyperlink>
    </w:p>
    <w:p w14:paraId="36EBDE76" w14:textId="77777777" w:rsidR="00995556" w:rsidRDefault="00A0340E">
      <w:pPr>
        <w:pStyle w:val="TOC3"/>
        <w:rPr>
          <w:rFonts w:asciiTheme="minorHAnsi" w:hAnsiTheme="minorHAnsi" w:cstheme="minorBidi"/>
          <w:i w:val="0"/>
          <w:iCs w:val="0"/>
          <w:noProof/>
          <w:sz w:val="22"/>
          <w:szCs w:val="22"/>
        </w:rPr>
      </w:pPr>
      <w:hyperlink w:anchor="_Toc99026097" w:history="1">
        <w:r w:rsidR="00995556" w:rsidRPr="0021013C">
          <w:rPr>
            <w:rStyle w:val="Hyperlink"/>
            <w:noProof/>
          </w:rPr>
          <w:t>1.4.1.</w:t>
        </w:r>
        <w:r w:rsidR="00995556">
          <w:rPr>
            <w:rFonts w:asciiTheme="minorHAnsi" w:hAnsiTheme="minorHAnsi" w:cstheme="minorBidi"/>
            <w:i w:val="0"/>
            <w:iCs w:val="0"/>
            <w:noProof/>
            <w:sz w:val="22"/>
            <w:szCs w:val="22"/>
          </w:rPr>
          <w:tab/>
        </w:r>
        <w:r w:rsidR="00995556" w:rsidRPr="0021013C">
          <w:rPr>
            <w:rStyle w:val="Hyperlink"/>
            <w:noProof/>
          </w:rPr>
          <w:t>IO1: First Immediate Objective</w:t>
        </w:r>
        <w:r w:rsidR="00995556">
          <w:rPr>
            <w:noProof/>
            <w:webHidden/>
          </w:rPr>
          <w:tab/>
        </w:r>
        <w:r w:rsidR="00995556">
          <w:rPr>
            <w:noProof/>
            <w:webHidden/>
          </w:rPr>
          <w:fldChar w:fldCharType="begin"/>
        </w:r>
        <w:r w:rsidR="00995556">
          <w:rPr>
            <w:noProof/>
            <w:webHidden/>
          </w:rPr>
          <w:instrText xml:space="preserve"> PAGEREF _Toc99026097 \h </w:instrText>
        </w:r>
        <w:r w:rsidR="00995556">
          <w:rPr>
            <w:noProof/>
            <w:webHidden/>
          </w:rPr>
        </w:r>
        <w:r w:rsidR="00995556">
          <w:rPr>
            <w:noProof/>
            <w:webHidden/>
          </w:rPr>
          <w:fldChar w:fldCharType="separate"/>
        </w:r>
        <w:r w:rsidR="00995556">
          <w:rPr>
            <w:noProof/>
            <w:webHidden/>
          </w:rPr>
          <w:t>2</w:t>
        </w:r>
        <w:r w:rsidR="00995556">
          <w:rPr>
            <w:noProof/>
            <w:webHidden/>
          </w:rPr>
          <w:fldChar w:fldCharType="end"/>
        </w:r>
      </w:hyperlink>
    </w:p>
    <w:p w14:paraId="11C223C5" w14:textId="77777777" w:rsidR="00995556" w:rsidRDefault="00A0340E">
      <w:pPr>
        <w:pStyle w:val="TOC3"/>
        <w:rPr>
          <w:rFonts w:asciiTheme="minorHAnsi" w:hAnsiTheme="minorHAnsi" w:cstheme="minorBidi"/>
          <w:i w:val="0"/>
          <w:iCs w:val="0"/>
          <w:noProof/>
          <w:sz w:val="22"/>
          <w:szCs w:val="22"/>
        </w:rPr>
      </w:pPr>
      <w:hyperlink w:anchor="_Toc99026098" w:history="1">
        <w:r w:rsidR="00995556" w:rsidRPr="0021013C">
          <w:rPr>
            <w:rStyle w:val="Hyperlink"/>
            <w:noProof/>
          </w:rPr>
          <w:t>1.4.2.</w:t>
        </w:r>
        <w:r w:rsidR="00995556">
          <w:rPr>
            <w:rFonts w:asciiTheme="minorHAnsi" w:hAnsiTheme="minorHAnsi" w:cstheme="minorBidi"/>
            <w:i w:val="0"/>
            <w:iCs w:val="0"/>
            <w:noProof/>
            <w:sz w:val="22"/>
            <w:szCs w:val="22"/>
          </w:rPr>
          <w:tab/>
        </w:r>
        <w:r w:rsidR="00995556" w:rsidRPr="0021013C">
          <w:rPr>
            <w:rStyle w:val="Hyperlink"/>
            <w:noProof/>
          </w:rPr>
          <w:t>IO2: Second Immediate Objective</w:t>
        </w:r>
        <w:r w:rsidR="00995556">
          <w:rPr>
            <w:noProof/>
            <w:webHidden/>
          </w:rPr>
          <w:tab/>
        </w:r>
        <w:r w:rsidR="00995556">
          <w:rPr>
            <w:noProof/>
            <w:webHidden/>
          </w:rPr>
          <w:fldChar w:fldCharType="begin"/>
        </w:r>
        <w:r w:rsidR="00995556">
          <w:rPr>
            <w:noProof/>
            <w:webHidden/>
          </w:rPr>
          <w:instrText xml:space="preserve"> PAGEREF _Toc99026098 \h </w:instrText>
        </w:r>
        <w:r w:rsidR="00995556">
          <w:rPr>
            <w:noProof/>
            <w:webHidden/>
          </w:rPr>
        </w:r>
        <w:r w:rsidR="00995556">
          <w:rPr>
            <w:noProof/>
            <w:webHidden/>
          </w:rPr>
          <w:fldChar w:fldCharType="separate"/>
        </w:r>
        <w:r w:rsidR="00995556">
          <w:rPr>
            <w:noProof/>
            <w:webHidden/>
          </w:rPr>
          <w:t>2</w:t>
        </w:r>
        <w:r w:rsidR="00995556">
          <w:rPr>
            <w:noProof/>
            <w:webHidden/>
          </w:rPr>
          <w:fldChar w:fldCharType="end"/>
        </w:r>
      </w:hyperlink>
    </w:p>
    <w:p w14:paraId="5FE2FA4E" w14:textId="77777777" w:rsidR="00995556" w:rsidRDefault="00A0340E">
      <w:pPr>
        <w:pStyle w:val="TOC3"/>
        <w:rPr>
          <w:rFonts w:asciiTheme="minorHAnsi" w:hAnsiTheme="minorHAnsi" w:cstheme="minorBidi"/>
          <w:i w:val="0"/>
          <w:iCs w:val="0"/>
          <w:noProof/>
          <w:sz w:val="22"/>
          <w:szCs w:val="22"/>
        </w:rPr>
      </w:pPr>
      <w:hyperlink w:anchor="_Toc99026099" w:history="1">
        <w:r w:rsidR="00995556" w:rsidRPr="0021013C">
          <w:rPr>
            <w:rStyle w:val="Hyperlink"/>
            <w:noProof/>
          </w:rPr>
          <w:t>1.4.3.</w:t>
        </w:r>
        <w:r w:rsidR="00995556">
          <w:rPr>
            <w:rFonts w:asciiTheme="minorHAnsi" w:hAnsiTheme="minorHAnsi" w:cstheme="minorBidi"/>
            <w:i w:val="0"/>
            <w:iCs w:val="0"/>
            <w:noProof/>
            <w:sz w:val="22"/>
            <w:szCs w:val="22"/>
          </w:rPr>
          <w:tab/>
        </w:r>
        <w:r w:rsidR="00995556" w:rsidRPr="0021013C">
          <w:rPr>
            <w:rStyle w:val="Hyperlink"/>
            <w:noProof/>
          </w:rPr>
          <w:t>IO3: Third Immediate Objective</w:t>
        </w:r>
        <w:r w:rsidR="00995556">
          <w:rPr>
            <w:noProof/>
            <w:webHidden/>
          </w:rPr>
          <w:tab/>
        </w:r>
        <w:r w:rsidR="00995556">
          <w:rPr>
            <w:noProof/>
            <w:webHidden/>
          </w:rPr>
          <w:fldChar w:fldCharType="begin"/>
        </w:r>
        <w:r w:rsidR="00995556">
          <w:rPr>
            <w:noProof/>
            <w:webHidden/>
          </w:rPr>
          <w:instrText xml:space="preserve"> PAGEREF _Toc99026099 \h </w:instrText>
        </w:r>
        <w:r w:rsidR="00995556">
          <w:rPr>
            <w:noProof/>
            <w:webHidden/>
          </w:rPr>
        </w:r>
        <w:r w:rsidR="00995556">
          <w:rPr>
            <w:noProof/>
            <w:webHidden/>
          </w:rPr>
          <w:fldChar w:fldCharType="separate"/>
        </w:r>
        <w:r w:rsidR="00995556">
          <w:rPr>
            <w:noProof/>
            <w:webHidden/>
          </w:rPr>
          <w:t>2</w:t>
        </w:r>
        <w:r w:rsidR="00995556">
          <w:rPr>
            <w:noProof/>
            <w:webHidden/>
          </w:rPr>
          <w:fldChar w:fldCharType="end"/>
        </w:r>
      </w:hyperlink>
    </w:p>
    <w:p w14:paraId="21A975F4" w14:textId="77777777" w:rsidR="00995556" w:rsidRDefault="00A0340E">
      <w:pPr>
        <w:pStyle w:val="TOC2"/>
        <w:rPr>
          <w:rFonts w:asciiTheme="minorHAnsi" w:hAnsiTheme="minorHAnsi" w:cstheme="minorBidi"/>
          <w:noProof/>
          <w:sz w:val="22"/>
          <w:szCs w:val="22"/>
        </w:rPr>
      </w:pPr>
      <w:hyperlink w:anchor="_Toc99026100" w:history="1">
        <w:r w:rsidR="00995556" w:rsidRPr="0021013C">
          <w:rPr>
            <w:rStyle w:val="Hyperlink"/>
            <w:noProof/>
          </w:rPr>
          <w:t>1.5.</w:t>
        </w:r>
        <w:r w:rsidR="00995556">
          <w:rPr>
            <w:rFonts w:asciiTheme="minorHAnsi" w:hAnsiTheme="minorHAnsi" w:cstheme="minorBidi"/>
            <w:noProof/>
            <w:sz w:val="22"/>
            <w:szCs w:val="22"/>
          </w:rPr>
          <w:tab/>
        </w:r>
        <w:r w:rsidR="00995556" w:rsidRPr="0021013C">
          <w:rPr>
            <w:rStyle w:val="Hyperlink"/>
            <w:noProof/>
          </w:rPr>
          <w:t>Monitoring and Evaluation</w:t>
        </w:r>
        <w:r w:rsidR="00995556">
          <w:rPr>
            <w:noProof/>
            <w:webHidden/>
          </w:rPr>
          <w:tab/>
        </w:r>
        <w:r w:rsidR="00995556">
          <w:rPr>
            <w:noProof/>
            <w:webHidden/>
          </w:rPr>
          <w:fldChar w:fldCharType="begin"/>
        </w:r>
        <w:r w:rsidR="00995556">
          <w:rPr>
            <w:noProof/>
            <w:webHidden/>
          </w:rPr>
          <w:instrText xml:space="preserve"> PAGEREF _Toc99026100 \h </w:instrText>
        </w:r>
        <w:r w:rsidR="00995556">
          <w:rPr>
            <w:noProof/>
            <w:webHidden/>
          </w:rPr>
        </w:r>
        <w:r w:rsidR="00995556">
          <w:rPr>
            <w:noProof/>
            <w:webHidden/>
          </w:rPr>
          <w:fldChar w:fldCharType="separate"/>
        </w:r>
        <w:r w:rsidR="00995556">
          <w:rPr>
            <w:noProof/>
            <w:webHidden/>
          </w:rPr>
          <w:t>2</w:t>
        </w:r>
        <w:r w:rsidR="00995556">
          <w:rPr>
            <w:noProof/>
            <w:webHidden/>
          </w:rPr>
          <w:fldChar w:fldCharType="end"/>
        </w:r>
      </w:hyperlink>
    </w:p>
    <w:p w14:paraId="7D1ECF87" w14:textId="77777777" w:rsidR="00995556" w:rsidRDefault="00A0340E">
      <w:pPr>
        <w:pStyle w:val="TOC1"/>
        <w:tabs>
          <w:tab w:val="left" w:pos="1320"/>
        </w:tabs>
        <w:rPr>
          <w:rFonts w:asciiTheme="minorHAnsi" w:hAnsiTheme="minorHAnsi" w:cstheme="minorBidi"/>
          <w:b w:val="0"/>
          <w:bCs w:val="0"/>
          <w:noProof/>
          <w:sz w:val="22"/>
          <w:szCs w:val="22"/>
        </w:rPr>
      </w:pPr>
      <w:hyperlink w:anchor="_Toc99026101" w:history="1">
        <w:r w:rsidR="00995556" w:rsidRPr="0021013C">
          <w:rPr>
            <w:rStyle w:val="Hyperlink"/>
            <w:noProof/>
          </w:rPr>
          <w:t>Chapter 2.</w:t>
        </w:r>
        <w:r w:rsidR="00995556">
          <w:rPr>
            <w:rFonts w:asciiTheme="minorHAnsi" w:hAnsiTheme="minorHAnsi" w:cstheme="minorBidi"/>
            <w:b w:val="0"/>
            <w:bCs w:val="0"/>
            <w:noProof/>
            <w:sz w:val="22"/>
            <w:szCs w:val="22"/>
          </w:rPr>
          <w:tab/>
        </w:r>
        <w:r w:rsidR="00995556" w:rsidRPr="0021013C">
          <w:rPr>
            <w:rStyle w:val="Hyperlink"/>
            <w:noProof/>
          </w:rPr>
          <w:t>Situational Analysis</w:t>
        </w:r>
        <w:r w:rsidR="00995556">
          <w:rPr>
            <w:noProof/>
            <w:webHidden/>
          </w:rPr>
          <w:tab/>
        </w:r>
        <w:r w:rsidR="00995556">
          <w:rPr>
            <w:noProof/>
            <w:webHidden/>
          </w:rPr>
          <w:fldChar w:fldCharType="begin"/>
        </w:r>
        <w:r w:rsidR="00995556">
          <w:rPr>
            <w:noProof/>
            <w:webHidden/>
          </w:rPr>
          <w:instrText xml:space="preserve"> PAGEREF _Toc99026101 \h </w:instrText>
        </w:r>
        <w:r w:rsidR="00995556">
          <w:rPr>
            <w:noProof/>
            <w:webHidden/>
          </w:rPr>
        </w:r>
        <w:r w:rsidR="00995556">
          <w:rPr>
            <w:noProof/>
            <w:webHidden/>
          </w:rPr>
          <w:fldChar w:fldCharType="separate"/>
        </w:r>
        <w:r w:rsidR="00995556">
          <w:rPr>
            <w:noProof/>
            <w:webHidden/>
          </w:rPr>
          <w:t>3</w:t>
        </w:r>
        <w:r w:rsidR="00995556">
          <w:rPr>
            <w:noProof/>
            <w:webHidden/>
          </w:rPr>
          <w:fldChar w:fldCharType="end"/>
        </w:r>
      </w:hyperlink>
    </w:p>
    <w:p w14:paraId="220C6F99" w14:textId="77777777" w:rsidR="00995556" w:rsidRDefault="00A0340E">
      <w:pPr>
        <w:pStyle w:val="TOC2"/>
        <w:rPr>
          <w:rFonts w:asciiTheme="minorHAnsi" w:hAnsiTheme="minorHAnsi" w:cstheme="minorBidi"/>
          <w:noProof/>
          <w:sz w:val="22"/>
          <w:szCs w:val="22"/>
        </w:rPr>
      </w:pPr>
      <w:hyperlink w:anchor="_Toc99026102" w:history="1">
        <w:r w:rsidR="00995556" w:rsidRPr="0021013C">
          <w:rPr>
            <w:rStyle w:val="Hyperlink"/>
            <w:noProof/>
          </w:rPr>
          <w:t>2.1.</w:t>
        </w:r>
        <w:r w:rsidR="00995556">
          <w:rPr>
            <w:rFonts w:asciiTheme="minorHAnsi" w:hAnsiTheme="minorHAnsi" w:cstheme="minorBidi"/>
            <w:noProof/>
            <w:sz w:val="22"/>
            <w:szCs w:val="22"/>
          </w:rPr>
          <w:tab/>
        </w:r>
        <w:r w:rsidR="00995556" w:rsidRPr="0021013C">
          <w:rPr>
            <w:rStyle w:val="Hyperlink"/>
            <w:noProof/>
          </w:rPr>
          <w:t>Global Benchmark Analysis</w:t>
        </w:r>
        <w:r w:rsidR="00995556">
          <w:rPr>
            <w:noProof/>
            <w:webHidden/>
          </w:rPr>
          <w:tab/>
        </w:r>
        <w:r w:rsidR="00995556">
          <w:rPr>
            <w:noProof/>
            <w:webHidden/>
          </w:rPr>
          <w:fldChar w:fldCharType="begin"/>
        </w:r>
        <w:r w:rsidR="00995556">
          <w:rPr>
            <w:noProof/>
            <w:webHidden/>
          </w:rPr>
          <w:instrText xml:space="preserve"> PAGEREF _Toc99026102 \h </w:instrText>
        </w:r>
        <w:r w:rsidR="00995556">
          <w:rPr>
            <w:noProof/>
            <w:webHidden/>
          </w:rPr>
        </w:r>
        <w:r w:rsidR="00995556">
          <w:rPr>
            <w:noProof/>
            <w:webHidden/>
          </w:rPr>
          <w:fldChar w:fldCharType="separate"/>
        </w:r>
        <w:r w:rsidR="00995556">
          <w:rPr>
            <w:noProof/>
            <w:webHidden/>
          </w:rPr>
          <w:t>3</w:t>
        </w:r>
        <w:r w:rsidR="00995556">
          <w:rPr>
            <w:noProof/>
            <w:webHidden/>
          </w:rPr>
          <w:fldChar w:fldCharType="end"/>
        </w:r>
      </w:hyperlink>
    </w:p>
    <w:p w14:paraId="5221F64E" w14:textId="77777777" w:rsidR="00995556" w:rsidRDefault="00A0340E">
      <w:pPr>
        <w:pStyle w:val="TOC3"/>
        <w:rPr>
          <w:rFonts w:asciiTheme="minorHAnsi" w:hAnsiTheme="minorHAnsi" w:cstheme="minorBidi"/>
          <w:i w:val="0"/>
          <w:iCs w:val="0"/>
          <w:noProof/>
          <w:sz w:val="22"/>
          <w:szCs w:val="22"/>
        </w:rPr>
      </w:pPr>
      <w:hyperlink w:anchor="_Toc99026103" w:history="1">
        <w:r w:rsidR="00995556" w:rsidRPr="0021013C">
          <w:rPr>
            <w:rStyle w:val="Hyperlink"/>
            <w:noProof/>
          </w:rPr>
          <w:t>2.1.1.</w:t>
        </w:r>
        <w:r w:rsidR="00995556">
          <w:rPr>
            <w:rFonts w:asciiTheme="minorHAnsi" w:hAnsiTheme="minorHAnsi" w:cstheme="minorBidi"/>
            <w:i w:val="0"/>
            <w:iCs w:val="0"/>
            <w:noProof/>
            <w:sz w:val="22"/>
            <w:szCs w:val="22"/>
          </w:rPr>
          <w:tab/>
        </w:r>
        <w:r w:rsidR="00995556" w:rsidRPr="0021013C">
          <w:rPr>
            <w:rStyle w:val="Hyperlink"/>
            <w:noProof/>
          </w:rPr>
          <w:t>Main Trends</w:t>
        </w:r>
        <w:r w:rsidR="00995556">
          <w:rPr>
            <w:noProof/>
            <w:webHidden/>
          </w:rPr>
          <w:tab/>
        </w:r>
        <w:r w:rsidR="00995556">
          <w:rPr>
            <w:noProof/>
            <w:webHidden/>
          </w:rPr>
          <w:fldChar w:fldCharType="begin"/>
        </w:r>
        <w:r w:rsidR="00995556">
          <w:rPr>
            <w:noProof/>
            <w:webHidden/>
          </w:rPr>
          <w:instrText xml:space="preserve"> PAGEREF _Toc99026103 \h </w:instrText>
        </w:r>
        <w:r w:rsidR="00995556">
          <w:rPr>
            <w:noProof/>
            <w:webHidden/>
          </w:rPr>
        </w:r>
        <w:r w:rsidR="00995556">
          <w:rPr>
            <w:noProof/>
            <w:webHidden/>
          </w:rPr>
          <w:fldChar w:fldCharType="separate"/>
        </w:r>
        <w:r w:rsidR="00995556">
          <w:rPr>
            <w:noProof/>
            <w:webHidden/>
          </w:rPr>
          <w:t>3</w:t>
        </w:r>
        <w:r w:rsidR="00995556">
          <w:rPr>
            <w:noProof/>
            <w:webHidden/>
          </w:rPr>
          <w:fldChar w:fldCharType="end"/>
        </w:r>
      </w:hyperlink>
    </w:p>
    <w:p w14:paraId="7BF2F13D" w14:textId="77777777" w:rsidR="00995556" w:rsidRDefault="00A0340E">
      <w:pPr>
        <w:pStyle w:val="TOC3"/>
        <w:rPr>
          <w:rFonts w:asciiTheme="minorHAnsi" w:hAnsiTheme="minorHAnsi" w:cstheme="minorBidi"/>
          <w:i w:val="0"/>
          <w:iCs w:val="0"/>
          <w:noProof/>
          <w:sz w:val="22"/>
          <w:szCs w:val="22"/>
        </w:rPr>
      </w:pPr>
      <w:hyperlink w:anchor="_Toc99026104" w:history="1">
        <w:r w:rsidR="00995556" w:rsidRPr="0021013C">
          <w:rPr>
            <w:rStyle w:val="Hyperlink"/>
            <w:noProof/>
          </w:rPr>
          <w:t>2.1.2.</w:t>
        </w:r>
        <w:r w:rsidR="00995556">
          <w:rPr>
            <w:rFonts w:asciiTheme="minorHAnsi" w:hAnsiTheme="minorHAnsi" w:cstheme="minorBidi"/>
            <w:i w:val="0"/>
            <w:iCs w:val="0"/>
            <w:noProof/>
            <w:sz w:val="22"/>
            <w:szCs w:val="22"/>
          </w:rPr>
          <w:tab/>
        </w:r>
        <w:r w:rsidR="00995556" w:rsidRPr="0021013C">
          <w:rPr>
            <w:rStyle w:val="Hyperlink"/>
            <w:noProof/>
          </w:rPr>
          <w:t>Emerging Practices</w:t>
        </w:r>
        <w:r w:rsidR="00995556">
          <w:rPr>
            <w:noProof/>
            <w:webHidden/>
          </w:rPr>
          <w:tab/>
        </w:r>
        <w:r w:rsidR="00995556">
          <w:rPr>
            <w:noProof/>
            <w:webHidden/>
          </w:rPr>
          <w:fldChar w:fldCharType="begin"/>
        </w:r>
        <w:r w:rsidR="00995556">
          <w:rPr>
            <w:noProof/>
            <w:webHidden/>
          </w:rPr>
          <w:instrText xml:space="preserve"> PAGEREF _Toc99026104 \h </w:instrText>
        </w:r>
        <w:r w:rsidR="00995556">
          <w:rPr>
            <w:noProof/>
            <w:webHidden/>
          </w:rPr>
        </w:r>
        <w:r w:rsidR="00995556">
          <w:rPr>
            <w:noProof/>
            <w:webHidden/>
          </w:rPr>
          <w:fldChar w:fldCharType="separate"/>
        </w:r>
        <w:r w:rsidR="00995556">
          <w:rPr>
            <w:noProof/>
            <w:webHidden/>
          </w:rPr>
          <w:t>3</w:t>
        </w:r>
        <w:r w:rsidR="00995556">
          <w:rPr>
            <w:noProof/>
            <w:webHidden/>
          </w:rPr>
          <w:fldChar w:fldCharType="end"/>
        </w:r>
      </w:hyperlink>
    </w:p>
    <w:p w14:paraId="321DA85F" w14:textId="77777777" w:rsidR="00995556" w:rsidRDefault="00A0340E">
      <w:pPr>
        <w:pStyle w:val="TOC3"/>
        <w:rPr>
          <w:rFonts w:asciiTheme="minorHAnsi" w:hAnsiTheme="minorHAnsi" w:cstheme="minorBidi"/>
          <w:i w:val="0"/>
          <w:iCs w:val="0"/>
          <w:noProof/>
          <w:sz w:val="22"/>
          <w:szCs w:val="22"/>
        </w:rPr>
      </w:pPr>
      <w:hyperlink w:anchor="_Toc99026105" w:history="1">
        <w:r w:rsidR="00995556" w:rsidRPr="0021013C">
          <w:rPr>
            <w:rStyle w:val="Hyperlink"/>
            <w:noProof/>
          </w:rPr>
          <w:t>2.1.3.</w:t>
        </w:r>
        <w:r w:rsidR="00995556">
          <w:rPr>
            <w:rFonts w:asciiTheme="minorHAnsi" w:hAnsiTheme="minorHAnsi" w:cstheme="minorBidi"/>
            <w:i w:val="0"/>
            <w:iCs w:val="0"/>
            <w:noProof/>
            <w:sz w:val="22"/>
            <w:szCs w:val="22"/>
          </w:rPr>
          <w:tab/>
        </w:r>
        <w:r w:rsidR="00995556" w:rsidRPr="0021013C">
          <w:rPr>
            <w:rStyle w:val="Hyperlink"/>
            <w:noProof/>
          </w:rPr>
          <w:t>Major Challenges</w:t>
        </w:r>
        <w:r w:rsidR="00995556">
          <w:rPr>
            <w:noProof/>
            <w:webHidden/>
          </w:rPr>
          <w:tab/>
        </w:r>
        <w:r w:rsidR="00995556">
          <w:rPr>
            <w:noProof/>
            <w:webHidden/>
          </w:rPr>
          <w:fldChar w:fldCharType="begin"/>
        </w:r>
        <w:r w:rsidR="00995556">
          <w:rPr>
            <w:noProof/>
            <w:webHidden/>
          </w:rPr>
          <w:instrText xml:space="preserve"> PAGEREF _Toc99026105 \h </w:instrText>
        </w:r>
        <w:r w:rsidR="00995556">
          <w:rPr>
            <w:noProof/>
            <w:webHidden/>
          </w:rPr>
        </w:r>
        <w:r w:rsidR="00995556">
          <w:rPr>
            <w:noProof/>
            <w:webHidden/>
          </w:rPr>
          <w:fldChar w:fldCharType="separate"/>
        </w:r>
        <w:r w:rsidR="00995556">
          <w:rPr>
            <w:noProof/>
            <w:webHidden/>
          </w:rPr>
          <w:t>3</w:t>
        </w:r>
        <w:r w:rsidR="00995556">
          <w:rPr>
            <w:noProof/>
            <w:webHidden/>
          </w:rPr>
          <w:fldChar w:fldCharType="end"/>
        </w:r>
      </w:hyperlink>
    </w:p>
    <w:p w14:paraId="36D11E0D" w14:textId="77777777" w:rsidR="00995556" w:rsidRDefault="00A0340E">
      <w:pPr>
        <w:pStyle w:val="TOC3"/>
        <w:rPr>
          <w:rFonts w:asciiTheme="minorHAnsi" w:hAnsiTheme="minorHAnsi" w:cstheme="minorBidi"/>
          <w:i w:val="0"/>
          <w:iCs w:val="0"/>
          <w:noProof/>
          <w:sz w:val="22"/>
          <w:szCs w:val="22"/>
        </w:rPr>
      </w:pPr>
      <w:hyperlink w:anchor="_Toc99026106" w:history="1">
        <w:r w:rsidR="00995556" w:rsidRPr="0021013C">
          <w:rPr>
            <w:rStyle w:val="Hyperlink"/>
            <w:noProof/>
          </w:rPr>
          <w:t>2.1.4.</w:t>
        </w:r>
        <w:r w:rsidR="00995556">
          <w:rPr>
            <w:rFonts w:asciiTheme="minorHAnsi" w:hAnsiTheme="minorHAnsi" w:cstheme="minorBidi"/>
            <w:i w:val="0"/>
            <w:iCs w:val="0"/>
            <w:noProof/>
            <w:sz w:val="22"/>
            <w:szCs w:val="22"/>
          </w:rPr>
          <w:tab/>
        </w:r>
        <w:r w:rsidR="00995556" w:rsidRPr="0021013C">
          <w:rPr>
            <w:rStyle w:val="Hyperlink"/>
            <w:noProof/>
          </w:rPr>
          <w:t>Lessons Learned</w:t>
        </w:r>
        <w:r w:rsidR="00995556">
          <w:rPr>
            <w:noProof/>
            <w:webHidden/>
          </w:rPr>
          <w:tab/>
        </w:r>
        <w:r w:rsidR="00995556">
          <w:rPr>
            <w:noProof/>
            <w:webHidden/>
          </w:rPr>
          <w:fldChar w:fldCharType="begin"/>
        </w:r>
        <w:r w:rsidR="00995556">
          <w:rPr>
            <w:noProof/>
            <w:webHidden/>
          </w:rPr>
          <w:instrText xml:space="preserve"> PAGEREF _Toc99026106 \h </w:instrText>
        </w:r>
        <w:r w:rsidR="00995556">
          <w:rPr>
            <w:noProof/>
            <w:webHidden/>
          </w:rPr>
        </w:r>
        <w:r w:rsidR="00995556">
          <w:rPr>
            <w:noProof/>
            <w:webHidden/>
          </w:rPr>
          <w:fldChar w:fldCharType="separate"/>
        </w:r>
        <w:r w:rsidR="00995556">
          <w:rPr>
            <w:noProof/>
            <w:webHidden/>
          </w:rPr>
          <w:t>3</w:t>
        </w:r>
        <w:r w:rsidR="00995556">
          <w:rPr>
            <w:noProof/>
            <w:webHidden/>
          </w:rPr>
          <w:fldChar w:fldCharType="end"/>
        </w:r>
      </w:hyperlink>
    </w:p>
    <w:p w14:paraId="0F7AB4E3" w14:textId="77777777" w:rsidR="00995556" w:rsidRDefault="00A0340E">
      <w:pPr>
        <w:pStyle w:val="TOC2"/>
        <w:rPr>
          <w:rFonts w:asciiTheme="minorHAnsi" w:hAnsiTheme="minorHAnsi" w:cstheme="minorBidi"/>
          <w:noProof/>
          <w:sz w:val="22"/>
          <w:szCs w:val="22"/>
        </w:rPr>
      </w:pPr>
      <w:hyperlink w:anchor="_Toc99026107" w:history="1">
        <w:r w:rsidR="00995556" w:rsidRPr="0021013C">
          <w:rPr>
            <w:rStyle w:val="Hyperlink"/>
            <w:noProof/>
          </w:rPr>
          <w:t>2.2.</w:t>
        </w:r>
        <w:r w:rsidR="00995556">
          <w:rPr>
            <w:rFonts w:asciiTheme="minorHAnsi" w:hAnsiTheme="minorHAnsi" w:cstheme="minorBidi"/>
            <w:noProof/>
            <w:sz w:val="22"/>
            <w:szCs w:val="22"/>
          </w:rPr>
          <w:tab/>
        </w:r>
        <w:r w:rsidR="00995556" w:rsidRPr="0021013C">
          <w:rPr>
            <w:rStyle w:val="Hyperlink"/>
            <w:noProof/>
          </w:rPr>
          <w:t>Country Analysis</w:t>
        </w:r>
        <w:r w:rsidR="00995556">
          <w:rPr>
            <w:noProof/>
            <w:webHidden/>
          </w:rPr>
          <w:tab/>
        </w:r>
        <w:r w:rsidR="00995556">
          <w:rPr>
            <w:noProof/>
            <w:webHidden/>
          </w:rPr>
          <w:fldChar w:fldCharType="begin"/>
        </w:r>
        <w:r w:rsidR="00995556">
          <w:rPr>
            <w:noProof/>
            <w:webHidden/>
          </w:rPr>
          <w:instrText xml:space="preserve"> PAGEREF _Toc99026107 \h </w:instrText>
        </w:r>
        <w:r w:rsidR="00995556">
          <w:rPr>
            <w:noProof/>
            <w:webHidden/>
          </w:rPr>
        </w:r>
        <w:r w:rsidR="00995556">
          <w:rPr>
            <w:noProof/>
            <w:webHidden/>
          </w:rPr>
          <w:fldChar w:fldCharType="separate"/>
        </w:r>
        <w:r w:rsidR="00995556">
          <w:rPr>
            <w:noProof/>
            <w:webHidden/>
          </w:rPr>
          <w:t>3</w:t>
        </w:r>
        <w:r w:rsidR="00995556">
          <w:rPr>
            <w:noProof/>
            <w:webHidden/>
          </w:rPr>
          <w:fldChar w:fldCharType="end"/>
        </w:r>
      </w:hyperlink>
    </w:p>
    <w:p w14:paraId="717A2BF9" w14:textId="77777777" w:rsidR="00995556" w:rsidRDefault="00A0340E">
      <w:pPr>
        <w:pStyle w:val="TOC3"/>
        <w:rPr>
          <w:rFonts w:asciiTheme="minorHAnsi" w:hAnsiTheme="minorHAnsi" w:cstheme="minorBidi"/>
          <w:i w:val="0"/>
          <w:iCs w:val="0"/>
          <w:noProof/>
          <w:sz w:val="22"/>
          <w:szCs w:val="22"/>
        </w:rPr>
      </w:pPr>
      <w:hyperlink w:anchor="_Toc99026108" w:history="1">
        <w:r w:rsidR="00995556" w:rsidRPr="0021013C">
          <w:rPr>
            <w:rStyle w:val="Hyperlink"/>
            <w:noProof/>
          </w:rPr>
          <w:t>2.2.1.</w:t>
        </w:r>
        <w:r w:rsidR="00995556">
          <w:rPr>
            <w:rFonts w:asciiTheme="minorHAnsi" w:hAnsiTheme="minorHAnsi" w:cstheme="minorBidi"/>
            <w:i w:val="0"/>
            <w:iCs w:val="0"/>
            <w:noProof/>
            <w:sz w:val="22"/>
            <w:szCs w:val="22"/>
          </w:rPr>
          <w:tab/>
        </w:r>
        <w:r w:rsidR="00995556" w:rsidRPr="0021013C">
          <w:rPr>
            <w:rStyle w:val="Hyperlink"/>
            <w:noProof/>
          </w:rPr>
          <w:t>Demographics</w:t>
        </w:r>
        <w:r w:rsidR="00995556">
          <w:rPr>
            <w:noProof/>
            <w:webHidden/>
          </w:rPr>
          <w:tab/>
        </w:r>
        <w:r w:rsidR="00995556">
          <w:rPr>
            <w:noProof/>
            <w:webHidden/>
          </w:rPr>
          <w:fldChar w:fldCharType="begin"/>
        </w:r>
        <w:r w:rsidR="00995556">
          <w:rPr>
            <w:noProof/>
            <w:webHidden/>
          </w:rPr>
          <w:instrText xml:space="preserve"> PAGEREF _Toc99026108 \h </w:instrText>
        </w:r>
        <w:r w:rsidR="00995556">
          <w:rPr>
            <w:noProof/>
            <w:webHidden/>
          </w:rPr>
        </w:r>
        <w:r w:rsidR="00995556">
          <w:rPr>
            <w:noProof/>
            <w:webHidden/>
          </w:rPr>
          <w:fldChar w:fldCharType="separate"/>
        </w:r>
        <w:r w:rsidR="00995556">
          <w:rPr>
            <w:noProof/>
            <w:webHidden/>
          </w:rPr>
          <w:t>4</w:t>
        </w:r>
        <w:r w:rsidR="00995556">
          <w:rPr>
            <w:noProof/>
            <w:webHidden/>
          </w:rPr>
          <w:fldChar w:fldCharType="end"/>
        </w:r>
      </w:hyperlink>
    </w:p>
    <w:p w14:paraId="76F5E28B" w14:textId="77777777" w:rsidR="00995556" w:rsidRDefault="00A0340E">
      <w:pPr>
        <w:pStyle w:val="TOC3"/>
        <w:rPr>
          <w:rFonts w:asciiTheme="minorHAnsi" w:hAnsiTheme="minorHAnsi" w:cstheme="minorBidi"/>
          <w:i w:val="0"/>
          <w:iCs w:val="0"/>
          <w:noProof/>
          <w:sz w:val="22"/>
          <w:szCs w:val="22"/>
        </w:rPr>
      </w:pPr>
      <w:hyperlink w:anchor="_Toc99026109" w:history="1">
        <w:r w:rsidR="00995556" w:rsidRPr="0021013C">
          <w:rPr>
            <w:rStyle w:val="Hyperlink"/>
            <w:noProof/>
          </w:rPr>
          <w:t>2.2.2.</w:t>
        </w:r>
        <w:r w:rsidR="00995556">
          <w:rPr>
            <w:rFonts w:asciiTheme="minorHAnsi" w:hAnsiTheme="minorHAnsi" w:cstheme="minorBidi"/>
            <w:i w:val="0"/>
            <w:iCs w:val="0"/>
            <w:noProof/>
            <w:sz w:val="22"/>
            <w:szCs w:val="22"/>
          </w:rPr>
          <w:tab/>
        </w:r>
        <w:r w:rsidR="00995556" w:rsidRPr="0021013C">
          <w:rPr>
            <w:rStyle w:val="Hyperlink"/>
            <w:noProof/>
          </w:rPr>
          <w:t>Employment</w:t>
        </w:r>
        <w:r w:rsidR="00995556">
          <w:rPr>
            <w:noProof/>
            <w:webHidden/>
          </w:rPr>
          <w:tab/>
        </w:r>
        <w:r w:rsidR="00995556">
          <w:rPr>
            <w:noProof/>
            <w:webHidden/>
          </w:rPr>
          <w:fldChar w:fldCharType="begin"/>
        </w:r>
        <w:r w:rsidR="00995556">
          <w:rPr>
            <w:noProof/>
            <w:webHidden/>
          </w:rPr>
          <w:instrText xml:space="preserve"> PAGEREF _Toc99026109 \h </w:instrText>
        </w:r>
        <w:r w:rsidR="00995556">
          <w:rPr>
            <w:noProof/>
            <w:webHidden/>
          </w:rPr>
        </w:r>
        <w:r w:rsidR="00995556">
          <w:rPr>
            <w:noProof/>
            <w:webHidden/>
          </w:rPr>
          <w:fldChar w:fldCharType="separate"/>
        </w:r>
        <w:r w:rsidR="00995556">
          <w:rPr>
            <w:noProof/>
            <w:webHidden/>
          </w:rPr>
          <w:t>4</w:t>
        </w:r>
        <w:r w:rsidR="00995556">
          <w:rPr>
            <w:noProof/>
            <w:webHidden/>
          </w:rPr>
          <w:fldChar w:fldCharType="end"/>
        </w:r>
      </w:hyperlink>
    </w:p>
    <w:p w14:paraId="5200EEB3" w14:textId="77777777" w:rsidR="00995556" w:rsidRDefault="00A0340E">
      <w:pPr>
        <w:pStyle w:val="TOC3"/>
        <w:rPr>
          <w:rFonts w:asciiTheme="minorHAnsi" w:hAnsiTheme="minorHAnsi" w:cstheme="minorBidi"/>
          <w:i w:val="0"/>
          <w:iCs w:val="0"/>
          <w:noProof/>
          <w:sz w:val="22"/>
          <w:szCs w:val="22"/>
        </w:rPr>
      </w:pPr>
      <w:hyperlink w:anchor="_Toc99026110" w:history="1">
        <w:r w:rsidR="00995556" w:rsidRPr="0021013C">
          <w:rPr>
            <w:rStyle w:val="Hyperlink"/>
            <w:noProof/>
          </w:rPr>
          <w:t>2.2.3.</w:t>
        </w:r>
        <w:r w:rsidR="00995556">
          <w:rPr>
            <w:rFonts w:asciiTheme="minorHAnsi" w:hAnsiTheme="minorHAnsi" w:cstheme="minorBidi"/>
            <w:i w:val="0"/>
            <w:iCs w:val="0"/>
            <w:noProof/>
            <w:sz w:val="22"/>
            <w:szCs w:val="22"/>
          </w:rPr>
          <w:tab/>
        </w:r>
        <w:r w:rsidR="00995556" w:rsidRPr="0021013C">
          <w:rPr>
            <w:rStyle w:val="Hyperlink"/>
            <w:noProof/>
          </w:rPr>
          <w:t>National Digital Strategy</w:t>
        </w:r>
        <w:r w:rsidR="00995556">
          <w:rPr>
            <w:noProof/>
            <w:webHidden/>
          </w:rPr>
          <w:tab/>
        </w:r>
        <w:r w:rsidR="00995556">
          <w:rPr>
            <w:noProof/>
            <w:webHidden/>
          </w:rPr>
          <w:fldChar w:fldCharType="begin"/>
        </w:r>
        <w:r w:rsidR="00995556">
          <w:rPr>
            <w:noProof/>
            <w:webHidden/>
          </w:rPr>
          <w:instrText xml:space="preserve"> PAGEREF _Toc99026110 \h </w:instrText>
        </w:r>
        <w:r w:rsidR="00995556">
          <w:rPr>
            <w:noProof/>
            <w:webHidden/>
          </w:rPr>
        </w:r>
        <w:r w:rsidR="00995556">
          <w:rPr>
            <w:noProof/>
            <w:webHidden/>
          </w:rPr>
          <w:fldChar w:fldCharType="separate"/>
        </w:r>
        <w:r w:rsidR="00995556">
          <w:rPr>
            <w:noProof/>
            <w:webHidden/>
          </w:rPr>
          <w:t>4</w:t>
        </w:r>
        <w:r w:rsidR="00995556">
          <w:rPr>
            <w:noProof/>
            <w:webHidden/>
          </w:rPr>
          <w:fldChar w:fldCharType="end"/>
        </w:r>
      </w:hyperlink>
    </w:p>
    <w:p w14:paraId="08D21AC7" w14:textId="77777777" w:rsidR="00995556" w:rsidRDefault="00A0340E">
      <w:pPr>
        <w:pStyle w:val="TOC3"/>
        <w:rPr>
          <w:rFonts w:asciiTheme="minorHAnsi" w:hAnsiTheme="minorHAnsi" w:cstheme="minorBidi"/>
          <w:i w:val="0"/>
          <w:iCs w:val="0"/>
          <w:noProof/>
          <w:sz w:val="22"/>
          <w:szCs w:val="22"/>
        </w:rPr>
      </w:pPr>
      <w:hyperlink w:anchor="_Toc99026111" w:history="1">
        <w:r w:rsidR="00995556" w:rsidRPr="0021013C">
          <w:rPr>
            <w:rStyle w:val="Hyperlink"/>
            <w:noProof/>
          </w:rPr>
          <w:t>2.2.4.</w:t>
        </w:r>
        <w:r w:rsidR="00995556">
          <w:rPr>
            <w:rFonts w:asciiTheme="minorHAnsi" w:hAnsiTheme="minorHAnsi" w:cstheme="minorBidi"/>
            <w:i w:val="0"/>
            <w:iCs w:val="0"/>
            <w:noProof/>
            <w:sz w:val="22"/>
            <w:szCs w:val="22"/>
          </w:rPr>
          <w:tab/>
        </w:r>
        <w:r w:rsidR="00995556" w:rsidRPr="0021013C">
          <w:rPr>
            <w:rStyle w:val="Hyperlink"/>
            <w:noProof/>
          </w:rPr>
          <w:t>Digital Government</w:t>
        </w:r>
        <w:r w:rsidR="00995556">
          <w:rPr>
            <w:noProof/>
            <w:webHidden/>
          </w:rPr>
          <w:tab/>
        </w:r>
        <w:r w:rsidR="00995556">
          <w:rPr>
            <w:noProof/>
            <w:webHidden/>
          </w:rPr>
          <w:fldChar w:fldCharType="begin"/>
        </w:r>
        <w:r w:rsidR="00995556">
          <w:rPr>
            <w:noProof/>
            <w:webHidden/>
          </w:rPr>
          <w:instrText xml:space="preserve"> PAGEREF _Toc99026111 \h </w:instrText>
        </w:r>
        <w:r w:rsidR="00995556">
          <w:rPr>
            <w:noProof/>
            <w:webHidden/>
          </w:rPr>
        </w:r>
        <w:r w:rsidR="00995556">
          <w:rPr>
            <w:noProof/>
            <w:webHidden/>
          </w:rPr>
          <w:fldChar w:fldCharType="separate"/>
        </w:r>
        <w:r w:rsidR="00995556">
          <w:rPr>
            <w:noProof/>
            <w:webHidden/>
          </w:rPr>
          <w:t>4</w:t>
        </w:r>
        <w:r w:rsidR="00995556">
          <w:rPr>
            <w:noProof/>
            <w:webHidden/>
          </w:rPr>
          <w:fldChar w:fldCharType="end"/>
        </w:r>
      </w:hyperlink>
    </w:p>
    <w:p w14:paraId="7F59FE49" w14:textId="77777777" w:rsidR="00995556" w:rsidRDefault="00A0340E">
      <w:pPr>
        <w:pStyle w:val="TOC3"/>
        <w:rPr>
          <w:rFonts w:asciiTheme="minorHAnsi" w:hAnsiTheme="minorHAnsi" w:cstheme="minorBidi"/>
          <w:i w:val="0"/>
          <w:iCs w:val="0"/>
          <w:noProof/>
          <w:sz w:val="22"/>
          <w:szCs w:val="22"/>
        </w:rPr>
      </w:pPr>
      <w:hyperlink w:anchor="_Toc99026112" w:history="1">
        <w:r w:rsidR="00995556" w:rsidRPr="0021013C">
          <w:rPr>
            <w:rStyle w:val="Hyperlink"/>
            <w:noProof/>
          </w:rPr>
          <w:t>2.2.5.</w:t>
        </w:r>
        <w:r w:rsidR="00995556">
          <w:rPr>
            <w:rFonts w:asciiTheme="minorHAnsi" w:hAnsiTheme="minorHAnsi" w:cstheme="minorBidi"/>
            <w:i w:val="0"/>
            <w:iCs w:val="0"/>
            <w:noProof/>
            <w:sz w:val="22"/>
            <w:szCs w:val="22"/>
          </w:rPr>
          <w:tab/>
        </w:r>
        <w:r w:rsidR="00995556" w:rsidRPr="0021013C">
          <w:rPr>
            <w:rStyle w:val="Hyperlink"/>
            <w:noProof/>
          </w:rPr>
          <w:t>Digital Infrastructure</w:t>
        </w:r>
        <w:r w:rsidR="00995556">
          <w:rPr>
            <w:noProof/>
            <w:webHidden/>
          </w:rPr>
          <w:tab/>
        </w:r>
        <w:r w:rsidR="00995556">
          <w:rPr>
            <w:noProof/>
            <w:webHidden/>
          </w:rPr>
          <w:fldChar w:fldCharType="begin"/>
        </w:r>
        <w:r w:rsidR="00995556">
          <w:rPr>
            <w:noProof/>
            <w:webHidden/>
          </w:rPr>
          <w:instrText xml:space="preserve"> PAGEREF _Toc99026112 \h </w:instrText>
        </w:r>
        <w:r w:rsidR="00995556">
          <w:rPr>
            <w:noProof/>
            <w:webHidden/>
          </w:rPr>
        </w:r>
        <w:r w:rsidR="00995556">
          <w:rPr>
            <w:noProof/>
            <w:webHidden/>
          </w:rPr>
          <w:fldChar w:fldCharType="separate"/>
        </w:r>
        <w:r w:rsidR="00995556">
          <w:rPr>
            <w:noProof/>
            <w:webHidden/>
          </w:rPr>
          <w:t>4</w:t>
        </w:r>
        <w:r w:rsidR="00995556">
          <w:rPr>
            <w:noProof/>
            <w:webHidden/>
          </w:rPr>
          <w:fldChar w:fldCharType="end"/>
        </w:r>
      </w:hyperlink>
    </w:p>
    <w:p w14:paraId="3A7D26FD" w14:textId="77777777" w:rsidR="00995556" w:rsidRDefault="00A0340E">
      <w:pPr>
        <w:pStyle w:val="TOC2"/>
        <w:rPr>
          <w:rFonts w:asciiTheme="minorHAnsi" w:hAnsiTheme="minorHAnsi" w:cstheme="minorBidi"/>
          <w:noProof/>
          <w:sz w:val="22"/>
          <w:szCs w:val="22"/>
        </w:rPr>
      </w:pPr>
      <w:hyperlink w:anchor="_Toc99026113" w:history="1">
        <w:r w:rsidR="00995556" w:rsidRPr="0021013C">
          <w:rPr>
            <w:rStyle w:val="Hyperlink"/>
            <w:noProof/>
          </w:rPr>
          <w:t>2.3.</w:t>
        </w:r>
        <w:r w:rsidR="00995556">
          <w:rPr>
            <w:rFonts w:asciiTheme="minorHAnsi" w:hAnsiTheme="minorHAnsi" w:cstheme="minorBidi"/>
            <w:noProof/>
            <w:sz w:val="22"/>
            <w:szCs w:val="22"/>
          </w:rPr>
          <w:tab/>
        </w:r>
        <w:r w:rsidR="00995556" w:rsidRPr="0021013C">
          <w:rPr>
            <w:rStyle w:val="Hyperlink"/>
            <w:noProof/>
          </w:rPr>
          <w:t>Higher Education Sectoral Analysis</w:t>
        </w:r>
        <w:r w:rsidR="00995556">
          <w:rPr>
            <w:noProof/>
            <w:webHidden/>
          </w:rPr>
          <w:tab/>
        </w:r>
        <w:r w:rsidR="00995556">
          <w:rPr>
            <w:noProof/>
            <w:webHidden/>
          </w:rPr>
          <w:fldChar w:fldCharType="begin"/>
        </w:r>
        <w:r w:rsidR="00995556">
          <w:rPr>
            <w:noProof/>
            <w:webHidden/>
          </w:rPr>
          <w:instrText xml:space="preserve"> PAGEREF _Toc99026113 \h </w:instrText>
        </w:r>
        <w:r w:rsidR="00995556">
          <w:rPr>
            <w:noProof/>
            <w:webHidden/>
          </w:rPr>
        </w:r>
        <w:r w:rsidR="00995556">
          <w:rPr>
            <w:noProof/>
            <w:webHidden/>
          </w:rPr>
          <w:fldChar w:fldCharType="separate"/>
        </w:r>
        <w:r w:rsidR="00995556">
          <w:rPr>
            <w:noProof/>
            <w:webHidden/>
          </w:rPr>
          <w:t>4</w:t>
        </w:r>
        <w:r w:rsidR="00995556">
          <w:rPr>
            <w:noProof/>
            <w:webHidden/>
          </w:rPr>
          <w:fldChar w:fldCharType="end"/>
        </w:r>
      </w:hyperlink>
    </w:p>
    <w:p w14:paraId="6E4D841C" w14:textId="77777777" w:rsidR="00995556" w:rsidRDefault="00A0340E">
      <w:pPr>
        <w:pStyle w:val="TOC3"/>
        <w:rPr>
          <w:rFonts w:asciiTheme="minorHAnsi" w:hAnsiTheme="minorHAnsi" w:cstheme="minorBidi"/>
          <w:i w:val="0"/>
          <w:iCs w:val="0"/>
          <w:noProof/>
          <w:sz w:val="22"/>
          <w:szCs w:val="22"/>
        </w:rPr>
      </w:pPr>
      <w:hyperlink w:anchor="_Toc99026114" w:history="1">
        <w:r w:rsidR="00995556" w:rsidRPr="0021013C">
          <w:rPr>
            <w:rStyle w:val="Hyperlink"/>
            <w:noProof/>
          </w:rPr>
          <w:t>2.3.1.</w:t>
        </w:r>
        <w:r w:rsidR="00995556">
          <w:rPr>
            <w:rFonts w:asciiTheme="minorHAnsi" w:hAnsiTheme="minorHAnsi" w:cstheme="minorBidi"/>
            <w:i w:val="0"/>
            <w:iCs w:val="0"/>
            <w:noProof/>
            <w:sz w:val="22"/>
            <w:szCs w:val="22"/>
          </w:rPr>
          <w:tab/>
        </w:r>
        <w:r w:rsidR="00995556" w:rsidRPr="0021013C">
          <w:rPr>
            <w:rStyle w:val="Hyperlink"/>
            <w:noProof/>
          </w:rPr>
          <w:t>Digital Education</w:t>
        </w:r>
        <w:r w:rsidR="00995556">
          <w:rPr>
            <w:noProof/>
            <w:webHidden/>
          </w:rPr>
          <w:tab/>
        </w:r>
        <w:r w:rsidR="00995556">
          <w:rPr>
            <w:noProof/>
            <w:webHidden/>
          </w:rPr>
          <w:fldChar w:fldCharType="begin"/>
        </w:r>
        <w:r w:rsidR="00995556">
          <w:rPr>
            <w:noProof/>
            <w:webHidden/>
          </w:rPr>
          <w:instrText xml:space="preserve"> PAGEREF _Toc99026114 \h </w:instrText>
        </w:r>
        <w:r w:rsidR="00995556">
          <w:rPr>
            <w:noProof/>
            <w:webHidden/>
          </w:rPr>
        </w:r>
        <w:r w:rsidR="00995556">
          <w:rPr>
            <w:noProof/>
            <w:webHidden/>
          </w:rPr>
          <w:fldChar w:fldCharType="separate"/>
        </w:r>
        <w:r w:rsidR="00995556">
          <w:rPr>
            <w:noProof/>
            <w:webHidden/>
          </w:rPr>
          <w:t>4</w:t>
        </w:r>
        <w:r w:rsidR="00995556">
          <w:rPr>
            <w:noProof/>
            <w:webHidden/>
          </w:rPr>
          <w:fldChar w:fldCharType="end"/>
        </w:r>
      </w:hyperlink>
    </w:p>
    <w:p w14:paraId="2ED21BF6" w14:textId="77777777" w:rsidR="00995556" w:rsidRDefault="00A0340E">
      <w:pPr>
        <w:pStyle w:val="TOC3"/>
        <w:rPr>
          <w:rFonts w:asciiTheme="minorHAnsi" w:hAnsiTheme="minorHAnsi" w:cstheme="minorBidi"/>
          <w:i w:val="0"/>
          <w:iCs w:val="0"/>
          <w:noProof/>
          <w:sz w:val="22"/>
          <w:szCs w:val="22"/>
        </w:rPr>
      </w:pPr>
      <w:hyperlink w:anchor="_Toc99026115" w:history="1">
        <w:r w:rsidR="00995556" w:rsidRPr="0021013C">
          <w:rPr>
            <w:rStyle w:val="Hyperlink"/>
            <w:noProof/>
          </w:rPr>
          <w:t>2.3.2.</w:t>
        </w:r>
        <w:r w:rsidR="00995556">
          <w:rPr>
            <w:rFonts w:asciiTheme="minorHAnsi" w:hAnsiTheme="minorHAnsi" w:cstheme="minorBidi"/>
            <w:i w:val="0"/>
            <w:iCs w:val="0"/>
            <w:noProof/>
            <w:sz w:val="22"/>
            <w:szCs w:val="22"/>
          </w:rPr>
          <w:tab/>
        </w:r>
        <w:r w:rsidR="00995556" w:rsidRPr="0021013C">
          <w:rPr>
            <w:rStyle w:val="Hyperlink"/>
            <w:noProof/>
          </w:rPr>
          <w:t>Legal Landscape: Laws and Regulations</w:t>
        </w:r>
        <w:r w:rsidR="00995556">
          <w:rPr>
            <w:noProof/>
            <w:webHidden/>
          </w:rPr>
          <w:tab/>
        </w:r>
        <w:r w:rsidR="00995556">
          <w:rPr>
            <w:noProof/>
            <w:webHidden/>
          </w:rPr>
          <w:fldChar w:fldCharType="begin"/>
        </w:r>
        <w:r w:rsidR="00995556">
          <w:rPr>
            <w:noProof/>
            <w:webHidden/>
          </w:rPr>
          <w:instrText xml:space="preserve"> PAGEREF _Toc99026115 \h </w:instrText>
        </w:r>
        <w:r w:rsidR="00995556">
          <w:rPr>
            <w:noProof/>
            <w:webHidden/>
          </w:rPr>
        </w:r>
        <w:r w:rsidR="00995556">
          <w:rPr>
            <w:noProof/>
            <w:webHidden/>
          </w:rPr>
          <w:fldChar w:fldCharType="separate"/>
        </w:r>
        <w:r w:rsidR="00995556">
          <w:rPr>
            <w:noProof/>
            <w:webHidden/>
          </w:rPr>
          <w:t>5</w:t>
        </w:r>
        <w:r w:rsidR="00995556">
          <w:rPr>
            <w:noProof/>
            <w:webHidden/>
          </w:rPr>
          <w:fldChar w:fldCharType="end"/>
        </w:r>
      </w:hyperlink>
    </w:p>
    <w:p w14:paraId="4D877486" w14:textId="77777777" w:rsidR="00995556" w:rsidRDefault="00A0340E">
      <w:pPr>
        <w:pStyle w:val="TOC3"/>
        <w:rPr>
          <w:rFonts w:asciiTheme="minorHAnsi" w:hAnsiTheme="minorHAnsi" w:cstheme="minorBidi"/>
          <w:i w:val="0"/>
          <w:iCs w:val="0"/>
          <w:noProof/>
          <w:sz w:val="22"/>
          <w:szCs w:val="22"/>
        </w:rPr>
      </w:pPr>
      <w:hyperlink w:anchor="_Toc99026116" w:history="1">
        <w:r w:rsidR="00995556" w:rsidRPr="0021013C">
          <w:rPr>
            <w:rStyle w:val="Hyperlink"/>
            <w:noProof/>
          </w:rPr>
          <w:t>2.3.3.</w:t>
        </w:r>
        <w:r w:rsidR="00995556">
          <w:rPr>
            <w:rFonts w:asciiTheme="minorHAnsi" w:hAnsiTheme="minorHAnsi" w:cstheme="minorBidi"/>
            <w:i w:val="0"/>
            <w:iCs w:val="0"/>
            <w:noProof/>
            <w:sz w:val="22"/>
            <w:szCs w:val="22"/>
          </w:rPr>
          <w:tab/>
        </w:r>
        <w:r w:rsidR="00995556" w:rsidRPr="0021013C">
          <w:rPr>
            <w:rStyle w:val="Hyperlink"/>
            <w:noProof/>
          </w:rPr>
          <w:t>Quality Assurance and Accreditation</w:t>
        </w:r>
        <w:r w:rsidR="00995556">
          <w:rPr>
            <w:noProof/>
            <w:webHidden/>
          </w:rPr>
          <w:tab/>
        </w:r>
        <w:r w:rsidR="00995556">
          <w:rPr>
            <w:noProof/>
            <w:webHidden/>
          </w:rPr>
          <w:fldChar w:fldCharType="begin"/>
        </w:r>
        <w:r w:rsidR="00995556">
          <w:rPr>
            <w:noProof/>
            <w:webHidden/>
          </w:rPr>
          <w:instrText xml:space="preserve"> PAGEREF _Toc99026116 \h </w:instrText>
        </w:r>
        <w:r w:rsidR="00995556">
          <w:rPr>
            <w:noProof/>
            <w:webHidden/>
          </w:rPr>
        </w:r>
        <w:r w:rsidR="00995556">
          <w:rPr>
            <w:noProof/>
            <w:webHidden/>
          </w:rPr>
          <w:fldChar w:fldCharType="separate"/>
        </w:r>
        <w:r w:rsidR="00995556">
          <w:rPr>
            <w:noProof/>
            <w:webHidden/>
          </w:rPr>
          <w:t>5</w:t>
        </w:r>
        <w:r w:rsidR="00995556">
          <w:rPr>
            <w:noProof/>
            <w:webHidden/>
          </w:rPr>
          <w:fldChar w:fldCharType="end"/>
        </w:r>
      </w:hyperlink>
    </w:p>
    <w:p w14:paraId="608E0F72" w14:textId="77777777" w:rsidR="00995556" w:rsidRDefault="00A0340E">
      <w:pPr>
        <w:pStyle w:val="TOC3"/>
        <w:rPr>
          <w:rFonts w:asciiTheme="minorHAnsi" w:hAnsiTheme="minorHAnsi" w:cstheme="minorBidi"/>
          <w:i w:val="0"/>
          <w:iCs w:val="0"/>
          <w:noProof/>
          <w:sz w:val="22"/>
          <w:szCs w:val="22"/>
        </w:rPr>
      </w:pPr>
      <w:hyperlink w:anchor="_Toc99026117" w:history="1">
        <w:r w:rsidR="00995556" w:rsidRPr="0021013C">
          <w:rPr>
            <w:rStyle w:val="Hyperlink"/>
            <w:noProof/>
          </w:rPr>
          <w:t>2.3.4.</w:t>
        </w:r>
        <w:r w:rsidR="00995556">
          <w:rPr>
            <w:rFonts w:asciiTheme="minorHAnsi" w:hAnsiTheme="minorHAnsi" w:cstheme="minorBidi"/>
            <w:i w:val="0"/>
            <w:iCs w:val="0"/>
            <w:noProof/>
            <w:sz w:val="22"/>
            <w:szCs w:val="22"/>
          </w:rPr>
          <w:tab/>
        </w:r>
        <w:r w:rsidR="00995556" w:rsidRPr="0021013C">
          <w:rPr>
            <w:rStyle w:val="Hyperlink"/>
            <w:noProof/>
          </w:rPr>
          <w:t>Current Sectoral Projects</w:t>
        </w:r>
        <w:r w:rsidR="00995556">
          <w:rPr>
            <w:noProof/>
            <w:webHidden/>
          </w:rPr>
          <w:tab/>
        </w:r>
        <w:r w:rsidR="00995556">
          <w:rPr>
            <w:noProof/>
            <w:webHidden/>
          </w:rPr>
          <w:fldChar w:fldCharType="begin"/>
        </w:r>
        <w:r w:rsidR="00995556">
          <w:rPr>
            <w:noProof/>
            <w:webHidden/>
          </w:rPr>
          <w:instrText xml:space="preserve"> PAGEREF _Toc99026117 \h </w:instrText>
        </w:r>
        <w:r w:rsidR="00995556">
          <w:rPr>
            <w:noProof/>
            <w:webHidden/>
          </w:rPr>
        </w:r>
        <w:r w:rsidR="00995556">
          <w:rPr>
            <w:noProof/>
            <w:webHidden/>
          </w:rPr>
          <w:fldChar w:fldCharType="separate"/>
        </w:r>
        <w:r w:rsidR="00995556">
          <w:rPr>
            <w:noProof/>
            <w:webHidden/>
          </w:rPr>
          <w:t>5</w:t>
        </w:r>
        <w:r w:rsidR="00995556">
          <w:rPr>
            <w:noProof/>
            <w:webHidden/>
          </w:rPr>
          <w:fldChar w:fldCharType="end"/>
        </w:r>
      </w:hyperlink>
    </w:p>
    <w:p w14:paraId="44F36F4A" w14:textId="77777777" w:rsidR="00995556" w:rsidRDefault="00A0340E">
      <w:pPr>
        <w:pStyle w:val="TOC3"/>
        <w:rPr>
          <w:rFonts w:asciiTheme="minorHAnsi" w:hAnsiTheme="minorHAnsi" w:cstheme="minorBidi"/>
          <w:i w:val="0"/>
          <w:iCs w:val="0"/>
          <w:noProof/>
          <w:sz w:val="22"/>
          <w:szCs w:val="22"/>
        </w:rPr>
      </w:pPr>
      <w:hyperlink w:anchor="_Toc99026118" w:history="1">
        <w:r w:rsidR="00995556" w:rsidRPr="0021013C">
          <w:rPr>
            <w:rStyle w:val="Hyperlink"/>
            <w:noProof/>
          </w:rPr>
          <w:t>2.3.5.</w:t>
        </w:r>
        <w:r w:rsidR="00995556">
          <w:rPr>
            <w:rFonts w:asciiTheme="minorHAnsi" w:hAnsiTheme="minorHAnsi" w:cstheme="minorBidi"/>
            <w:i w:val="0"/>
            <w:iCs w:val="0"/>
            <w:noProof/>
            <w:sz w:val="22"/>
            <w:szCs w:val="22"/>
          </w:rPr>
          <w:tab/>
        </w:r>
        <w:r w:rsidR="00995556" w:rsidRPr="0021013C">
          <w:rPr>
            <w:rStyle w:val="Hyperlink"/>
            <w:noProof/>
          </w:rPr>
          <w:t>Planned Sectoral Projects</w:t>
        </w:r>
        <w:r w:rsidR="00995556">
          <w:rPr>
            <w:noProof/>
            <w:webHidden/>
          </w:rPr>
          <w:tab/>
        </w:r>
        <w:r w:rsidR="00995556">
          <w:rPr>
            <w:noProof/>
            <w:webHidden/>
          </w:rPr>
          <w:fldChar w:fldCharType="begin"/>
        </w:r>
        <w:r w:rsidR="00995556">
          <w:rPr>
            <w:noProof/>
            <w:webHidden/>
          </w:rPr>
          <w:instrText xml:space="preserve"> PAGEREF _Toc99026118 \h </w:instrText>
        </w:r>
        <w:r w:rsidR="00995556">
          <w:rPr>
            <w:noProof/>
            <w:webHidden/>
          </w:rPr>
        </w:r>
        <w:r w:rsidR="00995556">
          <w:rPr>
            <w:noProof/>
            <w:webHidden/>
          </w:rPr>
          <w:fldChar w:fldCharType="separate"/>
        </w:r>
        <w:r w:rsidR="00995556">
          <w:rPr>
            <w:noProof/>
            <w:webHidden/>
          </w:rPr>
          <w:t>5</w:t>
        </w:r>
        <w:r w:rsidR="00995556">
          <w:rPr>
            <w:noProof/>
            <w:webHidden/>
          </w:rPr>
          <w:fldChar w:fldCharType="end"/>
        </w:r>
      </w:hyperlink>
    </w:p>
    <w:p w14:paraId="4A0152C8" w14:textId="77777777" w:rsidR="00995556" w:rsidRDefault="00A0340E">
      <w:pPr>
        <w:pStyle w:val="TOC2"/>
        <w:rPr>
          <w:rFonts w:asciiTheme="minorHAnsi" w:hAnsiTheme="minorHAnsi" w:cstheme="minorBidi"/>
          <w:noProof/>
          <w:sz w:val="22"/>
          <w:szCs w:val="22"/>
        </w:rPr>
      </w:pPr>
      <w:hyperlink w:anchor="_Toc99026119" w:history="1">
        <w:r w:rsidR="00995556" w:rsidRPr="0021013C">
          <w:rPr>
            <w:rStyle w:val="Hyperlink"/>
            <w:noProof/>
          </w:rPr>
          <w:t>2.4.</w:t>
        </w:r>
        <w:r w:rsidR="00995556">
          <w:rPr>
            <w:rFonts w:asciiTheme="minorHAnsi" w:hAnsiTheme="minorHAnsi" w:cstheme="minorBidi"/>
            <w:noProof/>
            <w:sz w:val="22"/>
            <w:szCs w:val="22"/>
          </w:rPr>
          <w:tab/>
        </w:r>
        <w:r w:rsidR="00995556" w:rsidRPr="0021013C">
          <w:rPr>
            <w:rStyle w:val="Hyperlink"/>
            <w:noProof/>
          </w:rPr>
          <w:t>Institutional Analysis (only for HEI level strategies)</w:t>
        </w:r>
        <w:r w:rsidR="00995556">
          <w:rPr>
            <w:noProof/>
            <w:webHidden/>
          </w:rPr>
          <w:tab/>
        </w:r>
        <w:r w:rsidR="00995556">
          <w:rPr>
            <w:noProof/>
            <w:webHidden/>
          </w:rPr>
          <w:fldChar w:fldCharType="begin"/>
        </w:r>
        <w:r w:rsidR="00995556">
          <w:rPr>
            <w:noProof/>
            <w:webHidden/>
          </w:rPr>
          <w:instrText xml:space="preserve"> PAGEREF _Toc99026119 \h </w:instrText>
        </w:r>
        <w:r w:rsidR="00995556">
          <w:rPr>
            <w:noProof/>
            <w:webHidden/>
          </w:rPr>
        </w:r>
        <w:r w:rsidR="00995556">
          <w:rPr>
            <w:noProof/>
            <w:webHidden/>
          </w:rPr>
          <w:fldChar w:fldCharType="separate"/>
        </w:r>
        <w:r w:rsidR="00995556">
          <w:rPr>
            <w:noProof/>
            <w:webHidden/>
          </w:rPr>
          <w:t>5</w:t>
        </w:r>
        <w:r w:rsidR="00995556">
          <w:rPr>
            <w:noProof/>
            <w:webHidden/>
          </w:rPr>
          <w:fldChar w:fldCharType="end"/>
        </w:r>
      </w:hyperlink>
    </w:p>
    <w:p w14:paraId="2FD1A7E3" w14:textId="77777777" w:rsidR="00995556" w:rsidRDefault="00A0340E">
      <w:pPr>
        <w:pStyle w:val="TOC3"/>
        <w:rPr>
          <w:rFonts w:asciiTheme="minorHAnsi" w:hAnsiTheme="minorHAnsi" w:cstheme="minorBidi"/>
          <w:i w:val="0"/>
          <w:iCs w:val="0"/>
          <w:noProof/>
          <w:sz w:val="22"/>
          <w:szCs w:val="22"/>
        </w:rPr>
      </w:pPr>
      <w:hyperlink w:anchor="_Toc99026120" w:history="1">
        <w:r w:rsidR="00995556" w:rsidRPr="0021013C">
          <w:rPr>
            <w:rStyle w:val="Hyperlink"/>
            <w:noProof/>
          </w:rPr>
          <w:t>2.4.1.</w:t>
        </w:r>
        <w:r w:rsidR="00995556">
          <w:rPr>
            <w:rFonts w:asciiTheme="minorHAnsi" w:hAnsiTheme="minorHAnsi" w:cstheme="minorBidi"/>
            <w:i w:val="0"/>
            <w:iCs w:val="0"/>
            <w:noProof/>
            <w:sz w:val="22"/>
            <w:szCs w:val="22"/>
          </w:rPr>
          <w:tab/>
        </w:r>
        <w:r w:rsidR="00995556" w:rsidRPr="0021013C">
          <w:rPr>
            <w:rStyle w:val="Hyperlink"/>
            <w:noProof/>
          </w:rPr>
          <w:t>Digital Education</w:t>
        </w:r>
        <w:r w:rsidR="00995556">
          <w:rPr>
            <w:noProof/>
            <w:webHidden/>
          </w:rPr>
          <w:tab/>
        </w:r>
        <w:r w:rsidR="00995556">
          <w:rPr>
            <w:noProof/>
            <w:webHidden/>
          </w:rPr>
          <w:fldChar w:fldCharType="begin"/>
        </w:r>
        <w:r w:rsidR="00995556">
          <w:rPr>
            <w:noProof/>
            <w:webHidden/>
          </w:rPr>
          <w:instrText xml:space="preserve"> PAGEREF _Toc99026120 \h </w:instrText>
        </w:r>
        <w:r w:rsidR="00995556">
          <w:rPr>
            <w:noProof/>
            <w:webHidden/>
          </w:rPr>
        </w:r>
        <w:r w:rsidR="00995556">
          <w:rPr>
            <w:noProof/>
            <w:webHidden/>
          </w:rPr>
          <w:fldChar w:fldCharType="separate"/>
        </w:r>
        <w:r w:rsidR="00995556">
          <w:rPr>
            <w:noProof/>
            <w:webHidden/>
          </w:rPr>
          <w:t>5</w:t>
        </w:r>
        <w:r w:rsidR="00995556">
          <w:rPr>
            <w:noProof/>
            <w:webHidden/>
          </w:rPr>
          <w:fldChar w:fldCharType="end"/>
        </w:r>
      </w:hyperlink>
    </w:p>
    <w:p w14:paraId="19227227" w14:textId="77777777" w:rsidR="00995556" w:rsidRDefault="00A0340E">
      <w:pPr>
        <w:pStyle w:val="TOC3"/>
        <w:rPr>
          <w:rFonts w:asciiTheme="minorHAnsi" w:hAnsiTheme="minorHAnsi" w:cstheme="minorBidi"/>
          <w:i w:val="0"/>
          <w:iCs w:val="0"/>
          <w:noProof/>
          <w:sz w:val="22"/>
          <w:szCs w:val="22"/>
        </w:rPr>
      </w:pPr>
      <w:hyperlink w:anchor="_Toc99026121" w:history="1">
        <w:r w:rsidR="00995556" w:rsidRPr="0021013C">
          <w:rPr>
            <w:rStyle w:val="Hyperlink"/>
            <w:noProof/>
          </w:rPr>
          <w:t>2.4.2.</w:t>
        </w:r>
        <w:r w:rsidR="00995556">
          <w:rPr>
            <w:rFonts w:asciiTheme="minorHAnsi" w:hAnsiTheme="minorHAnsi" w:cstheme="minorBidi"/>
            <w:i w:val="0"/>
            <w:iCs w:val="0"/>
            <w:noProof/>
            <w:sz w:val="22"/>
            <w:szCs w:val="22"/>
          </w:rPr>
          <w:tab/>
        </w:r>
        <w:r w:rsidR="00995556" w:rsidRPr="0021013C">
          <w:rPr>
            <w:rStyle w:val="Hyperlink"/>
            <w:noProof/>
          </w:rPr>
          <w:t>Digital Maturity Assessment Survey</w:t>
        </w:r>
        <w:r w:rsidR="00995556">
          <w:rPr>
            <w:noProof/>
            <w:webHidden/>
          </w:rPr>
          <w:tab/>
        </w:r>
        <w:r w:rsidR="00995556">
          <w:rPr>
            <w:noProof/>
            <w:webHidden/>
          </w:rPr>
          <w:fldChar w:fldCharType="begin"/>
        </w:r>
        <w:r w:rsidR="00995556">
          <w:rPr>
            <w:noProof/>
            <w:webHidden/>
          </w:rPr>
          <w:instrText xml:space="preserve"> PAGEREF _Toc99026121 \h </w:instrText>
        </w:r>
        <w:r w:rsidR="00995556">
          <w:rPr>
            <w:noProof/>
            <w:webHidden/>
          </w:rPr>
        </w:r>
        <w:r w:rsidR="00995556">
          <w:rPr>
            <w:noProof/>
            <w:webHidden/>
          </w:rPr>
          <w:fldChar w:fldCharType="separate"/>
        </w:r>
        <w:r w:rsidR="00995556">
          <w:rPr>
            <w:noProof/>
            <w:webHidden/>
          </w:rPr>
          <w:t>5</w:t>
        </w:r>
        <w:r w:rsidR="00995556">
          <w:rPr>
            <w:noProof/>
            <w:webHidden/>
          </w:rPr>
          <w:fldChar w:fldCharType="end"/>
        </w:r>
      </w:hyperlink>
    </w:p>
    <w:p w14:paraId="59820EF8" w14:textId="77777777" w:rsidR="00995556" w:rsidRDefault="00A0340E">
      <w:pPr>
        <w:pStyle w:val="TOC3"/>
        <w:rPr>
          <w:rFonts w:asciiTheme="minorHAnsi" w:hAnsiTheme="minorHAnsi" w:cstheme="minorBidi"/>
          <w:i w:val="0"/>
          <w:iCs w:val="0"/>
          <w:noProof/>
          <w:sz w:val="22"/>
          <w:szCs w:val="22"/>
        </w:rPr>
      </w:pPr>
      <w:hyperlink w:anchor="_Toc99026122" w:history="1">
        <w:r w:rsidR="00995556" w:rsidRPr="0021013C">
          <w:rPr>
            <w:rStyle w:val="Hyperlink"/>
            <w:noProof/>
          </w:rPr>
          <w:t>2.4.3.</w:t>
        </w:r>
        <w:r w:rsidR="00995556">
          <w:rPr>
            <w:rFonts w:asciiTheme="minorHAnsi" w:hAnsiTheme="minorHAnsi" w:cstheme="minorBidi"/>
            <w:i w:val="0"/>
            <w:iCs w:val="0"/>
            <w:noProof/>
            <w:sz w:val="22"/>
            <w:szCs w:val="22"/>
          </w:rPr>
          <w:tab/>
        </w:r>
        <w:r w:rsidR="00995556" w:rsidRPr="0021013C">
          <w:rPr>
            <w:rStyle w:val="Hyperlink"/>
            <w:noProof/>
          </w:rPr>
          <w:t>Digital Readiness Survey</w:t>
        </w:r>
        <w:r w:rsidR="00995556">
          <w:rPr>
            <w:noProof/>
            <w:webHidden/>
          </w:rPr>
          <w:tab/>
        </w:r>
        <w:r w:rsidR="00995556">
          <w:rPr>
            <w:noProof/>
            <w:webHidden/>
          </w:rPr>
          <w:fldChar w:fldCharType="begin"/>
        </w:r>
        <w:r w:rsidR="00995556">
          <w:rPr>
            <w:noProof/>
            <w:webHidden/>
          </w:rPr>
          <w:instrText xml:space="preserve"> PAGEREF _Toc99026122 \h </w:instrText>
        </w:r>
        <w:r w:rsidR="00995556">
          <w:rPr>
            <w:noProof/>
            <w:webHidden/>
          </w:rPr>
        </w:r>
        <w:r w:rsidR="00995556">
          <w:rPr>
            <w:noProof/>
            <w:webHidden/>
          </w:rPr>
          <w:fldChar w:fldCharType="separate"/>
        </w:r>
        <w:r w:rsidR="00995556">
          <w:rPr>
            <w:noProof/>
            <w:webHidden/>
          </w:rPr>
          <w:t>6</w:t>
        </w:r>
        <w:r w:rsidR="00995556">
          <w:rPr>
            <w:noProof/>
            <w:webHidden/>
          </w:rPr>
          <w:fldChar w:fldCharType="end"/>
        </w:r>
      </w:hyperlink>
    </w:p>
    <w:p w14:paraId="6D8520E6" w14:textId="77777777" w:rsidR="00995556" w:rsidRDefault="00A0340E">
      <w:pPr>
        <w:pStyle w:val="TOC3"/>
        <w:rPr>
          <w:rFonts w:asciiTheme="minorHAnsi" w:hAnsiTheme="minorHAnsi" w:cstheme="minorBidi"/>
          <w:i w:val="0"/>
          <w:iCs w:val="0"/>
          <w:noProof/>
          <w:sz w:val="22"/>
          <w:szCs w:val="22"/>
        </w:rPr>
      </w:pPr>
      <w:hyperlink w:anchor="_Toc99026123" w:history="1">
        <w:r w:rsidR="00995556" w:rsidRPr="0021013C">
          <w:rPr>
            <w:rStyle w:val="Hyperlink"/>
            <w:noProof/>
          </w:rPr>
          <w:t>2.4.4.</w:t>
        </w:r>
        <w:r w:rsidR="00995556">
          <w:rPr>
            <w:rFonts w:asciiTheme="minorHAnsi" w:hAnsiTheme="minorHAnsi" w:cstheme="minorBidi"/>
            <w:i w:val="0"/>
            <w:iCs w:val="0"/>
            <w:noProof/>
            <w:sz w:val="22"/>
            <w:szCs w:val="22"/>
          </w:rPr>
          <w:tab/>
        </w:r>
        <w:r w:rsidR="00995556" w:rsidRPr="0021013C">
          <w:rPr>
            <w:rStyle w:val="Hyperlink"/>
            <w:noProof/>
          </w:rPr>
          <w:t>Digital Competency Framework</w:t>
        </w:r>
        <w:r w:rsidR="00995556">
          <w:rPr>
            <w:noProof/>
            <w:webHidden/>
          </w:rPr>
          <w:tab/>
        </w:r>
        <w:r w:rsidR="00995556">
          <w:rPr>
            <w:noProof/>
            <w:webHidden/>
          </w:rPr>
          <w:fldChar w:fldCharType="begin"/>
        </w:r>
        <w:r w:rsidR="00995556">
          <w:rPr>
            <w:noProof/>
            <w:webHidden/>
          </w:rPr>
          <w:instrText xml:space="preserve"> PAGEREF _Toc99026123 \h </w:instrText>
        </w:r>
        <w:r w:rsidR="00995556">
          <w:rPr>
            <w:noProof/>
            <w:webHidden/>
          </w:rPr>
        </w:r>
        <w:r w:rsidR="00995556">
          <w:rPr>
            <w:noProof/>
            <w:webHidden/>
          </w:rPr>
          <w:fldChar w:fldCharType="separate"/>
        </w:r>
        <w:r w:rsidR="00995556">
          <w:rPr>
            <w:noProof/>
            <w:webHidden/>
          </w:rPr>
          <w:t>6</w:t>
        </w:r>
        <w:r w:rsidR="00995556">
          <w:rPr>
            <w:noProof/>
            <w:webHidden/>
          </w:rPr>
          <w:fldChar w:fldCharType="end"/>
        </w:r>
      </w:hyperlink>
    </w:p>
    <w:p w14:paraId="274C0B78" w14:textId="77777777" w:rsidR="00995556" w:rsidRDefault="00A0340E">
      <w:pPr>
        <w:pStyle w:val="TOC3"/>
        <w:rPr>
          <w:rFonts w:asciiTheme="minorHAnsi" w:hAnsiTheme="minorHAnsi" w:cstheme="minorBidi"/>
          <w:i w:val="0"/>
          <w:iCs w:val="0"/>
          <w:noProof/>
          <w:sz w:val="22"/>
          <w:szCs w:val="22"/>
        </w:rPr>
      </w:pPr>
      <w:hyperlink w:anchor="_Toc99026124" w:history="1">
        <w:r w:rsidR="00995556" w:rsidRPr="0021013C">
          <w:rPr>
            <w:rStyle w:val="Hyperlink"/>
            <w:noProof/>
          </w:rPr>
          <w:t>2.4.5.</w:t>
        </w:r>
        <w:r w:rsidR="00995556">
          <w:rPr>
            <w:rFonts w:asciiTheme="minorHAnsi" w:hAnsiTheme="minorHAnsi" w:cstheme="minorBidi"/>
            <w:i w:val="0"/>
            <w:iCs w:val="0"/>
            <w:noProof/>
            <w:sz w:val="22"/>
            <w:szCs w:val="22"/>
          </w:rPr>
          <w:tab/>
        </w:r>
        <w:r w:rsidR="00995556" w:rsidRPr="0021013C">
          <w:rPr>
            <w:rStyle w:val="Hyperlink"/>
            <w:noProof/>
          </w:rPr>
          <w:t>Digital Skills</w:t>
        </w:r>
        <w:r w:rsidR="00995556">
          <w:rPr>
            <w:noProof/>
            <w:webHidden/>
          </w:rPr>
          <w:tab/>
        </w:r>
        <w:r w:rsidR="00995556">
          <w:rPr>
            <w:noProof/>
            <w:webHidden/>
          </w:rPr>
          <w:fldChar w:fldCharType="begin"/>
        </w:r>
        <w:r w:rsidR="00995556">
          <w:rPr>
            <w:noProof/>
            <w:webHidden/>
          </w:rPr>
          <w:instrText xml:space="preserve"> PAGEREF _Toc99026124 \h </w:instrText>
        </w:r>
        <w:r w:rsidR="00995556">
          <w:rPr>
            <w:noProof/>
            <w:webHidden/>
          </w:rPr>
        </w:r>
        <w:r w:rsidR="00995556">
          <w:rPr>
            <w:noProof/>
            <w:webHidden/>
          </w:rPr>
          <w:fldChar w:fldCharType="separate"/>
        </w:r>
        <w:r w:rsidR="00995556">
          <w:rPr>
            <w:noProof/>
            <w:webHidden/>
          </w:rPr>
          <w:t>6</w:t>
        </w:r>
        <w:r w:rsidR="00995556">
          <w:rPr>
            <w:noProof/>
            <w:webHidden/>
          </w:rPr>
          <w:fldChar w:fldCharType="end"/>
        </w:r>
      </w:hyperlink>
    </w:p>
    <w:p w14:paraId="2B60D46F" w14:textId="77777777" w:rsidR="00995556" w:rsidRDefault="00A0340E">
      <w:pPr>
        <w:pStyle w:val="TOC3"/>
        <w:rPr>
          <w:rFonts w:asciiTheme="minorHAnsi" w:hAnsiTheme="minorHAnsi" w:cstheme="minorBidi"/>
          <w:i w:val="0"/>
          <w:iCs w:val="0"/>
          <w:noProof/>
          <w:sz w:val="22"/>
          <w:szCs w:val="22"/>
        </w:rPr>
      </w:pPr>
      <w:hyperlink w:anchor="_Toc99026125" w:history="1">
        <w:r w:rsidR="00995556" w:rsidRPr="0021013C">
          <w:rPr>
            <w:rStyle w:val="Hyperlink"/>
            <w:noProof/>
          </w:rPr>
          <w:t>2.4.6.</w:t>
        </w:r>
        <w:r w:rsidR="00995556">
          <w:rPr>
            <w:rFonts w:asciiTheme="minorHAnsi" w:hAnsiTheme="minorHAnsi" w:cstheme="minorBidi"/>
            <w:i w:val="0"/>
            <w:iCs w:val="0"/>
            <w:noProof/>
            <w:sz w:val="22"/>
            <w:szCs w:val="22"/>
          </w:rPr>
          <w:tab/>
        </w:r>
        <w:r w:rsidR="00995556" w:rsidRPr="0021013C">
          <w:rPr>
            <w:rStyle w:val="Hyperlink"/>
            <w:noProof/>
          </w:rPr>
          <w:t>Current Projects</w:t>
        </w:r>
        <w:r w:rsidR="00995556">
          <w:rPr>
            <w:noProof/>
            <w:webHidden/>
          </w:rPr>
          <w:tab/>
        </w:r>
        <w:r w:rsidR="00995556">
          <w:rPr>
            <w:noProof/>
            <w:webHidden/>
          </w:rPr>
          <w:fldChar w:fldCharType="begin"/>
        </w:r>
        <w:r w:rsidR="00995556">
          <w:rPr>
            <w:noProof/>
            <w:webHidden/>
          </w:rPr>
          <w:instrText xml:space="preserve"> PAGEREF _Toc99026125 \h </w:instrText>
        </w:r>
        <w:r w:rsidR="00995556">
          <w:rPr>
            <w:noProof/>
            <w:webHidden/>
          </w:rPr>
        </w:r>
        <w:r w:rsidR="00995556">
          <w:rPr>
            <w:noProof/>
            <w:webHidden/>
          </w:rPr>
          <w:fldChar w:fldCharType="separate"/>
        </w:r>
        <w:r w:rsidR="00995556">
          <w:rPr>
            <w:noProof/>
            <w:webHidden/>
          </w:rPr>
          <w:t>6</w:t>
        </w:r>
        <w:r w:rsidR="00995556">
          <w:rPr>
            <w:noProof/>
            <w:webHidden/>
          </w:rPr>
          <w:fldChar w:fldCharType="end"/>
        </w:r>
      </w:hyperlink>
    </w:p>
    <w:p w14:paraId="3CC277FF" w14:textId="77777777" w:rsidR="00995556" w:rsidRDefault="00A0340E">
      <w:pPr>
        <w:pStyle w:val="TOC3"/>
        <w:rPr>
          <w:rFonts w:asciiTheme="minorHAnsi" w:hAnsiTheme="minorHAnsi" w:cstheme="minorBidi"/>
          <w:i w:val="0"/>
          <w:iCs w:val="0"/>
          <w:noProof/>
          <w:sz w:val="22"/>
          <w:szCs w:val="22"/>
        </w:rPr>
      </w:pPr>
      <w:hyperlink w:anchor="_Toc99026126" w:history="1">
        <w:r w:rsidR="00995556" w:rsidRPr="0021013C">
          <w:rPr>
            <w:rStyle w:val="Hyperlink"/>
            <w:noProof/>
          </w:rPr>
          <w:t>2.4.7.</w:t>
        </w:r>
        <w:r w:rsidR="00995556">
          <w:rPr>
            <w:rFonts w:asciiTheme="minorHAnsi" w:hAnsiTheme="minorHAnsi" w:cstheme="minorBidi"/>
            <w:i w:val="0"/>
            <w:iCs w:val="0"/>
            <w:noProof/>
            <w:sz w:val="22"/>
            <w:szCs w:val="22"/>
          </w:rPr>
          <w:tab/>
        </w:r>
        <w:r w:rsidR="00995556" w:rsidRPr="0021013C">
          <w:rPr>
            <w:rStyle w:val="Hyperlink"/>
            <w:noProof/>
          </w:rPr>
          <w:t>Planned Projects</w:t>
        </w:r>
        <w:r w:rsidR="00995556">
          <w:rPr>
            <w:noProof/>
            <w:webHidden/>
          </w:rPr>
          <w:tab/>
        </w:r>
        <w:r w:rsidR="00995556">
          <w:rPr>
            <w:noProof/>
            <w:webHidden/>
          </w:rPr>
          <w:fldChar w:fldCharType="begin"/>
        </w:r>
        <w:r w:rsidR="00995556">
          <w:rPr>
            <w:noProof/>
            <w:webHidden/>
          </w:rPr>
          <w:instrText xml:space="preserve"> PAGEREF _Toc99026126 \h </w:instrText>
        </w:r>
        <w:r w:rsidR="00995556">
          <w:rPr>
            <w:noProof/>
            <w:webHidden/>
          </w:rPr>
        </w:r>
        <w:r w:rsidR="00995556">
          <w:rPr>
            <w:noProof/>
            <w:webHidden/>
          </w:rPr>
          <w:fldChar w:fldCharType="separate"/>
        </w:r>
        <w:r w:rsidR="00995556">
          <w:rPr>
            <w:noProof/>
            <w:webHidden/>
          </w:rPr>
          <w:t>6</w:t>
        </w:r>
        <w:r w:rsidR="00995556">
          <w:rPr>
            <w:noProof/>
            <w:webHidden/>
          </w:rPr>
          <w:fldChar w:fldCharType="end"/>
        </w:r>
      </w:hyperlink>
    </w:p>
    <w:p w14:paraId="0B824B08" w14:textId="77777777" w:rsidR="00995556" w:rsidRDefault="00A0340E">
      <w:pPr>
        <w:pStyle w:val="TOC1"/>
        <w:tabs>
          <w:tab w:val="left" w:pos="1320"/>
        </w:tabs>
        <w:rPr>
          <w:rFonts w:asciiTheme="minorHAnsi" w:hAnsiTheme="minorHAnsi" w:cstheme="minorBidi"/>
          <w:b w:val="0"/>
          <w:bCs w:val="0"/>
          <w:noProof/>
          <w:sz w:val="22"/>
          <w:szCs w:val="22"/>
        </w:rPr>
      </w:pPr>
      <w:hyperlink w:anchor="_Toc99026127" w:history="1">
        <w:r w:rsidR="00995556" w:rsidRPr="0021013C">
          <w:rPr>
            <w:rStyle w:val="Hyperlink"/>
            <w:noProof/>
          </w:rPr>
          <w:t>Chapter 3.</w:t>
        </w:r>
        <w:r w:rsidR="00995556">
          <w:rPr>
            <w:rFonts w:asciiTheme="minorHAnsi" w:hAnsiTheme="minorHAnsi" w:cstheme="minorBidi"/>
            <w:b w:val="0"/>
            <w:bCs w:val="0"/>
            <w:noProof/>
            <w:sz w:val="22"/>
            <w:szCs w:val="22"/>
          </w:rPr>
          <w:tab/>
        </w:r>
        <w:r w:rsidR="00995556" w:rsidRPr="0021013C">
          <w:rPr>
            <w:rStyle w:val="Hyperlink"/>
            <w:noProof/>
          </w:rPr>
          <w:t>Governance</w:t>
        </w:r>
        <w:r w:rsidR="00995556">
          <w:rPr>
            <w:noProof/>
            <w:webHidden/>
          </w:rPr>
          <w:tab/>
        </w:r>
        <w:r w:rsidR="00995556">
          <w:rPr>
            <w:noProof/>
            <w:webHidden/>
          </w:rPr>
          <w:fldChar w:fldCharType="begin"/>
        </w:r>
        <w:r w:rsidR="00995556">
          <w:rPr>
            <w:noProof/>
            <w:webHidden/>
          </w:rPr>
          <w:instrText xml:space="preserve"> PAGEREF _Toc99026127 \h </w:instrText>
        </w:r>
        <w:r w:rsidR="00995556">
          <w:rPr>
            <w:noProof/>
            <w:webHidden/>
          </w:rPr>
        </w:r>
        <w:r w:rsidR="00995556">
          <w:rPr>
            <w:noProof/>
            <w:webHidden/>
          </w:rPr>
          <w:fldChar w:fldCharType="separate"/>
        </w:r>
        <w:r w:rsidR="00995556">
          <w:rPr>
            <w:noProof/>
            <w:webHidden/>
          </w:rPr>
          <w:t>7</w:t>
        </w:r>
        <w:r w:rsidR="00995556">
          <w:rPr>
            <w:noProof/>
            <w:webHidden/>
          </w:rPr>
          <w:fldChar w:fldCharType="end"/>
        </w:r>
      </w:hyperlink>
    </w:p>
    <w:p w14:paraId="208519C5" w14:textId="77777777" w:rsidR="00995556" w:rsidRDefault="00A0340E">
      <w:pPr>
        <w:pStyle w:val="TOC2"/>
        <w:rPr>
          <w:rFonts w:asciiTheme="minorHAnsi" w:hAnsiTheme="minorHAnsi" w:cstheme="minorBidi"/>
          <w:noProof/>
          <w:sz w:val="22"/>
          <w:szCs w:val="22"/>
        </w:rPr>
      </w:pPr>
      <w:hyperlink w:anchor="_Toc99026128" w:history="1">
        <w:r w:rsidR="00995556" w:rsidRPr="0021013C">
          <w:rPr>
            <w:rStyle w:val="Hyperlink"/>
            <w:noProof/>
          </w:rPr>
          <w:t>3.1.</w:t>
        </w:r>
        <w:r w:rsidR="00995556">
          <w:rPr>
            <w:rFonts w:asciiTheme="minorHAnsi" w:hAnsiTheme="minorHAnsi" w:cstheme="minorBidi"/>
            <w:noProof/>
            <w:sz w:val="22"/>
            <w:szCs w:val="22"/>
          </w:rPr>
          <w:tab/>
        </w:r>
        <w:r w:rsidR="00995556" w:rsidRPr="0021013C">
          <w:rPr>
            <w:rStyle w:val="Hyperlink"/>
            <w:noProof/>
          </w:rPr>
          <w:t>Governance Model</w:t>
        </w:r>
        <w:r w:rsidR="00995556">
          <w:rPr>
            <w:noProof/>
            <w:webHidden/>
          </w:rPr>
          <w:tab/>
        </w:r>
        <w:r w:rsidR="00995556">
          <w:rPr>
            <w:noProof/>
            <w:webHidden/>
          </w:rPr>
          <w:fldChar w:fldCharType="begin"/>
        </w:r>
        <w:r w:rsidR="00995556">
          <w:rPr>
            <w:noProof/>
            <w:webHidden/>
          </w:rPr>
          <w:instrText xml:space="preserve"> PAGEREF _Toc99026128 \h </w:instrText>
        </w:r>
        <w:r w:rsidR="00995556">
          <w:rPr>
            <w:noProof/>
            <w:webHidden/>
          </w:rPr>
        </w:r>
        <w:r w:rsidR="00995556">
          <w:rPr>
            <w:noProof/>
            <w:webHidden/>
          </w:rPr>
          <w:fldChar w:fldCharType="separate"/>
        </w:r>
        <w:r w:rsidR="00995556">
          <w:rPr>
            <w:noProof/>
            <w:webHidden/>
          </w:rPr>
          <w:t>7</w:t>
        </w:r>
        <w:r w:rsidR="00995556">
          <w:rPr>
            <w:noProof/>
            <w:webHidden/>
          </w:rPr>
          <w:fldChar w:fldCharType="end"/>
        </w:r>
      </w:hyperlink>
    </w:p>
    <w:p w14:paraId="2D3A6652" w14:textId="77777777" w:rsidR="00995556" w:rsidRDefault="00A0340E">
      <w:pPr>
        <w:pStyle w:val="TOC2"/>
        <w:rPr>
          <w:rFonts w:asciiTheme="minorHAnsi" w:hAnsiTheme="minorHAnsi" w:cstheme="minorBidi"/>
          <w:noProof/>
          <w:sz w:val="22"/>
          <w:szCs w:val="22"/>
        </w:rPr>
      </w:pPr>
      <w:hyperlink w:anchor="_Toc99026129" w:history="1">
        <w:r w:rsidR="00995556" w:rsidRPr="0021013C">
          <w:rPr>
            <w:rStyle w:val="Hyperlink"/>
            <w:noProof/>
          </w:rPr>
          <w:t>3.2.</w:t>
        </w:r>
        <w:r w:rsidR="00995556">
          <w:rPr>
            <w:rFonts w:asciiTheme="minorHAnsi" w:hAnsiTheme="minorHAnsi" w:cstheme="minorBidi"/>
            <w:noProof/>
            <w:sz w:val="22"/>
            <w:szCs w:val="22"/>
          </w:rPr>
          <w:tab/>
        </w:r>
        <w:r w:rsidR="00995556" w:rsidRPr="0021013C">
          <w:rPr>
            <w:rStyle w:val="Hyperlink"/>
            <w:noProof/>
          </w:rPr>
          <w:t>Governance Structure</w:t>
        </w:r>
        <w:r w:rsidR="00995556">
          <w:rPr>
            <w:noProof/>
            <w:webHidden/>
          </w:rPr>
          <w:tab/>
        </w:r>
        <w:r w:rsidR="00995556">
          <w:rPr>
            <w:noProof/>
            <w:webHidden/>
          </w:rPr>
          <w:fldChar w:fldCharType="begin"/>
        </w:r>
        <w:r w:rsidR="00995556">
          <w:rPr>
            <w:noProof/>
            <w:webHidden/>
          </w:rPr>
          <w:instrText xml:space="preserve"> PAGEREF _Toc99026129 \h </w:instrText>
        </w:r>
        <w:r w:rsidR="00995556">
          <w:rPr>
            <w:noProof/>
            <w:webHidden/>
          </w:rPr>
        </w:r>
        <w:r w:rsidR="00995556">
          <w:rPr>
            <w:noProof/>
            <w:webHidden/>
          </w:rPr>
          <w:fldChar w:fldCharType="separate"/>
        </w:r>
        <w:r w:rsidR="00995556">
          <w:rPr>
            <w:noProof/>
            <w:webHidden/>
          </w:rPr>
          <w:t>7</w:t>
        </w:r>
        <w:r w:rsidR="00995556">
          <w:rPr>
            <w:noProof/>
            <w:webHidden/>
          </w:rPr>
          <w:fldChar w:fldCharType="end"/>
        </w:r>
      </w:hyperlink>
    </w:p>
    <w:p w14:paraId="347423C4" w14:textId="77777777" w:rsidR="00995556" w:rsidRDefault="00A0340E">
      <w:pPr>
        <w:pStyle w:val="TOC3"/>
        <w:rPr>
          <w:rFonts w:asciiTheme="minorHAnsi" w:hAnsiTheme="minorHAnsi" w:cstheme="minorBidi"/>
          <w:i w:val="0"/>
          <w:iCs w:val="0"/>
          <w:noProof/>
          <w:sz w:val="22"/>
          <w:szCs w:val="22"/>
        </w:rPr>
      </w:pPr>
      <w:hyperlink w:anchor="_Toc99026130" w:history="1">
        <w:r w:rsidR="00995556" w:rsidRPr="0021013C">
          <w:rPr>
            <w:rStyle w:val="Hyperlink"/>
            <w:noProof/>
          </w:rPr>
          <w:t>3.2.1.</w:t>
        </w:r>
        <w:r w:rsidR="00995556">
          <w:rPr>
            <w:rFonts w:asciiTheme="minorHAnsi" w:hAnsiTheme="minorHAnsi" w:cstheme="minorBidi"/>
            <w:i w:val="0"/>
            <w:iCs w:val="0"/>
            <w:noProof/>
            <w:sz w:val="22"/>
            <w:szCs w:val="22"/>
          </w:rPr>
          <w:tab/>
        </w:r>
        <w:r w:rsidR="00995556" w:rsidRPr="0021013C">
          <w:rPr>
            <w:rStyle w:val="Hyperlink"/>
            <w:noProof/>
          </w:rPr>
          <w:t>Digital Transformation Steering Committee (DTSC)</w:t>
        </w:r>
        <w:r w:rsidR="00995556">
          <w:rPr>
            <w:noProof/>
            <w:webHidden/>
          </w:rPr>
          <w:tab/>
        </w:r>
        <w:r w:rsidR="00995556">
          <w:rPr>
            <w:noProof/>
            <w:webHidden/>
          </w:rPr>
          <w:fldChar w:fldCharType="begin"/>
        </w:r>
        <w:r w:rsidR="00995556">
          <w:rPr>
            <w:noProof/>
            <w:webHidden/>
          </w:rPr>
          <w:instrText xml:space="preserve"> PAGEREF _Toc99026130 \h </w:instrText>
        </w:r>
        <w:r w:rsidR="00995556">
          <w:rPr>
            <w:noProof/>
            <w:webHidden/>
          </w:rPr>
        </w:r>
        <w:r w:rsidR="00995556">
          <w:rPr>
            <w:noProof/>
            <w:webHidden/>
          </w:rPr>
          <w:fldChar w:fldCharType="separate"/>
        </w:r>
        <w:r w:rsidR="00995556">
          <w:rPr>
            <w:noProof/>
            <w:webHidden/>
          </w:rPr>
          <w:t>7</w:t>
        </w:r>
        <w:r w:rsidR="00995556">
          <w:rPr>
            <w:noProof/>
            <w:webHidden/>
          </w:rPr>
          <w:fldChar w:fldCharType="end"/>
        </w:r>
      </w:hyperlink>
    </w:p>
    <w:p w14:paraId="668CF715" w14:textId="77777777" w:rsidR="00995556" w:rsidRDefault="00A0340E">
      <w:pPr>
        <w:pStyle w:val="TOC3"/>
        <w:rPr>
          <w:rFonts w:asciiTheme="minorHAnsi" w:hAnsiTheme="minorHAnsi" w:cstheme="minorBidi"/>
          <w:i w:val="0"/>
          <w:iCs w:val="0"/>
          <w:noProof/>
          <w:sz w:val="22"/>
          <w:szCs w:val="22"/>
        </w:rPr>
      </w:pPr>
      <w:hyperlink w:anchor="_Toc99026131" w:history="1">
        <w:r w:rsidR="00995556" w:rsidRPr="0021013C">
          <w:rPr>
            <w:rStyle w:val="Hyperlink"/>
            <w:rFonts w:cs="Calibri"/>
            <w:noProof/>
          </w:rPr>
          <w:t>3.2.2.</w:t>
        </w:r>
        <w:r w:rsidR="00995556">
          <w:rPr>
            <w:rFonts w:asciiTheme="minorHAnsi" w:hAnsiTheme="minorHAnsi" w:cstheme="minorBidi"/>
            <w:i w:val="0"/>
            <w:iCs w:val="0"/>
            <w:noProof/>
            <w:sz w:val="22"/>
            <w:szCs w:val="22"/>
          </w:rPr>
          <w:tab/>
        </w:r>
        <w:r w:rsidR="00995556" w:rsidRPr="0021013C">
          <w:rPr>
            <w:rStyle w:val="Hyperlink"/>
            <w:rFonts w:cs="Calibri"/>
            <w:noProof/>
          </w:rPr>
          <w:t>Board of Trustees / Advisory Board (BoT / AB)</w:t>
        </w:r>
        <w:r w:rsidR="00995556">
          <w:rPr>
            <w:noProof/>
            <w:webHidden/>
          </w:rPr>
          <w:tab/>
        </w:r>
        <w:r w:rsidR="00995556">
          <w:rPr>
            <w:noProof/>
            <w:webHidden/>
          </w:rPr>
          <w:fldChar w:fldCharType="begin"/>
        </w:r>
        <w:r w:rsidR="00995556">
          <w:rPr>
            <w:noProof/>
            <w:webHidden/>
          </w:rPr>
          <w:instrText xml:space="preserve"> PAGEREF _Toc99026131 \h </w:instrText>
        </w:r>
        <w:r w:rsidR="00995556">
          <w:rPr>
            <w:noProof/>
            <w:webHidden/>
          </w:rPr>
        </w:r>
        <w:r w:rsidR="00995556">
          <w:rPr>
            <w:noProof/>
            <w:webHidden/>
          </w:rPr>
          <w:fldChar w:fldCharType="separate"/>
        </w:r>
        <w:r w:rsidR="00995556">
          <w:rPr>
            <w:noProof/>
            <w:webHidden/>
          </w:rPr>
          <w:t>7</w:t>
        </w:r>
        <w:r w:rsidR="00995556">
          <w:rPr>
            <w:noProof/>
            <w:webHidden/>
          </w:rPr>
          <w:fldChar w:fldCharType="end"/>
        </w:r>
      </w:hyperlink>
    </w:p>
    <w:p w14:paraId="48EFDB83" w14:textId="77777777" w:rsidR="00995556" w:rsidRDefault="00A0340E">
      <w:pPr>
        <w:pStyle w:val="TOC3"/>
        <w:rPr>
          <w:rFonts w:asciiTheme="minorHAnsi" w:hAnsiTheme="minorHAnsi" w:cstheme="minorBidi"/>
          <w:i w:val="0"/>
          <w:iCs w:val="0"/>
          <w:noProof/>
          <w:sz w:val="22"/>
          <w:szCs w:val="22"/>
        </w:rPr>
      </w:pPr>
      <w:hyperlink w:anchor="_Toc99026132" w:history="1">
        <w:r w:rsidR="00995556" w:rsidRPr="0021013C">
          <w:rPr>
            <w:rStyle w:val="Hyperlink"/>
            <w:rFonts w:cs="Calibri"/>
            <w:noProof/>
          </w:rPr>
          <w:t>3.2.3.</w:t>
        </w:r>
        <w:r w:rsidR="00995556">
          <w:rPr>
            <w:rFonts w:asciiTheme="minorHAnsi" w:hAnsiTheme="minorHAnsi" w:cstheme="minorBidi"/>
            <w:i w:val="0"/>
            <w:iCs w:val="0"/>
            <w:noProof/>
            <w:sz w:val="22"/>
            <w:szCs w:val="22"/>
          </w:rPr>
          <w:tab/>
        </w:r>
        <w:r w:rsidR="00995556" w:rsidRPr="0021013C">
          <w:rPr>
            <w:rStyle w:val="Hyperlink"/>
            <w:rFonts w:cs="Calibri"/>
            <w:noProof/>
          </w:rPr>
          <w:t>Program Management Office (PMO)</w:t>
        </w:r>
        <w:r w:rsidR="00995556">
          <w:rPr>
            <w:noProof/>
            <w:webHidden/>
          </w:rPr>
          <w:tab/>
        </w:r>
        <w:r w:rsidR="00995556">
          <w:rPr>
            <w:noProof/>
            <w:webHidden/>
          </w:rPr>
          <w:fldChar w:fldCharType="begin"/>
        </w:r>
        <w:r w:rsidR="00995556">
          <w:rPr>
            <w:noProof/>
            <w:webHidden/>
          </w:rPr>
          <w:instrText xml:space="preserve"> PAGEREF _Toc99026132 \h </w:instrText>
        </w:r>
        <w:r w:rsidR="00995556">
          <w:rPr>
            <w:noProof/>
            <w:webHidden/>
          </w:rPr>
        </w:r>
        <w:r w:rsidR="00995556">
          <w:rPr>
            <w:noProof/>
            <w:webHidden/>
          </w:rPr>
          <w:fldChar w:fldCharType="separate"/>
        </w:r>
        <w:r w:rsidR="00995556">
          <w:rPr>
            <w:noProof/>
            <w:webHidden/>
          </w:rPr>
          <w:t>7</w:t>
        </w:r>
        <w:r w:rsidR="00995556">
          <w:rPr>
            <w:noProof/>
            <w:webHidden/>
          </w:rPr>
          <w:fldChar w:fldCharType="end"/>
        </w:r>
      </w:hyperlink>
    </w:p>
    <w:p w14:paraId="34C5063C" w14:textId="77777777" w:rsidR="00995556" w:rsidRDefault="00A0340E">
      <w:pPr>
        <w:pStyle w:val="TOC3"/>
        <w:rPr>
          <w:rFonts w:asciiTheme="minorHAnsi" w:hAnsiTheme="minorHAnsi" w:cstheme="minorBidi"/>
          <w:i w:val="0"/>
          <w:iCs w:val="0"/>
          <w:noProof/>
          <w:sz w:val="22"/>
          <w:szCs w:val="22"/>
        </w:rPr>
      </w:pPr>
      <w:hyperlink w:anchor="_Toc99026133" w:history="1">
        <w:r w:rsidR="00995556" w:rsidRPr="0021013C">
          <w:rPr>
            <w:rStyle w:val="Hyperlink"/>
            <w:noProof/>
          </w:rPr>
          <w:t>3.2.4.</w:t>
        </w:r>
        <w:r w:rsidR="00995556">
          <w:rPr>
            <w:rFonts w:asciiTheme="minorHAnsi" w:hAnsiTheme="minorHAnsi" w:cstheme="minorBidi"/>
            <w:i w:val="0"/>
            <w:iCs w:val="0"/>
            <w:noProof/>
            <w:sz w:val="22"/>
            <w:szCs w:val="22"/>
          </w:rPr>
          <w:tab/>
        </w:r>
        <w:r w:rsidR="00995556" w:rsidRPr="0021013C">
          <w:rPr>
            <w:rStyle w:val="Hyperlink"/>
            <w:noProof/>
          </w:rPr>
          <w:t>Digital Transformation Unit (DTU)</w:t>
        </w:r>
        <w:r w:rsidR="00995556">
          <w:rPr>
            <w:noProof/>
            <w:webHidden/>
          </w:rPr>
          <w:tab/>
        </w:r>
        <w:r w:rsidR="00995556">
          <w:rPr>
            <w:noProof/>
            <w:webHidden/>
          </w:rPr>
          <w:fldChar w:fldCharType="begin"/>
        </w:r>
        <w:r w:rsidR="00995556">
          <w:rPr>
            <w:noProof/>
            <w:webHidden/>
          </w:rPr>
          <w:instrText xml:space="preserve"> PAGEREF _Toc99026133 \h </w:instrText>
        </w:r>
        <w:r w:rsidR="00995556">
          <w:rPr>
            <w:noProof/>
            <w:webHidden/>
          </w:rPr>
        </w:r>
        <w:r w:rsidR="00995556">
          <w:rPr>
            <w:noProof/>
            <w:webHidden/>
          </w:rPr>
          <w:fldChar w:fldCharType="separate"/>
        </w:r>
        <w:r w:rsidR="00995556">
          <w:rPr>
            <w:noProof/>
            <w:webHidden/>
          </w:rPr>
          <w:t>7</w:t>
        </w:r>
        <w:r w:rsidR="00995556">
          <w:rPr>
            <w:noProof/>
            <w:webHidden/>
          </w:rPr>
          <w:fldChar w:fldCharType="end"/>
        </w:r>
      </w:hyperlink>
    </w:p>
    <w:p w14:paraId="058CF6E1" w14:textId="77777777" w:rsidR="00995556" w:rsidRDefault="00A0340E">
      <w:pPr>
        <w:pStyle w:val="TOC3"/>
        <w:rPr>
          <w:rFonts w:asciiTheme="minorHAnsi" w:hAnsiTheme="minorHAnsi" w:cstheme="minorBidi"/>
          <w:i w:val="0"/>
          <w:iCs w:val="0"/>
          <w:noProof/>
          <w:sz w:val="22"/>
          <w:szCs w:val="22"/>
        </w:rPr>
      </w:pPr>
      <w:hyperlink w:anchor="_Toc99026134" w:history="1">
        <w:r w:rsidR="00995556" w:rsidRPr="0021013C">
          <w:rPr>
            <w:rStyle w:val="Hyperlink"/>
            <w:rFonts w:cs="Calibri"/>
            <w:noProof/>
          </w:rPr>
          <w:t>3.2.5.</w:t>
        </w:r>
        <w:r w:rsidR="00995556">
          <w:rPr>
            <w:rFonts w:asciiTheme="minorHAnsi" w:hAnsiTheme="minorHAnsi" w:cstheme="minorBidi"/>
            <w:i w:val="0"/>
            <w:iCs w:val="0"/>
            <w:noProof/>
            <w:sz w:val="22"/>
            <w:szCs w:val="22"/>
          </w:rPr>
          <w:tab/>
        </w:r>
        <w:r w:rsidR="00995556" w:rsidRPr="0021013C">
          <w:rPr>
            <w:rStyle w:val="Hyperlink"/>
            <w:rFonts w:cs="Calibri"/>
            <w:noProof/>
          </w:rPr>
          <w:t>Implementation Teams</w:t>
        </w:r>
        <w:r w:rsidR="00995556">
          <w:rPr>
            <w:noProof/>
            <w:webHidden/>
          </w:rPr>
          <w:tab/>
        </w:r>
        <w:r w:rsidR="00995556">
          <w:rPr>
            <w:noProof/>
            <w:webHidden/>
          </w:rPr>
          <w:fldChar w:fldCharType="begin"/>
        </w:r>
        <w:r w:rsidR="00995556">
          <w:rPr>
            <w:noProof/>
            <w:webHidden/>
          </w:rPr>
          <w:instrText xml:space="preserve"> PAGEREF _Toc99026134 \h </w:instrText>
        </w:r>
        <w:r w:rsidR="00995556">
          <w:rPr>
            <w:noProof/>
            <w:webHidden/>
          </w:rPr>
        </w:r>
        <w:r w:rsidR="00995556">
          <w:rPr>
            <w:noProof/>
            <w:webHidden/>
          </w:rPr>
          <w:fldChar w:fldCharType="separate"/>
        </w:r>
        <w:r w:rsidR="00995556">
          <w:rPr>
            <w:noProof/>
            <w:webHidden/>
          </w:rPr>
          <w:t>8</w:t>
        </w:r>
        <w:r w:rsidR="00995556">
          <w:rPr>
            <w:noProof/>
            <w:webHidden/>
          </w:rPr>
          <w:fldChar w:fldCharType="end"/>
        </w:r>
      </w:hyperlink>
    </w:p>
    <w:p w14:paraId="0BE7C95E" w14:textId="77777777" w:rsidR="00995556" w:rsidRDefault="00A0340E">
      <w:pPr>
        <w:pStyle w:val="TOC2"/>
        <w:rPr>
          <w:rFonts w:asciiTheme="minorHAnsi" w:hAnsiTheme="minorHAnsi" w:cstheme="minorBidi"/>
          <w:noProof/>
          <w:sz w:val="22"/>
          <w:szCs w:val="22"/>
        </w:rPr>
      </w:pPr>
      <w:hyperlink w:anchor="_Toc99026135" w:history="1">
        <w:r w:rsidR="00995556" w:rsidRPr="0021013C">
          <w:rPr>
            <w:rStyle w:val="Hyperlink"/>
            <w:noProof/>
          </w:rPr>
          <w:t>3.3.</w:t>
        </w:r>
        <w:r w:rsidR="00995556">
          <w:rPr>
            <w:rFonts w:asciiTheme="minorHAnsi" w:hAnsiTheme="minorHAnsi" w:cstheme="minorBidi"/>
            <w:noProof/>
            <w:sz w:val="22"/>
            <w:szCs w:val="22"/>
          </w:rPr>
          <w:tab/>
        </w:r>
        <w:r w:rsidR="00995556" w:rsidRPr="0021013C">
          <w:rPr>
            <w:rStyle w:val="Hyperlink"/>
            <w:noProof/>
          </w:rPr>
          <w:t>Monitoring and Reporting</w:t>
        </w:r>
        <w:r w:rsidR="00995556">
          <w:rPr>
            <w:noProof/>
            <w:webHidden/>
          </w:rPr>
          <w:tab/>
        </w:r>
        <w:r w:rsidR="00995556">
          <w:rPr>
            <w:noProof/>
            <w:webHidden/>
          </w:rPr>
          <w:fldChar w:fldCharType="begin"/>
        </w:r>
        <w:r w:rsidR="00995556">
          <w:rPr>
            <w:noProof/>
            <w:webHidden/>
          </w:rPr>
          <w:instrText xml:space="preserve"> PAGEREF _Toc99026135 \h </w:instrText>
        </w:r>
        <w:r w:rsidR="00995556">
          <w:rPr>
            <w:noProof/>
            <w:webHidden/>
          </w:rPr>
        </w:r>
        <w:r w:rsidR="00995556">
          <w:rPr>
            <w:noProof/>
            <w:webHidden/>
          </w:rPr>
          <w:fldChar w:fldCharType="separate"/>
        </w:r>
        <w:r w:rsidR="00995556">
          <w:rPr>
            <w:noProof/>
            <w:webHidden/>
          </w:rPr>
          <w:t>8</w:t>
        </w:r>
        <w:r w:rsidR="00995556">
          <w:rPr>
            <w:noProof/>
            <w:webHidden/>
          </w:rPr>
          <w:fldChar w:fldCharType="end"/>
        </w:r>
      </w:hyperlink>
    </w:p>
    <w:p w14:paraId="5624D465" w14:textId="77777777" w:rsidR="00995556" w:rsidRDefault="00A0340E">
      <w:pPr>
        <w:pStyle w:val="TOC2"/>
        <w:rPr>
          <w:rFonts w:asciiTheme="minorHAnsi" w:hAnsiTheme="minorHAnsi" w:cstheme="minorBidi"/>
          <w:noProof/>
          <w:sz w:val="22"/>
          <w:szCs w:val="22"/>
        </w:rPr>
      </w:pPr>
      <w:hyperlink w:anchor="_Toc99026136" w:history="1">
        <w:r w:rsidR="00995556" w:rsidRPr="0021013C">
          <w:rPr>
            <w:rStyle w:val="Hyperlink"/>
            <w:noProof/>
          </w:rPr>
          <w:t>3.4.</w:t>
        </w:r>
        <w:r w:rsidR="00995556">
          <w:rPr>
            <w:rFonts w:asciiTheme="minorHAnsi" w:hAnsiTheme="minorHAnsi" w:cstheme="minorBidi"/>
            <w:noProof/>
            <w:sz w:val="22"/>
            <w:szCs w:val="22"/>
          </w:rPr>
          <w:tab/>
        </w:r>
        <w:r w:rsidR="00995556" w:rsidRPr="0021013C">
          <w:rPr>
            <w:rStyle w:val="Hyperlink"/>
            <w:noProof/>
          </w:rPr>
          <w:t>Open Data</w:t>
        </w:r>
        <w:r w:rsidR="00995556">
          <w:rPr>
            <w:noProof/>
            <w:webHidden/>
          </w:rPr>
          <w:tab/>
        </w:r>
        <w:r w:rsidR="00995556">
          <w:rPr>
            <w:noProof/>
            <w:webHidden/>
          </w:rPr>
          <w:fldChar w:fldCharType="begin"/>
        </w:r>
        <w:r w:rsidR="00995556">
          <w:rPr>
            <w:noProof/>
            <w:webHidden/>
          </w:rPr>
          <w:instrText xml:space="preserve"> PAGEREF _Toc99026136 \h </w:instrText>
        </w:r>
        <w:r w:rsidR="00995556">
          <w:rPr>
            <w:noProof/>
            <w:webHidden/>
          </w:rPr>
        </w:r>
        <w:r w:rsidR="00995556">
          <w:rPr>
            <w:noProof/>
            <w:webHidden/>
          </w:rPr>
          <w:fldChar w:fldCharType="separate"/>
        </w:r>
        <w:r w:rsidR="00995556">
          <w:rPr>
            <w:noProof/>
            <w:webHidden/>
          </w:rPr>
          <w:t>8</w:t>
        </w:r>
        <w:r w:rsidR="00995556">
          <w:rPr>
            <w:noProof/>
            <w:webHidden/>
          </w:rPr>
          <w:fldChar w:fldCharType="end"/>
        </w:r>
      </w:hyperlink>
    </w:p>
    <w:p w14:paraId="5DF4F7D6" w14:textId="77777777" w:rsidR="00995556" w:rsidRDefault="00A0340E">
      <w:pPr>
        <w:pStyle w:val="TOC1"/>
        <w:tabs>
          <w:tab w:val="left" w:pos="1320"/>
        </w:tabs>
        <w:rPr>
          <w:rFonts w:asciiTheme="minorHAnsi" w:hAnsiTheme="minorHAnsi" w:cstheme="minorBidi"/>
          <w:b w:val="0"/>
          <w:bCs w:val="0"/>
          <w:noProof/>
          <w:sz w:val="22"/>
          <w:szCs w:val="22"/>
        </w:rPr>
      </w:pPr>
      <w:hyperlink w:anchor="_Toc99026137" w:history="1">
        <w:r w:rsidR="00995556" w:rsidRPr="0021013C">
          <w:rPr>
            <w:rStyle w:val="Hyperlink"/>
            <w:noProof/>
          </w:rPr>
          <w:t>Chapter 4.</w:t>
        </w:r>
        <w:r w:rsidR="00995556">
          <w:rPr>
            <w:rFonts w:asciiTheme="minorHAnsi" w:hAnsiTheme="minorHAnsi" w:cstheme="minorBidi"/>
            <w:b w:val="0"/>
            <w:bCs w:val="0"/>
            <w:noProof/>
            <w:sz w:val="22"/>
            <w:szCs w:val="22"/>
          </w:rPr>
          <w:tab/>
        </w:r>
        <w:r w:rsidR="00995556" w:rsidRPr="0021013C">
          <w:rPr>
            <w:rStyle w:val="Hyperlink"/>
            <w:noProof/>
          </w:rPr>
          <w:t>Foundations</w:t>
        </w:r>
        <w:r w:rsidR="00995556">
          <w:rPr>
            <w:noProof/>
            <w:webHidden/>
          </w:rPr>
          <w:tab/>
        </w:r>
        <w:r w:rsidR="00995556">
          <w:rPr>
            <w:noProof/>
            <w:webHidden/>
          </w:rPr>
          <w:fldChar w:fldCharType="begin"/>
        </w:r>
        <w:r w:rsidR="00995556">
          <w:rPr>
            <w:noProof/>
            <w:webHidden/>
          </w:rPr>
          <w:instrText xml:space="preserve"> PAGEREF _Toc99026137 \h </w:instrText>
        </w:r>
        <w:r w:rsidR="00995556">
          <w:rPr>
            <w:noProof/>
            <w:webHidden/>
          </w:rPr>
        </w:r>
        <w:r w:rsidR="00995556">
          <w:rPr>
            <w:noProof/>
            <w:webHidden/>
          </w:rPr>
          <w:fldChar w:fldCharType="separate"/>
        </w:r>
        <w:r w:rsidR="00995556">
          <w:rPr>
            <w:noProof/>
            <w:webHidden/>
          </w:rPr>
          <w:t>9</w:t>
        </w:r>
        <w:r w:rsidR="00995556">
          <w:rPr>
            <w:noProof/>
            <w:webHidden/>
          </w:rPr>
          <w:fldChar w:fldCharType="end"/>
        </w:r>
      </w:hyperlink>
    </w:p>
    <w:p w14:paraId="19D4C215" w14:textId="77777777" w:rsidR="00995556" w:rsidRDefault="00A0340E">
      <w:pPr>
        <w:pStyle w:val="TOC2"/>
        <w:rPr>
          <w:rFonts w:asciiTheme="minorHAnsi" w:hAnsiTheme="minorHAnsi" w:cstheme="minorBidi"/>
          <w:noProof/>
          <w:sz w:val="22"/>
          <w:szCs w:val="22"/>
        </w:rPr>
      </w:pPr>
      <w:hyperlink w:anchor="_Toc99026138" w:history="1">
        <w:r w:rsidR="00995556" w:rsidRPr="0021013C">
          <w:rPr>
            <w:rStyle w:val="Hyperlink"/>
            <w:noProof/>
          </w:rPr>
          <w:t>4.1.</w:t>
        </w:r>
        <w:r w:rsidR="00995556">
          <w:rPr>
            <w:rFonts w:asciiTheme="minorHAnsi" w:hAnsiTheme="minorHAnsi" w:cstheme="minorBidi"/>
            <w:noProof/>
            <w:sz w:val="22"/>
            <w:szCs w:val="22"/>
          </w:rPr>
          <w:tab/>
        </w:r>
        <w:r w:rsidR="00995556" w:rsidRPr="0021013C">
          <w:rPr>
            <w:rStyle w:val="Hyperlink"/>
            <w:noProof/>
          </w:rPr>
          <w:t>Information Security Management System</w:t>
        </w:r>
        <w:r w:rsidR="00995556">
          <w:rPr>
            <w:noProof/>
            <w:webHidden/>
          </w:rPr>
          <w:tab/>
        </w:r>
        <w:r w:rsidR="00995556">
          <w:rPr>
            <w:noProof/>
            <w:webHidden/>
          </w:rPr>
          <w:fldChar w:fldCharType="begin"/>
        </w:r>
        <w:r w:rsidR="00995556">
          <w:rPr>
            <w:noProof/>
            <w:webHidden/>
          </w:rPr>
          <w:instrText xml:space="preserve"> PAGEREF _Toc99026138 \h </w:instrText>
        </w:r>
        <w:r w:rsidR="00995556">
          <w:rPr>
            <w:noProof/>
            <w:webHidden/>
          </w:rPr>
        </w:r>
        <w:r w:rsidR="00995556">
          <w:rPr>
            <w:noProof/>
            <w:webHidden/>
          </w:rPr>
          <w:fldChar w:fldCharType="separate"/>
        </w:r>
        <w:r w:rsidR="00995556">
          <w:rPr>
            <w:noProof/>
            <w:webHidden/>
          </w:rPr>
          <w:t>9</w:t>
        </w:r>
        <w:r w:rsidR="00995556">
          <w:rPr>
            <w:noProof/>
            <w:webHidden/>
          </w:rPr>
          <w:fldChar w:fldCharType="end"/>
        </w:r>
      </w:hyperlink>
    </w:p>
    <w:p w14:paraId="12266457" w14:textId="77777777" w:rsidR="00995556" w:rsidRDefault="00A0340E">
      <w:pPr>
        <w:pStyle w:val="TOC3"/>
        <w:rPr>
          <w:rFonts w:asciiTheme="minorHAnsi" w:hAnsiTheme="minorHAnsi" w:cstheme="minorBidi"/>
          <w:i w:val="0"/>
          <w:iCs w:val="0"/>
          <w:noProof/>
          <w:sz w:val="22"/>
          <w:szCs w:val="22"/>
        </w:rPr>
      </w:pPr>
      <w:hyperlink w:anchor="_Toc99026139" w:history="1">
        <w:r w:rsidR="00995556" w:rsidRPr="0021013C">
          <w:rPr>
            <w:rStyle w:val="Hyperlink"/>
            <w:noProof/>
          </w:rPr>
          <w:t>4.1.1.</w:t>
        </w:r>
        <w:r w:rsidR="00995556">
          <w:rPr>
            <w:rFonts w:asciiTheme="minorHAnsi" w:hAnsiTheme="minorHAnsi" w:cstheme="minorBidi"/>
            <w:i w:val="0"/>
            <w:iCs w:val="0"/>
            <w:noProof/>
            <w:sz w:val="22"/>
            <w:szCs w:val="22"/>
          </w:rPr>
          <w:tab/>
        </w:r>
        <w:r w:rsidR="00995556" w:rsidRPr="0021013C">
          <w:rPr>
            <w:rStyle w:val="Hyperlink"/>
            <w:noProof/>
          </w:rPr>
          <w:t>Cybersecurity</w:t>
        </w:r>
        <w:r w:rsidR="00995556">
          <w:rPr>
            <w:noProof/>
            <w:webHidden/>
          </w:rPr>
          <w:tab/>
        </w:r>
        <w:r w:rsidR="00995556">
          <w:rPr>
            <w:noProof/>
            <w:webHidden/>
          </w:rPr>
          <w:fldChar w:fldCharType="begin"/>
        </w:r>
        <w:r w:rsidR="00995556">
          <w:rPr>
            <w:noProof/>
            <w:webHidden/>
          </w:rPr>
          <w:instrText xml:space="preserve"> PAGEREF _Toc99026139 \h </w:instrText>
        </w:r>
        <w:r w:rsidR="00995556">
          <w:rPr>
            <w:noProof/>
            <w:webHidden/>
          </w:rPr>
        </w:r>
        <w:r w:rsidR="00995556">
          <w:rPr>
            <w:noProof/>
            <w:webHidden/>
          </w:rPr>
          <w:fldChar w:fldCharType="separate"/>
        </w:r>
        <w:r w:rsidR="00995556">
          <w:rPr>
            <w:noProof/>
            <w:webHidden/>
          </w:rPr>
          <w:t>9</w:t>
        </w:r>
        <w:r w:rsidR="00995556">
          <w:rPr>
            <w:noProof/>
            <w:webHidden/>
          </w:rPr>
          <w:fldChar w:fldCharType="end"/>
        </w:r>
      </w:hyperlink>
    </w:p>
    <w:p w14:paraId="65E426BC" w14:textId="77777777" w:rsidR="00995556" w:rsidRDefault="00A0340E">
      <w:pPr>
        <w:pStyle w:val="TOC3"/>
        <w:rPr>
          <w:rFonts w:asciiTheme="minorHAnsi" w:hAnsiTheme="minorHAnsi" w:cstheme="minorBidi"/>
          <w:i w:val="0"/>
          <w:iCs w:val="0"/>
          <w:noProof/>
          <w:sz w:val="22"/>
          <w:szCs w:val="22"/>
        </w:rPr>
      </w:pPr>
      <w:hyperlink w:anchor="_Toc99026140" w:history="1">
        <w:r w:rsidR="00995556" w:rsidRPr="0021013C">
          <w:rPr>
            <w:rStyle w:val="Hyperlink"/>
            <w:noProof/>
          </w:rPr>
          <w:t>4.1.2.</w:t>
        </w:r>
        <w:r w:rsidR="00995556">
          <w:rPr>
            <w:rFonts w:asciiTheme="minorHAnsi" w:hAnsiTheme="minorHAnsi" w:cstheme="minorBidi"/>
            <w:i w:val="0"/>
            <w:iCs w:val="0"/>
            <w:noProof/>
            <w:sz w:val="22"/>
            <w:szCs w:val="22"/>
          </w:rPr>
          <w:tab/>
        </w:r>
        <w:r w:rsidR="00995556" w:rsidRPr="0021013C">
          <w:rPr>
            <w:rStyle w:val="Hyperlink"/>
            <w:noProof/>
          </w:rPr>
          <w:t>Data Protection and Privacy</w:t>
        </w:r>
        <w:r w:rsidR="00995556">
          <w:rPr>
            <w:noProof/>
            <w:webHidden/>
          </w:rPr>
          <w:tab/>
        </w:r>
        <w:r w:rsidR="00995556">
          <w:rPr>
            <w:noProof/>
            <w:webHidden/>
          </w:rPr>
          <w:fldChar w:fldCharType="begin"/>
        </w:r>
        <w:r w:rsidR="00995556">
          <w:rPr>
            <w:noProof/>
            <w:webHidden/>
          </w:rPr>
          <w:instrText xml:space="preserve"> PAGEREF _Toc99026140 \h </w:instrText>
        </w:r>
        <w:r w:rsidR="00995556">
          <w:rPr>
            <w:noProof/>
            <w:webHidden/>
          </w:rPr>
        </w:r>
        <w:r w:rsidR="00995556">
          <w:rPr>
            <w:noProof/>
            <w:webHidden/>
          </w:rPr>
          <w:fldChar w:fldCharType="separate"/>
        </w:r>
        <w:r w:rsidR="00995556">
          <w:rPr>
            <w:noProof/>
            <w:webHidden/>
          </w:rPr>
          <w:t>9</w:t>
        </w:r>
        <w:r w:rsidR="00995556">
          <w:rPr>
            <w:noProof/>
            <w:webHidden/>
          </w:rPr>
          <w:fldChar w:fldCharType="end"/>
        </w:r>
      </w:hyperlink>
    </w:p>
    <w:p w14:paraId="7CAEDEEC" w14:textId="77777777" w:rsidR="00995556" w:rsidRDefault="00A0340E">
      <w:pPr>
        <w:pStyle w:val="TOC2"/>
        <w:rPr>
          <w:rFonts w:asciiTheme="minorHAnsi" w:hAnsiTheme="minorHAnsi" w:cstheme="minorBidi"/>
          <w:noProof/>
          <w:sz w:val="22"/>
          <w:szCs w:val="22"/>
        </w:rPr>
      </w:pPr>
      <w:hyperlink w:anchor="_Toc99026141" w:history="1">
        <w:r w:rsidR="00995556" w:rsidRPr="0021013C">
          <w:rPr>
            <w:rStyle w:val="Hyperlink"/>
            <w:noProof/>
          </w:rPr>
          <w:t>4.2.</w:t>
        </w:r>
        <w:r w:rsidR="00995556">
          <w:rPr>
            <w:rFonts w:asciiTheme="minorHAnsi" w:hAnsiTheme="minorHAnsi" w:cstheme="minorBidi"/>
            <w:noProof/>
            <w:sz w:val="22"/>
            <w:szCs w:val="22"/>
          </w:rPr>
          <w:tab/>
        </w:r>
        <w:r w:rsidR="00995556" w:rsidRPr="0021013C">
          <w:rPr>
            <w:rStyle w:val="Hyperlink"/>
            <w:noProof/>
          </w:rPr>
          <w:t>Information Security Risk Management</w:t>
        </w:r>
        <w:r w:rsidR="00995556">
          <w:rPr>
            <w:noProof/>
            <w:webHidden/>
          </w:rPr>
          <w:tab/>
        </w:r>
        <w:r w:rsidR="00995556">
          <w:rPr>
            <w:noProof/>
            <w:webHidden/>
          </w:rPr>
          <w:fldChar w:fldCharType="begin"/>
        </w:r>
        <w:r w:rsidR="00995556">
          <w:rPr>
            <w:noProof/>
            <w:webHidden/>
          </w:rPr>
          <w:instrText xml:space="preserve"> PAGEREF _Toc99026141 \h </w:instrText>
        </w:r>
        <w:r w:rsidR="00995556">
          <w:rPr>
            <w:noProof/>
            <w:webHidden/>
          </w:rPr>
        </w:r>
        <w:r w:rsidR="00995556">
          <w:rPr>
            <w:noProof/>
            <w:webHidden/>
          </w:rPr>
          <w:fldChar w:fldCharType="separate"/>
        </w:r>
        <w:r w:rsidR="00995556">
          <w:rPr>
            <w:noProof/>
            <w:webHidden/>
          </w:rPr>
          <w:t>9</w:t>
        </w:r>
        <w:r w:rsidR="00995556">
          <w:rPr>
            <w:noProof/>
            <w:webHidden/>
          </w:rPr>
          <w:fldChar w:fldCharType="end"/>
        </w:r>
      </w:hyperlink>
    </w:p>
    <w:p w14:paraId="5BAB01C3" w14:textId="77777777" w:rsidR="00995556" w:rsidRDefault="00A0340E">
      <w:pPr>
        <w:pStyle w:val="TOC2"/>
        <w:rPr>
          <w:rFonts w:asciiTheme="minorHAnsi" w:hAnsiTheme="minorHAnsi" w:cstheme="minorBidi"/>
          <w:noProof/>
          <w:sz w:val="22"/>
          <w:szCs w:val="22"/>
        </w:rPr>
      </w:pPr>
      <w:hyperlink w:anchor="_Toc99026142" w:history="1">
        <w:r w:rsidR="00995556" w:rsidRPr="0021013C">
          <w:rPr>
            <w:rStyle w:val="Hyperlink"/>
            <w:noProof/>
          </w:rPr>
          <w:t>4.3.</w:t>
        </w:r>
        <w:r w:rsidR="00995556">
          <w:rPr>
            <w:rFonts w:asciiTheme="minorHAnsi" w:hAnsiTheme="minorHAnsi" w:cstheme="minorBidi"/>
            <w:noProof/>
            <w:sz w:val="22"/>
            <w:szCs w:val="22"/>
          </w:rPr>
          <w:tab/>
        </w:r>
        <w:r w:rsidR="00995556" w:rsidRPr="0021013C">
          <w:rPr>
            <w:rStyle w:val="Hyperlink"/>
            <w:noProof/>
          </w:rPr>
          <w:t>Business Continuity Management System</w:t>
        </w:r>
        <w:r w:rsidR="00995556">
          <w:rPr>
            <w:noProof/>
            <w:webHidden/>
          </w:rPr>
          <w:tab/>
        </w:r>
        <w:r w:rsidR="00995556">
          <w:rPr>
            <w:noProof/>
            <w:webHidden/>
          </w:rPr>
          <w:fldChar w:fldCharType="begin"/>
        </w:r>
        <w:r w:rsidR="00995556">
          <w:rPr>
            <w:noProof/>
            <w:webHidden/>
          </w:rPr>
          <w:instrText xml:space="preserve"> PAGEREF _Toc99026142 \h </w:instrText>
        </w:r>
        <w:r w:rsidR="00995556">
          <w:rPr>
            <w:noProof/>
            <w:webHidden/>
          </w:rPr>
        </w:r>
        <w:r w:rsidR="00995556">
          <w:rPr>
            <w:noProof/>
            <w:webHidden/>
          </w:rPr>
          <w:fldChar w:fldCharType="separate"/>
        </w:r>
        <w:r w:rsidR="00995556">
          <w:rPr>
            <w:noProof/>
            <w:webHidden/>
          </w:rPr>
          <w:t>9</w:t>
        </w:r>
        <w:r w:rsidR="00995556">
          <w:rPr>
            <w:noProof/>
            <w:webHidden/>
          </w:rPr>
          <w:fldChar w:fldCharType="end"/>
        </w:r>
      </w:hyperlink>
    </w:p>
    <w:p w14:paraId="4A6F83C2" w14:textId="77777777" w:rsidR="00995556" w:rsidRDefault="00A0340E">
      <w:pPr>
        <w:pStyle w:val="TOC3"/>
        <w:rPr>
          <w:rFonts w:asciiTheme="minorHAnsi" w:hAnsiTheme="minorHAnsi" w:cstheme="minorBidi"/>
          <w:i w:val="0"/>
          <w:iCs w:val="0"/>
          <w:noProof/>
          <w:sz w:val="22"/>
          <w:szCs w:val="22"/>
        </w:rPr>
      </w:pPr>
      <w:hyperlink w:anchor="_Toc99026143" w:history="1">
        <w:r w:rsidR="00995556" w:rsidRPr="0021013C">
          <w:rPr>
            <w:rStyle w:val="Hyperlink"/>
            <w:noProof/>
          </w:rPr>
          <w:t>4.3.1.</w:t>
        </w:r>
        <w:r w:rsidR="00995556">
          <w:rPr>
            <w:rFonts w:asciiTheme="minorHAnsi" w:hAnsiTheme="minorHAnsi" w:cstheme="minorBidi"/>
            <w:i w:val="0"/>
            <w:iCs w:val="0"/>
            <w:noProof/>
            <w:sz w:val="22"/>
            <w:szCs w:val="22"/>
          </w:rPr>
          <w:tab/>
        </w:r>
        <w:r w:rsidR="00995556" w:rsidRPr="0021013C">
          <w:rPr>
            <w:rStyle w:val="Hyperlink"/>
            <w:noProof/>
          </w:rPr>
          <w:t>Continuity of Operations</w:t>
        </w:r>
        <w:r w:rsidR="00995556">
          <w:rPr>
            <w:noProof/>
            <w:webHidden/>
          </w:rPr>
          <w:tab/>
        </w:r>
        <w:r w:rsidR="00995556">
          <w:rPr>
            <w:noProof/>
            <w:webHidden/>
          </w:rPr>
          <w:fldChar w:fldCharType="begin"/>
        </w:r>
        <w:r w:rsidR="00995556">
          <w:rPr>
            <w:noProof/>
            <w:webHidden/>
          </w:rPr>
          <w:instrText xml:space="preserve"> PAGEREF _Toc99026143 \h </w:instrText>
        </w:r>
        <w:r w:rsidR="00995556">
          <w:rPr>
            <w:noProof/>
            <w:webHidden/>
          </w:rPr>
        </w:r>
        <w:r w:rsidR="00995556">
          <w:rPr>
            <w:noProof/>
            <w:webHidden/>
          </w:rPr>
          <w:fldChar w:fldCharType="separate"/>
        </w:r>
        <w:r w:rsidR="00995556">
          <w:rPr>
            <w:noProof/>
            <w:webHidden/>
          </w:rPr>
          <w:t>9</w:t>
        </w:r>
        <w:r w:rsidR="00995556">
          <w:rPr>
            <w:noProof/>
            <w:webHidden/>
          </w:rPr>
          <w:fldChar w:fldCharType="end"/>
        </w:r>
      </w:hyperlink>
    </w:p>
    <w:p w14:paraId="331E9539" w14:textId="77777777" w:rsidR="00995556" w:rsidRDefault="00A0340E">
      <w:pPr>
        <w:pStyle w:val="TOC3"/>
        <w:rPr>
          <w:rFonts w:asciiTheme="minorHAnsi" w:hAnsiTheme="minorHAnsi" w:cstheme="minorBidi"/>
          <w:i w:val="0"/>
          <w:iCs w:val="0"/>
          <w:noProof/>
          <w:sz w:val="22"/>
          <w:szCs w:val="22"/>
        </w:rPr>
      </w:pPr>
      <w:hyperlink w:anchor="_Toc99026144" w:history="1">
        <w:r w:rsidR="00995556" w:rsidRPr="0021013C">
          <w:rPr>
            <w:rStyle w:val="Hyperlink"/>
            <w:noProof/>
          </w:rPr>
          <w:t>4.3.2.</w:t>
        </w:r>
        <w:r w:rsidR="00995556">
          <w:rPr>
            <w:rFonts w:asciiTheme="minorHAnsi" w:hAnsiTheme="minorHAnsi" w:cstheme="minorBidi"/>
            <w:i w:val="0"/>
            <w:iCs w:val="0"/>
            <w:noProof/>
            <w:sz w:val="22"/>
            <w:szCs w:val="22"/>
          </w:rPr>
          <w:tab/>
        </w:r>
        <w:r w:rsidR="00995556" w:rsidRPr="0021013C">
          <w:rPr>
            <w:rStyle w:val="Hyperlink"/>
            <w:noProof/>
          </w:rPr>
          <w:t>Resilience and Disaster Recovery</w:t>
        </w:r>
        <w:r w:rsidR="00995556">
          <w:rPr>
            <w:noProof/>
            <w:webHidden/>
          </w:rPr>
          <w:tab/>
        </w:r>
        <w:r w:rsidR="00995556">
          <w:rPr>
            <w:noProof/>
            <w:webHidden/>
          </w:rPr>
          <w:fldChar w:fldCharType="begin"/>
        </w:r>
        <w:r w:rsidR="00995556">
          <w:rPr>
            <w:noProof/>
            <w:webHidden/>
          </w:rPr>
          <w:instrText xml:space="preserve"> PAGEREF _Toc99026144 \h </w:instrText>
        </w:r>
        <w:r w:rsidR="00995556">
          <w:rPr>
            <w:noProof/>
            <w:webHidden/>
          </w:rPr>
        </w:r>
        <w:r w:rsidR="00995556">
          <w:rPr>
            <w:noProof/>
            <w:webHidden/>
          </w:rPr>
          <w:fldChar w:fldCharType="separate"/>
        </w:r>
        <w:r w:rsidR="00995556">
          <w:rPr>
            <w:noProof/>
            <w:webHidden/>
          </w:rPr>
          <w:t>10</w:t>
        </w:r>
        <w:r w:rsidR="00995556">
          <w:rPr>
            <w:noProof/>
            <w:webHidden/>
          </w:rPr>
          <w:fldChar w:fldCharType="end"/>
        </w:r>
      </w:hyperlink>
    </w:p>
    <w:p w14:paraId="374F8D31" w14:textId="77777777" w:rsidR="00995556" w:rsidRDefault="00A0340E">
      <w:pPr>
        <w:pStyle w:val="TOC1"/>
        <w:tabs>
          <w:tab w:val="left" w:pos="1320"/>
        </w:tabs>
        <w:rPr>
          <w:rFonts w:asciiTheme="minorHAnsi" w:hAnsiTheme="minorHAnsi" w:cstheme="minorBidi"/>
          <w:b w:val="0"/>
          <w:bCs w:val="0"/>
          <w:noProof/>
          <w:sz w:val="22"/>
          <w:szCs w:val="22"/>
        </w:rPr>
      </w:pPr>
      <w:hyperlink w:anchor="_Toc99026145" w:history="1">
        <w:r w:rsidR="00995556" w:rsidRPr="0021013C">
          <w:rPr>
            <w:rStyle w:val="Hyperlink"/>
            <w:noProof/>
          </w:rPr>
          <w:t>Chapter 5.</w:t>
        </w:r>
        <w:r w:rsidR="00995556">
          <w:rPr>
            <w:rFonts w:asciiTheme="minorHAnsi" w:hAnsiTheme="minorHAnsi" w:cstheme="minorBidi"/>
            <w:b w:val="0"/>
            <w:bCs w:val="0"/>
            <w:noProof/>
            <w:sz w:val="22"/>
            <w:szCs w:val="22"/>
          </w:rPr>
          <w:tab/>
        </w:r>
        <w:r w:rsidR="00995556" w:rsidRPr="0021013C">
          <w:rPr>
            <w:rStyle w:val="Hyperlink"/>
            <w:noProof/>
          </w:rPr>
          <w:t>Pillars</w:t>
        </w:r>
        <w:r w:rsidR="00995556">
          <w:rPr>
            <w:noProof/>
            <w:webHidden/>
          </w:rPr>
          <w:tab/>
        </w:r>
        <w:r w:rsidR="00995556">
          <w:rPr>
            <w:noProof/>
            <w:webHidden/>
          </w:rPr>
          <w:fldChar w:fldCharType="begin"/>
        </w:r>
        <w:r w:rsidR="00995556">
          <w:rPr>
            <w:noProof/>
            <w:webHidden/>
          </w:rPr>
          <w:instrText xml:space="preserve"> PAGEREF _Toc99026145 \h </w:instrText>
        </w:r>
        <w:r w:rsidR="00995556">
          <w:rPr>
            <w:noProof/>
            <w:webHidden/>
          </w:rPr>
        </w:r>
        <w:r w:rsidR="00995556">
          <w:rPr>
            <w:noProof/>
            <w:webHidden/>
          </w:rPr>
          <w:fldChar w:fldCharType="separate"/>
        </w:r>
        <w:r w:rsidR="00995556">
          <w:rPr>
            <w:noProof/>
            <w:webHidden/>
          </w:rPr>
          <w:t>11</w:t>
        </w:r>
        <w:r w:rsidR="00995556">
          <w:rPr>
            <w:noProof/>
            <w:webHidden/>
          </w:rPr>
          <w:fldChar w:fldCharType="end"/>
        </w:r>
      </w:hyperlink>
    </w:p>
    <w:p w14:paraId="01E85058" w14:textId="77777777" w:rsidR="00995556" w:rsidRDefault="00A0340E">
      <w:pPr>
        <w:pStyle w:val="TOC2"/>
        <w:rPr>
          <w:rFonts w:asciiTheme="minorHAnsi" w:hAnsiTheme="minorHAnsi" w:cstheme="minorBidi"/>
          <w:noProof/>
          <w:sz w:val="22"/>
          <w:szCs w:val="22"/>
        </w:rPr>
      </w:pPr>
      <w:hyperlink w:anchor="_Toc99026146" w:history="1">
        <w:r w:rsidR="00995556" w:rsidRPr="0021013C">
          <w:rPr>
            <w:rStyle w:val="Hyperlink"/>
            <w:noProof/>
          </w:rPr>
          <w:t>5.1.</w:t>
        </w:r>
        <w:r w:rsidR="00995556">
          <w:rPr>
            <w:rFonts w:asciiTheme="minorHAnsi" w:hAnsiTheme="minorHAnsi" w:cstheme="minorBidi"/>
            <w:noProof/>
            <w:sz w:val="22"/>
            <w:szCs w:val="22"/>
          </w:rPr>
          <w:tab/>
        </w:r>
        <w:r w:rsidR="00995556" w:rsidRPr="0021013C">
          <w:rPr>
            <w:rStyle w:val="Hyperlink"/>
            <w:noProof/>
          </w:rPr>
          <w:t>Culture</w:t>
        </w:r>
        <w:r w:rsidR="00995556">
          <w:rPr>
            <w:noProof/>
            <w:webHidden/>
          </w:rPr>
          <w:tab/>
        </w:r>
        <w:r w:rsidR="00995556">
          <w:rPr>
            <w:noProof/>
            <w:webHidden/>
          </w:rPr>
          <w:fldChar w:fldCharType="begin"/>
        </w:r>
        <w:r w:rsidR="00995556">
          <w:rPr>
            <w:noProof/>
            <w:webHidden/>
          </w:rPr>
          <w:instrText xml:space="preserve"> PAGEREF _Toc99026146 \h </w:instrText>
        </w:r>
        <w:r w:rsidR="00995556">
          <w:rPr>
            <w:noProof/>
            <w:webHidden/>
          </w:rPr>
        </w:r>
        <w:r w:rsidR="00995556">
          <w:rPr>
            <w:noProof/>
            <w:webHidden/>
          </w:rPr>
          <w:fldChar w:fldCharType="separate"/>
        </w:r>
        <w:r w:rsidR="00995556">
          <w:rPr>
            <w:noProof/>
            <w:webHidden/>
          </w:rPr>
          <w:t>11</w:t>
        </w:r>
        <w:r w:rsidR="00995556">
          <w:rPr>
            <w:noProof/>
            <w:webHidden/>
          </w:rPr>
          <w:fldChar w:fldCharType="end"/>
        </w:r>
      </w:hyperlink>
    </w:p>
    <w:p w14:paraId="485EF4A5" w14:textId="77777777" w:rsidR="00995556" w:rsidRDefault="00A0340E">
      <w:pPr>
        <w:pStyle w:val="TOC2"/>
        <w:rPr>
          <w:rFonts w:asciiTheme="minorHAnsi" w:hAnsiTheme="minorHAnsi" w:cstheme="minorBidi"/>
          <w:noProof/>
          <w:sz w:val="22"/>
          <w:szCs w:val="22"/>
        </w:rPr>
      </w:pPr>
      <w:hyperlink w:anchor="_Toc99026147" w:history="1">
        <w:r w:rsidR="00995556" w:rsidRPr="0021013C">
          <w:rPr>
            <w:rStyle w:val="Hyperlink"/>
            <w:noProof/>
          </w:rPr>
          <w:t>5.2.</w:t>
        </w:r>
        <w:r w:rsidR="00995556">
          <w:rPr>
            <w:rFonts w:asciiTheme="minorHAnsi" w:hAnsiTheme="minorHAnsi" w:cstheme="minorBidi"/>
            <w:noProof/>
            <w:sz w:val="22"/>
            <w:szCs w:val="22"/>
          </w:rPr>
          <w:tab/>
        </w:r>
        <w:r w:rsidR="00995556" w:rsidRPr="0021013C">
          <w:rPr>
            <w:rStyle w:val="Hyperlink"/>
            <w:noProof/>
          </w:rPr>
          <w:t>Human Capital</w:t>
        </w:r>
        <w:r w:rsidR="00995556">
          <w:rPr>
            <w:noProof/>
            <w:webHidden/>
          </w:rPr>
          <w:tab/>
        </w:r>
        <w:r w:rsidR="00995556">
          <w:rPr>
            <w:noProof/>
            <w:webHidden/>
          </w:rPr>
          <w:fldChar w:fldCharType="begin"/>
        </w:r>
        <w:r w:rsidR="00995556">
          <w:rPr>
            <w:noProof/>
            <w:webHidden/>
          </w:rPr>
          <w:instrText xml:space="preserve"> PAGEREF _Toc99026147 \h </w:instrText>
        </w:r>
        <w:r w:rsidR="00995556">
          <w:rPr>
            <w:noProof/>
            <w:webHidden/>
          </w:rPr>
        </w:r>
        <w:r w:rsidR="00995556">
          <w:rPr>
            <w:noProof/>
            <w:webHidden/>
          </w:rPr>
          <w:fldChar w:fldCharType="separate"/>
        </w:r>
        <w:r w:rsidR="00995556">
          <w:rPr>
            <w:noProof/>
            <w:webHidden/>
          </w:rPr>
          <w:t>11</w:t>
        </w:r>
        <w:r w:rsidR="00995556">
          <w:rPr>
            <w:noProof/>
            <w:webHidden/>
          </w:rPr>
          <w:fldChar w:fldCharType="end"/>
        </w:r>
      </w:hyperlink>
    </w:p>
    <w:p w14:paraId="7DDC2C04" w14:textId="77777777" w:rsidR="00995556" w:rsidRDefault="00A0340E">
      <w:pPr>
        <w:pStyle w:val="TOC2"/>
        <w:rPr>
          <w:rFonts w:asciiTheme="minorHAnsi" w:hAnsiTheme="minorHAnsi" w:cstheme="minorBidi"/>
          <w:noProof/>
          <w:sz w:val="22"/>
          <w:szCs w:val="22"/>
        </w:rPr>
      </w:pPr>
      <w:hyperlink w:anchor="_Toc99026148" w:history="1">
        <w:r w:rsidR="00995556" w:rsidRPr="0021013C">
          <w:rPr>
            <w:rStyle w:val="Hyperlink"/>
            <w:noProof/>
          </w:rPr>
          <w:t>5.3.</w:t>
        </w:r>
        <w:r w:rsidR="00995556">
          <w:rPr>
            <w:rFonts w:asciiTheme="minorHAnsi" w:hAnsiTheme="minorHAnsi" w:cstheme="minorBidi"/>
            <w:noProof/>
            <w:sz w:val="22"/>
            <w:szCs w:val="22"/>
          </w:rPr>
          <w:tab/>
        </w:r>
        <w:r w:rsidR="00995556" w:rsidRPr="0021013C">
          <w:rPr>
            <w:rStyle w:val="Hyperlink"/>
            <w:noProof/>
          </w:rPr>
          <w:t>Processes</w:t>
        </w:r>
        <w:r w:rsidR="00995556">
          <w:rPr>
            <w:noProof/>
            <w:webHidden/>
          </w:rPr>
          <w:tab/>
        </w:r>
        <w:r w:rsidR="00995556">
          <w:rPr>
            <w:noProof/>
            <w:webHidden/>
          </w:rPr>
          <w:fldChar w:fldCharType="begin"/>
        </w:r>
        <w:r w:rsidR="00995556">
          <w:rPr>
            <w:noProof/>
            <w:webHidden/>
          </w:rPr>
          <w:instrText xml:space="preserve"> PAGEREF _Toc99026148 \h </w:instrText>
        </w:r>
        <w:r w:rsidR="00995556">
          <w:rPr>
            <w:noProof/>
            <w:webHidden/>
          </w:rPr>
        </w:r>
        <w:r w:rsidR="00995556">
          <w:rPr>
            <w:noProof/>
            <w:webHidden/>
          </w:rPr>
          <w:fldChar w:fldCharType="separate"/>
        </w:r>
        <w:r w:rsidR="00995556">
          <w:rPr>
            <w:noProof/>
            <w:webHidden/>
          </w:rPr>
          <w:t>11</w:t>
        </w:r>
        <w:r w:rsidR="00995556">
          <w:rPr>
            <w:noProof/>
            <w:webHidden/>
          </w:rPr>
          <w:fldChar w:fldCharType="end"/>
        </w:r>
      </w:hyperlink>
    </w:p>
    <w:p w14:paraId="029190A4" w14:textId="77777777" w:rsidR="00995556" w:rsidRDefault="00A0340E">
      <w:pPr>
        <w:pStyle w:val="TOC2"/>
        <w:rPr>
          <w:rFonts w:asciiTheme="minorHAnsi" w:hAnsiTheme="minorHAnsi" w:cstheme="minorBidi"/>
          <w:noProof/>
          <w:sz w:val="22"/>
          <w:szCs w:val="22"/>
        </w:rPr>
      </w:pPr>
      <w:hyperlink w:anchor="_Toc99026149" w:history="1">
        <w:r w:rsidR="00995556" w:rsidRPr="0021013C">
          <w:rPr>
            <w:rStyle w:val="Hyperlink"/>
            <w:noProof/>
          </w:rPr>
          <w:t>5.4.</w:t>
        </w:r>
        <w:r w:rsidR="00995556">
          <w:rPr>
            <w:rFonts w:asciiTheme="minorHAnsi" w:hAnsiTheme="minorHAnsi" w:cstheme="minorBidi"/>
            <w:noProof/>
            <w:sz w:val="22"/>
            <w:szCs w:val="22"/>
          </w:rPr>
          <w:tab/>
        </w:r>
        <w:r w:rsidR="00995556" w:rsidRPr="0021013C">
          <w:rPr>
            <w:rStyle w:val="Hyperlink"/>
            <w:noProof/>
          </w:rPr>
          <w:t>Innovation</w:t>
        </w:r>
        <w:r w:rsidR="00995556">
          <w:rPr>
            <w:noProof/>
            <w:webHidden/>
          </w:rPr>
          <w:tab/>
        </w:r>
        <w:r w:rsidR="00995556">
          <w:rPr>
            <w:noProof/>
            <w:webHidden/>
          </w:rPr>
          <w:fldChar w:fldCharType="begin"/>
        </w:r>
        <w:r w:rsidR="00995556">
          <w:rPr>
            <w:noProof/>
            <w:webHidden/>
          </w:rPr>
          <w:instrText xml:space="preserve"> PAGEREF _Toc99026149 \h </w:instrText>
        </w:r>
        <w:r w:rsidR="00995556">
          <w:rPr>
            <w:noProof/>
            <w:webHidden/>
          </w:rPr>
        </w:r>
        <w:r w:rsidR="00995556">
          <w:rPr>
            <w:noProof/>
            <w:webHidden/>
          </w:rPr>
          <w:fldChar w:fldCharType="separate"/>
        </w:r>
        <w:r w:rsidR="00995556">
          <w:rPr>
            <w:noProof/>
            <w:webHidden/>
          </w:rPr>
          <w:t>11</w:t>
        </w:r>
        <w:r w:rsidR="00995556">
          <w:rPr>
            <w:noProof/>
            <w:webHidden/>
          </w:rPr>
          <w:fldChar w:fldCharType="end"/>
        </w:r>
      </w:hyperlink>
    </w:p>
    <w:p w14:paraId="2566885F" w14:textId="77777777" w:rsidR="00995556" w:rsidRDefault="00A0340E">
      <w:pPr>
        <w:pStyle w:val="TOC2"/>
        <w:rPr>
          <w:rFonts w:asciiTheme="minorHAnsi" w:hAnsiTheme="minorHAnsi" w:cstheme="minorBidi"/>
          <w:noProof/>
          <w:sz w:val="22"/>
          <w:szCs w:val="22"/>
        </w:rPr>
      </w:pPr>
      <w:hyperlink w:anchor="_Toc99026150" w:history="1">
        <w:r w:rsidR="00995556" w:rsidRPr="0021013C">
          <w:rPr>
            <w:rStyle w:val="Hyperlink"/>
            <w:noProof/>
          </w:rPr>
          <w:t>5.5.</w:t>
        </w:r>
        <w:r w:rsidR="00995556">
          <w:rPr>
            <w:rFonts w:asciiTheme="minorHAnsi" w:hAnsiTheme="minorHAnsi" w:cstheme="minorBidi"/>
            <w:noProof/>
            <w:sz w:val="22"/>
            <w:szCs w:val="22"/>
          </w:rPr>
          <w:tab/>
        </w:r>
        <w:r w:rsidR="00995556" w:rsidRPr="0021013C">
          <w:rPr>
            <w:rStyle w:val="Hyperlink"/>
            <w:noProof/>
          </w:rPr>
          <w:t>Building Blocks</w:t>
        </w:r>
        <w:r w:rsidR="00995556">
          <w:rPr>
            <w:noProof/>
            <w:webHidden/>
          </w:rPr>
          <w:tab/>
        </w:r>
        <w:r w:rsidR="00995556">
          <w:rPr>
            <w:noProof/>
            <w:webHidden/>
          </w:rPr>
          <w:fldChar w:fldCharType="begin"/>
        </w:r>
        <w:r w:rsidR="00995556">
          <w:rPr>
            <w:noProof/>
            <w:webHidden/>
          </w:rPr>
          <w:instrText xml:space="preserve"> PAGEREF _Toc99026150 \h </w:instrText>
        </w:r>
        <w:r w:rsidR="00995556">
          <w:rPr>
            <w:noProof/>
            <w:webHidden/>
          </w:rPr>
        </w:r>
        <w:r w:rsidR="00995556">
          <w:rPr>
            <w:noProof/>
            <w:webHidden/>
          </w:rPr>
          <w:fldChar w:fldCharType="separate"/>
        </w:r>
        <w:r w:rsidR="00995556">
          <w:rPr>
            <w:noProof/>
            <w:webHidden/>
          </w:rPr>
          <w:t>11</w:t>
        </w:r>
        <w:r w:rsidR="00995556">
          <w:rPr>
            <w:noProof/>
            <w:webHidden/>
          </w:rPr>
          <w:fldChar w:fldCharType="end"/>
        </w:r>
      </w:hyperlink>
    </w:p>
    <w:p w14:paraId="698A5F1B" w14:textId="77777777" w:rsidR="00995556" w:rsidRDefault="00A0340E">
      <w:pPr>
        <w:pStyle w:val="TOC1"/>
        <w:tabs>
          <w:tab w:val="left" w:pos="1320"/>
        </w:tabs>
        <w:rPr>
          <w:rFonts w:asciiTheme="minorHAnsi" w:hAnsiTheme="minorHAnsi" w:cstheme="minorBidi"/>
          <w:b w:val="0"/>
          <w:bCs w:val="0"/>
          <w:noProof/>
          <w:sz w:val="22"/>
          <w:szCs w:val="22"/>
        </w:rPr>
      </w:pPr>
      <w:hyperlink w:anchor="_Toc99026151" w:history="1">
        <w:r w:rsidR="00995556" w:rsidRPr="0021013C">
          <w:rPr>
            <w:rStyle w:val="Hyperlink"/>
            <w:noProof/>
          </w:rPr>
          <w:t>Chapter 6.</w:t>
        </w:r>
        <w:r w:rsidR="00995556">
          <w:rPr>
            <w:rFonts w:asciiTheme="minorHAnsi" w:hAnsiTheme="minorHAnsi" w:cstheme="minorBidi"/>
            <w:b w:val="0"/>
            <w:bCs w:val="0"/>
            <w:noProof/>
            <w:sz w:val="22"/>
            <w:szCs w:val="22"/>
          </w:rPr>
          <w:tab/>
        </w:r>
        <w:r w:rsidR="00995556" w:rsidRPr="0021013C">
          <w:rPr>
            <w:rStyle w:val="Hyperlink"/>
            <w:noProof/>
          </w:rPr>
          <w:t>Implementation Plan</w:t>
        </w:r>
        <w:r w:rsidR="00995556">
          <w:rPr>
            <w:noProof/>
            <w:webHidden/>
          </w:rPr>
          <w:tab/>
        </w:r>
        <w:r w:rsidR="00995556">
          <w:rPr>
            <w:noProof/>
            <w:webHidden/>
          </w:rPr>
          <w:fldChar w:fldCharType="begin"/>
        </w:r>
        <w:r w:rsidR="00995556">
          <w:rPr>
            <w:noProof/>
            <w:webHidden/>
          </w:rPr>
          <w:instrText xml:space="preserve"> PAGEREF _Toc99026151 \h </w:instrText>
        </w:r>
        <w:r w:rsidR="00995556">
          <w:rPr>
            <w:noProof/>
            <w:webHidden/>
          </w:rPr>
        </w:r>
        <w:r w:rsidR="00995556">
          <w:rPr>
            <w:noProof/>
            <w:webHidden/>
          </w:rPr>
          <w:fldChar w:fldCharType="separate"/>
        </w:r>
        <w:r w:rsidR="00995556">
          <w:rPr>
            <w:noProof/>
            <w:webHidden/>
          </w:rPr>
          <w:t>13</w:t>
        </w:r>
        <w:r w:rsidR="00995556">
          <w:rPr>
            <w:noProof/>
            <w:webHidden/>
          </w:rPr>
          <w:fldChar w:fldCharType="end"/>
        </w:r>
      </w:hyperlink>
    </w:p>
    <w:p w14:paraId="7C6F814C" w14:textId="77777777" w:rsidR="00995556" w:rsidRDefault="00A0340E">
      <w:pPr>
        <w:pStyle w:val="TOC2"/>
        <w:rPr>
          <w:rFonts w:asciiTheme="minorHAnsi" w:hAnsiTheme="minorHAnsi" w:cstheme="minorBidi"/>
          <w:noProof/>
          <w:sz w:val="22"/>
          <w:szCs w:val="22"/>
        </w:rPr>
      </w:pPr>
      <w:hyperlink w:anchor="_Toc99026152" w:history="1">
        <w:r w:rsidR="00995556" w:rsidRPr="0021013C">
          <w:rPr>
            <w:rStyle w:val="Hyperlink"/>
            <w:noProof/>
          </w:rPr>
          <w:t>6.1.</w:t>
        </w:r>
        <w:r w:rsidR="00995556">
          <w:rPr>
            <w:rFonts w:asciiTheme="minorHAnsi" w:hAnsiTheme="minorHAnsi" w:cstheme="minorBidi"/>
            <w:noProof/>
            <w:sz w:val="22"/>
            <w:szCs w:val="22"/>
          </w:rPr>
          <w:tab/>
        </w:r>
        <w:r w:rsidR="00995556" w:rsidRPr="0021013C">
          <w:rPr>
            <w:rStyle w:val="Hyperlink"/>
            <w:noProof/>
          </w:rPr>
          <w:t>Sectoral Level Transformation</w:t>
        </w:r>
        <w:r w:rsidR="00995556">
          <w:rPr>
            <w:noProof/>
            <w:webHidden/>
          </w:rPr>
          <w:tab/>
        </w:r>
        <w:r w:rsidR="00995556">
          <w:rPr>
            <w:noProof/>
            <w:webHidden/>
          </w:rPr>
          <w:fldChar w:fldCharType="begin"/>
        </w:r>
        <w:r w:rsidR="00995556">
          <w:rPr>
            <w:noProof/>
            <w:webHidden/>
          </w:rPr>
          <w:instrText xml:space="preserve"> PAGEREF _Toc99026152 \h </w:instrText>
        </w:r>
        <w:r w:rsidR="00995556">
          <w:rPr>
            <w:noProof/>
            <w:webHidden/>
          </w:rPr>
        </w:r>
        <w:r w:rsidR="00995556">
          <w:rPr>
            <w:noProof/>
            <w:webHidden/>
          </w:rPr>
          <w:fldChar w:fldCharType="separate"/>
        </w:r>
        <w:r w:rsidR="00995556">
          <w:rPr>
            <w:noProof/>
            <w:webHidden/>
          </w:rPr>
          <w:t>13</w:t>
        </w:r>
        <w:r w:rsidR="00995556">
          <w:rPr>
            <w:noProof/>
            <w:webHidden/>
          </w:rPr>
          <w:fldChar w:fldCharType="end"/>
        </w:r>
      </w:hyperlink>
    </w:p>
    <w:p w14:paraId="5CC02F6D" w14:textId="77777777" w:rsidR="00995556" w:rsidRDefault="00A0340E">
      <w:pPr>
        <w:pStyle w:val="TOC3"/>
        <w:rPr>
          <w:rFonts w:asciiTheme="minorHAnsi" w:hAnsiTheme="minorHAnsi" w:cstheme="minorBidi"/>
          <w:i w:val="0"/>
          <w:iCs w:val="0"/>
          <w:noProof/>
          <w:sz w:val="22"/>
          <w:szCs w:val="22"/>
        </w:rPr>
      </w:pPr>
      <w:hyperlink w:anchor="_Toc99026153" w:history="1">
        <w:r w:rsidR="00995556" w:rsidRPr="0021013C">
          <w:rPr>
            <w:rStyle w:val="Hyperlink"/>
            <w:noProof/>
          </w:rPr>
          <w:t>6.1.1.</w:t>
        </w:r>
        <w:r w:rsidR="00995556">
          <w:rPr>
            <w:rFonts w:asciiTheme="minorHAnsi" w:hAnsiTheme="minorHAnsi" w:cstheme="minorBidi"/>
            <w:i w:val="0"/>
            <w:iCs w:val="0"/>
            <w:noProof/>
            <w:sz w:val="22"/>
            <w:szCs w:val="22"/>
          </w:rPr>
          <w:tab/>
        </w:r>
        <w:r w:rsidR="00995556" w:rsidRPr="0021013C">
          <w:rPr>
            <w:rStyle w:val="Hyperlink"/>
            <w:noProof/>
          </w:rPr>
          <w:t>Priority 1: xxxxxx</w:t>
        </w:r>
        <w:r w:rsidR="00995556">
          <w:rPr>
            <w:noProof/>
            <w:webHidden/>
          </w:rPr>
          <w:tab/>
        </w:r>
        <w:r w:rsidR="00995556">
          <w:rPr>
            <w:noProof/>
            <w:webHidden/>
          </w:rPr>
          <w:fldChar w:fldCharType="begin"/>
        </w:r>
        <w:r w:rsidR="00995556">
          <w:rPr>
            <w:noProof/>
            <w:webHidden/>
          </w:rPr>
          <w:instrText xml:space="preserve"> PAGEREF _Toc99026153 \h </w:instrText>
        </w:r>
        <w:r w:rsidR="00995556">
          <w:rPr>
            <w:noProof/>
            <w:webHidden/>
          </w:rPr>
        </w:r>
        <w:r w:rsidR="00995556">
          <w:rPr>
            <w:noProof/>
            <w:webHidden/>
          </w:rPr>
          <w:fldChar w:fldCharType="separate"/>
        </w:r>
        <w:r w:rsidR="00995556">
          <w:rPr>
            <w:noProof/>
            <w:webHidden/>
          </w:rPr>
          <w:t>13</w:t>
        </w:r>
        <w:r w:rsidR="00995556">
          <w:rPr>
            <w:noProof/>
            <w:webHidden/>
          </w:rPr>
          <w:fldChar w:fldCharType="end"/>
        </w:r>
      </w:hyperlink>
    </w:p>
    <w:p w14:paraId="53E85B50" w14:textId="77777777" w:rsidR="00995556" w:rsidRDefault="00A0340E">
      <w:pPr>
        <w:pStyle w:val="TOC3"/>
        <w:rPr>
          <w:rFonts w:asciiTheme="minorHAnsi" w:hAnsiTheme="minorHAnsi" w:cstheme="minorBidi"/>
          <w:i w:val="0"/>
          <w:iCs w:val="0"/>
          <w:noProof/>
          <w:sz w:val="22"/>
          <w:szCs w:val="22"/>
        </w:rPr>
      </w:pPr>
      <w:hyperlink w:anchor="_Toc99026154" w:history="1">
        <w:r w:rsidR="00995556" w:rsidRPr="0021013C">
          <w:rPr>
            <w:rStyle w:val="Hyperlink"/>
            <w:noProof/>
          </w:rPr>
          <w:t>6.1.2.</w:t>
        </w:r>
        <w:r w:rsidR="00995556">
          <w:rPr>
            <w:rFonts w:asciiTheme="minorHAnsi" w:hAnsiTheme="minorHAnsi" w:cstheme="minorBidi"/>
            <w:i w:val="0"/>
            <w:iCs w:val="0"/>
            <w:noProof/>
            <w:sz w:val="22"/>
            <w:szCs w:val="22"/>
          </w:rPr>
          <w:tab/>
        </w:r>
        <w:r w:rsidR="00995556" w:rsidRPr="0021013C">
          <w:rPr>
            <w:rStyle w:val="Hyperlink"/>
            <w:noProof/>
          </w:rPr>
          <w:t>Priority 2: xxxxxx</w:t>
        </w:r>
        <w:r w:rsidR="00995556">
          <w:rPr>
            <w:noProof/>
            <w:webHidden/>
          </w:rPr>
          <w:tab/>
        </w:r>
        <w:r w:rsidR="00995556">
          <w:rPr>
            <w:noProof/>
            <w:webHidden/>
          </w:rPr>
          <w:fldChar w:fldCharType="begin"/>
        </w:r>
        <w:r w:rsidR="00995556">
          <w:rPr>
            <w:noProof/>
            <w:webHidden/>
          </w:rPr>
          <w:instrText xml:space="preserve"> PAGEREF _Toc99026154 \h </w:instrText>
        </w:r>
        <w:r w:rsidR="00995556">
          <w:rPr>
            <w:noProof/>
            <w:webHidden/>
          </w:rPr>
        </w:r>
        <w:r w:rsidR="00995556">
          <w:rPr>
            <w:noProof/>
            <w:webHidden/>
          </w:rPr>
          <w:fldChar w:fldCharType="separate"/>
        </w:r>
        <w:r w:rsidR="00995556">
          <w:rPr>
            <w:noProof/>
            <w:webHidden/>
          </w:rPr>
          <w:t>13</w:t>
        </w:r>
        <w:r w:rsidR="00995556">
          <w:rPr>
            <w:noProof/>
            <w:webHidden/>
          </w:rPr>
          <w:fldChar w:fldCharType="end"/>
        </w:r>
      </w:hyperlink>
    </w:p>
    <w:p w14:paraId="1403E96D" w14:textId="77777777" w:rsidR="00995556" w:rsidRDefault="00A0340E">
      <w:pPr>
        <w:pStyle w:val="TOC3"/>
        <w:rPr>
          <w:rFonts w:asciiTheme="minorHAnsi" w:hAnsiTheme="minorHAnsi" w:cstheme="minorBidi"/>
          <w:i w:val="0"/>
          <w:iCs w:val="0"/>
          <w:noProof/>
          <w:sz w:val="22"/>
          <w:szCs w:val="22"/>
        </w:rPr>
      </w:pPr>
      <w:hyperlink w:anchor="_Toc99026155" w:history="1">
        <w:r w:rsidR="00995556" w:rsidRPr="0021013C">
          <w:rPr>
            <w:rStyle w:val="Hyperlink"/>
            <w:noProof/>
          </w:rPr>
          <w:t>6.1.3.</w:t>
        </w:r>
        <w:r w:rsidR="00995556">
          <w:rPr>
            <w:rFonts w:asciiTheme="minorHAnsi" w:hAnsiTheme="minorHAnsi" w:cstheme="minorBidi"/>
            <w:i w:val="0"/>
            <w:iCs w:val="0"/>
            <w:noProof/>
            <w:sz w:val="22"/>
            <w:szCs w:val="22"/>
          </w:rPr>
          <w:tab/>
        </w:r>
        <w:r w:rsidR="00995556" w:rsidRPr="0021013C">
          <w:rPr>
            <w:rStyle w:val="Hyperlink"/>
            <w:noProof/>
          </w:rPr>
          <w:t>Priority 3: xxxxxx</w:t>
        </w:r>
        <w:r w:rsidR="00995556">
          <w:rPr>
            <w:noProof/>
            <w:webHidden/>
          </w:rPr>
          <w:tab/>
        </w:r>
        <w:r w:rsidR="00995556">
          <w:rPr>
            <w:noProof/>
            <w:webHidden/>
          </w:rPr>
          <w:fldChar w:fldCharType="begin"/>
        </w:r>
        <w:r w:rsidR="00995556">
          <w:rPr>
            <w:noProof/>
            <w:webHidden/>
          </w:rPr>
          <w:instrText xml:space="preserve"> PAGEREF _Toc99026155 \h </w:instrText>
        </w:r>
        <w:r w:rsidR="00995556">
          <w:rPr>
            <w:noProof/>
            <w:webHidden/>
          </w:rPr>
        </w:r>
        <w:r w:rsidR="00995556">
          <w:rPr>
            <w:noProof/>
            <w:webHidden/>
          </w:rPr>
          <w:fldChar w:fldCharType="separate"/>
        </w:r>
        <w:r w:rsidR="00995556">
          <w:rPr>
            <w:noProof/>
            <w:webHidden/>
          </w:rPr>
          <w:t>13</w:t>
        </w:r>
        <w:r w:rsidR="00995556">
          <w:rPr>
            <w:noProof/>
            <w:webHidden/>
          </w:rPr>
          <w:fldChar w:fldCharType="end"/>
        </w:r>
      </w:hyperlink>
    </w:p>
    <w:p w14:paraId="751EBA82" w14:textId="77777777" w:rsidR="00995556" w:rsidRDefault="00A0340E">
      <w:pPr>
        <w:pStyle w:val="TOC3"/>
        <w:rPr>
          <w:rFonts w:asciiTheme="minorHAnsi" w:hAnsiTheme="minorHAnsi" w:cstheme="minorBidi"/>
          <w:i w:val="0"/>
          <w:iCs w:val="0"/>
          <w:noProof/>
          <w:sz w:val="22"/>
          <w:szCs w:val="22"/>
        </w:rPr>
      </w:pPr>
      <w:hyperlink w:anchor="_Toc99026156" w:history="1">
        <w:r w:rsidR="00995556" w:rsidRPr="0021013C">
          <w:rPr>
            <w:rStyle w:val="Hyperlink"/>
            <w:noProof/>
          </w:rPr>
          <w:t>6.1.4.</w:t>
        </w:r>
        <w:r w:rsidR="00995556">
          <w:rPr>
            <w:rFonts w:asciiTheme="minorHAnsi" w:hAnsiTheme="minorHAnsi" w:cstheme="minorBidi"/>
            <w:i w:val="0"/>
            <w:iCs w:val="0"/>
            <w:noProof/>
            <w:sz w:val="22"/>
            <w:szCs w:val="22"/>
          </w:rPr>
          <w:tab/>
        </w:r>
        <w:r w:rsidR="00995556" w:rsidRPr="0021013C">
          <w:rPr>
            <w:rStyle w:val="Hyperlink"/>
            <w:noProof/>
          </w:rPr>
          <w:t>Priority N: xxxxxx</w:t>
        </w:r>
        <w:r w:rsidR="00995556">
          <w:rPr>
            <w:noProof/>
            <w:webHidden/>
          </w:rPr>
          <w:tab/>
        </w:r>
        <w:r w:rsidR="00995556">
          <w:rPr>
            <w:noProof/>
            <w:webHidden/>
          </w:rPr>
          <w:fldChar w:fldCharType="begin"/>
        </w:r>
        <w:r w:rsidR="00995556">
          <w:rPr>
            <w:noProof/>
            <w:webHidden/>
          </w:rPr>
          <w:instrText xml:space="preserve"> PAGEREF _Toc99026156 \h </w:instrText>
        </w:r>
        <w:r w:rsidR="00995556">
          <w:rPr>
            <w:noProof/>
            <w:webHidden/>
          </w:rPr>
        </w:r>
        <w:r w:rsidR="00995556">
          <w:rPr>
            <w:noProof/>
            <w:webHidden/>
          </w:rPr>
          <w:fldChar w:fldCharType="separate"/>
        </w:r>
        <w:r w:rsidR="00995556">
          <w:rPr>
            <w:noProof/>
            <w:webHidden/>
          </w:rPr>
          <w:t>13</w:t>
        </w:r>
        <w:r w:rsidR="00995556">
          <w:rPr>
            <w:noProof/>
            <w:webHidden/>
          </w:rPr>
          <w:fldChar w:fldCharType="end"/>
        </w:r>
      </w:hyperlink>
    </w:p>
    <w:p w14:paraId="36E60B1B" w14:textId="77777777" w:rsidR="00995556" w:rsidRDefault="00A0340E">
      <w:pPr>
        <w:pStyle w:val="TOC2"/>
        <w:rPr>
          <w:rFonts w:asciiTheme="minorHAnsi" w:hAnsiTheme="minorHAnsi" w:cstheme="minorBidi"/>
          <w:noProof/>
          <w:sz w:val="22"/>
          <w:szCs w:val="22"/>
        </w:rPr>
      </w:pPr>
      <w:hyperlink w:anchor="_Toc99026157" w:history="1">
        <w:r w:rsidR="00995556" w:rsidRPr="0021013C">
          <w:rPr>
            <w:rStyle w:val="Hyperlink"/>
            <w:noProof/>
          </w:rPr>
          <w:t>6.2.</w:t>
        </w:r>
        <w:r w:rsidR="00995556">
          <w:rPr>
            <w:rFonts w:asciiTheme="minorHAnsi" w:hAnsiTheme="minorHAnsi" w:cstheme="minorBidi"/>
            <w:noProof/>
            <w:sz w:val="22"/>
            <w:szCs w:val="22"/>
          </w:rPr>
          <w:tab/>
        </w:r>
        <w:r w:rsidR="00995556" w:rsidRPr="0021013C">
          <w:rPr>
            <w:rStyle w:val="Hyperlink"/>
            <w:noProof/>
          </w:rPr>
          <w:t>Institutional Level Transformation</w:t>
        </w:r>
        <w:r w:rsidR="00995556">
          <w:rPr>
            <w:noProof/>
            <w:webHidden/>
          </w:rPr>
          <w:tab/>
        </w:r>
        <w:r w:rsidR="00995556">
          <w:rPr>
            <w:noProof/>
            <w:webHidden/>
          </w:rPr>
          <w:fldChar w:fldCharType="begin"/>
        </w:r>
        <w:r w:rsidR="00995556">
          <w:rPr>
            <w:noProof/>
            <w:webHidden/>
          </w:rPr>
          <w:instrText xml:space="preserve"> PAGEREF _Toc99026157 \h </w:instrText>
        </w:r>
        <w:r w:rsidR="00995556">
          <w:rPr>
            <w:noProof/>
            <w:webHidden/>
          </w:rPr>
        </w:r>
        <w:r w:rsidR="00995556">
          <w:rPr>
            <w:noProof/>
            <w:webHidden/>
          </w:rPr>
          <w:fldChar w:fldCharType="separate"/>
        </w:r>
        <w:r w:rsidR="00995556">
          <w:rPr>
            <w:noProof/>
            <w:webHidden/>
          </w:rPr>
          <w:t>13</w:t>
        </w:r>
        <w:r w:rsidR="00995556">
          <w:rPr>
            <w:noProof/>
            <w:webHidden/>
          </w:rPr>
          <w:fldChar w:fldCharType="end"/>
        </w:r>
      </w:hyperlink>
    </w:p>
    <w:p w14:paraId="3244EAA5" w14:textId="77777777" w:rsidR="00995556" w:rsidRDefault="00A0340E">
      <w:pPr>
        <w:pStyle w:val="TOC3"/>
        <w:rPr>
          <w:rFonts w:asciiTheme="minorHAnsi" w:hAnsiTheme="minorHAnsi" w:cstheme="minorBidi"/>
          <w:i w:val="0"/>
          <w:iCs w:val="0"/>
          <w:noProof/>
          <w:sz w:val="22"/>
          <w:szCs w:val="22"/>
        </w:rPr>
      </w:pPr>
      <w:hyperlink w:anchor="_Toc99026158" w:history="1">
        <w:r w:rsidR="00995556" w:rsidRPr="0021013C">
          <w:rPr>
            <w:rStyle w:val="Hyperlink"/>
            <w:noProof/>
          </w:rPr>
          <w:t>6.2.1.</w:t>
        </w:r>
        <w:r w:rsidR="00995556">
          <w:rPr>
            <w:rFonts w:asciiTheme="minorHAnsi" w:hAnsiTheme="minorHAnsi" w:cstheme="minorBidi"/>
            <w:i w:val="0"/>
            <w:iCs w:val="0"/>
            <w:noProof/>
            <w:sz w:val="22"/>
            <w:szCs w:val="22"/>
          </w:rPr>
          <w:tab/>
        </w:r>
        <w:r w:rsidR="00995556" w:rsidRPr="0021013C">
          <w:rPr>
            <w:rStyle w:val="Hyperlink"/>
            <w:noProof/>
          </w:rPr>
          <w:t>Priority 1: xxxxxx</w:t>
        </w:r>
        <w:r w:rsidR="00995556">
          <w:rPr>
            <w:noProof/>
            <w:webHidden/>
          </w:rPr>
          <w:tab/>
        </w:r>
        <w:r w:rsidR="00995556">
          <w:rPr>
            <w:noProof/>
            <w:webHidden/>
          </w:rPr>
          <w:fldChar w:fldCharType="begin"/>
        </w:r>
        <w:r w:rsidR="00995556">
          <w:rPr>
            <w:noProof/>
            <w:webHidden/>
          </w:rPr>
          <w:instrText xml:space="preserve"> PAGEREF _Toc99026158 \h </w:instrText>
        </w:r>
        <w:r w:rsidR="00995556">
          <w:rPr>
            <w:noProof/>
            <w:webHidden/>
          </w:rPr>
        </w:r>
        <w:r w:rsidR="00995556">
          <w:rPr>
            <w:noProof/>
            <w:webHidden/>
          </w:rPr>
          <w:fldChar w:fldCharType="separate"/>
        </w:r>
        <w:r w:rsidR="00995556">
          <w:rPr>
            <w:noProof/>
            <w:webHidden/>
          </w:rPr>
          <w:t>14</w:t>
        </w:r>
        <w:r w:rsidR="00995556">
          <w:rPr>
            <w:noProof/>
            <w:webHidden/>
          </w:rPr>
          <w:fldChar w:fldCharType="end"/>
        </w:r>
      </w:hyperlink>
    </w:p>
    <w:p w14:paraId="18EA7BA2" w14:textId="77777777" w:rsidR="00995556" w:rsidRDefault="00A0340E">
      <w:pPr>
        <w:pStyle w:val="TOC3"/>
        <w:rPr>
          <w:rFonts w:asciiTheme="minorHAnsi" w:hAnsiTheme="minorHAnsi" w:cstheme="minorBidi"/>
          <w:i w:val="0"/>
          <w:iCs w:val="0"/>
          <w:noProof/>
          <w:sz w:val="22"/>
          <w:szCs w:val="22"/>
        </w:rPr>
      </w:pPr>
      <w:hyperlink w:anchor="_Toc99026159" w:history="1">
        <w:r w:rsidR="00995556" w:rsidRPr="0021013C">
          <w:rPr>
            <w:rStyle w:val="Hyperlink"/>
            <w:noProof/>
          </w:rPr>
          <w:t>6.2.2.</w:t>
        </w:r>
        <w:r w:rsidR="00995556">
          <w:rPr>
            <w:rFonts w:asciiTheme="minorHAnsi" w:hAnsiTheme="minorHAnsi" w:cstheme="minorBidi"/>
            <w:i w:val="0"/>
            <w:iCs w:val="0"/>
            <w:noProof/>
            <w:sz w:val="22"/>
            <w:szCs w:val="22"/>
          </w:rPr>
          <w:tab/>
        </w:r>
        <w:r w:rsidR="00995556" w:rsidRPr="0021013C">
          <w:rPr>
            <w:rStyle w:val="Hyperlink"/>
            <w:noProof/>
          </w:rPr>
          <w:t>Priority 2: xxxxxx</w:t>
        </w:r>
        <w:r w:rsidR="00995556">
          <w:rPr>
            <w:noProof/>
            <w:webHidden/>
          </w:rPr>
          <w:tab/>
        </w:r>
        <w:r w:rsidR="00995556">
          <w:rPr>
            <w:noProof/>
            <w:webHidden/>
          </w:rPr>
          <w:fldChar w:fldCharType="begin"/>
        </w:r>
        <w:r w:rsidR="00995556">
          <w:rPr>
            <w:noProof/>
            <w:webHidden/>
          </w:rPr>
          <w:instrText xml:space="preserve"> PAGEREF _Toc99026159 \h </w:instrText>
        </w:r>
        <w:r w:rsidR="00995556">
          <w:rPr>
            <w:noProof/>
            <w:webHidden/>
          </w:rPr>
        </w:r>
        <w:r w:rsidR="00995556">
          <w:rPr>
            <w:noProof/>
            <w:webHidden/>
          </w:rPr>
          <w:fldChar w:fldCharType="separate"/>
        </w:r>
        <w:r w:rsidR="00995556">
          <w:rPr>
            <w:noProof/>
            <w:webHidden/>
          </w:rPr>
          <w:t>14</w:t>
        </w:r>
        <w:r w:rsidR="00995556">
          <w:rPr>
            <w:noProof/>
            <w:webHidden/>
          </w:rPr>
          <w:fldChar w:fldCharType="end"/>
        </w:r>
      </w:hyperlink>
    </w:p>
    <w:p w14:paraId="7695B876" w14:textId="77777777" w:rsidR="00995556" w:rsidRDefault="00A0340E">
      <w:pPr>
        <w:pStyle w:val="TOC3"/>
        <w:rPr>
          <w:rFonts w:asciiTheme="minorHAnsi" w:hAnsiTheme="minorHAnsi" w:cstheme="minorBidi"/>
          <w:i w:val="0"/>
          <w:iCs w:val="0"/>
          <w:noProof/>
          <w:sz w:val="22"/>
          <w:szCs w:val="22"/>
        </w:rPr>
      </w:pPr>
      <w:hyperlink w:anchor="_Toc99026160" w:history="1">
        <w:r w:rsidR="00995556" w:rsidRPr="0021013C">
          <w:rPr>
            <w:rStyle w:val="Hyperlink"/>
            <w:noProof/>
          </w:rPr>
          <w:t>6.2.3.</w:t>
        </w:r>
        <w:r w:rsidR="00995556">
          <w:rPr>
            <w:rFonts w:asciiTheme="minorHAnsi" w:hAnsiTheme="minorHAnsi" w:cstheme="minorBidi"/>
            <w:i w:val="0"/>
            <w:iCs w:val="0"/>
            <w:noProof/>
            <w:sz w:val="22"/>
            <w:szCs w:val="22"/>
          </w:rPr>
          <w:tab/>
        </w:r>
        <w:r w:rsidR="00995556" w:rsidRPr="0021013C">
          <w:rPr>
            <w:rStyle w:val="Hyperlink"/>
            <w:noProof/>
          </w:rPr>
          <w:t>Priority 3: xxxxxx</w:t>
        </w:r>
        <w:r w:rsidR="00995556">
          <w:rPr>
            <w:noProof/>
            <w:webHidden/>
          </w:rPr>
          <w:tab/>
        </w:r>
        <w:r w:rsidR="00995556">
          <w:rPr>
            <w:noProof/>
            <w:webHidden/>
          </w:rPr>
          <w:fldChar w:fldCharType="begin"/>
        </w:r>
        <w:r w:rsidR="00995556">
          <w:rPr>
            <w:noProof/>
            <w:webHidden/>
          </w:rPr>
          <w:instrText xml:space="preserve"> PAGEREF _Toc99026160 \h </w:instrText>
        </w:r>
        <w:r w:rsidR="00995556">
          <w:rPr>
            <w:noProof/>
            <w:webHidden/>
          </w:rPr>
        </w:r>
        <w:r w:rsidR="00995556">
          <w:rPr>
            <w:noProof/>
            <w:webHidden/>
          </w:rPr>
          <w:fldChar w:fldCharType="separate"/>
        </w:r>
        <w:r w:rsidR="00995556">
          <w:rPr>
            <w:noProof/>
            <w:webHidden/>
          </w:rPr>
          <w:t>14</w:t>
        </w:r>
        <w:r w:rsidR="00995556">
          <w:rPr>
            <w:noProof/>
            <w:webHidden/>
          </w:rPr>
          <w:fldChar w:fldCharType="end"/>
        </w:r>
      </w:hyperlink>
    </w:p>
    <w:p w14:paraId="68D27310" w14:textId="77777777" w:rsidR="00995556" w:rsidRDefault="00A0340E">
      <w:pPr>
        <w:pStyle w:val="TOC3"/>
        <w:rPr>
          <w:rFonts w:asciiTheme="minorHAnsi" w:hAnsiTheme="minorHAnsi" w:cstheme="minorBidi"/>
          <w:i w:val="0"/>
          <w:iCs w:val="0"/>
          <w:noProof/>
          <w:sz w:val="22"/>
          <w:szCs w:val="22"/>
        </w:rPr>
      </w:pPr>
      <w:hyperlink w:anchor="_Toc99026161" w:history="1">
        <w:r w:rsidR="00995556" w:rsidRPr="0021013C">
          <w:rPr>
            <w:rStyle w:val="Hyperlink"/>
            <w:noProof/>
          </w:rPr>
          <w:t>6.2.4.</w:t>
        </w:r>
        <w:r w:rsidR="00995556">
          <w:rPr>
            <w:rFonts w:asciiTheme="minorHAnsi" w:hAnsiTheme="minorHAnsi" w:cstheme="minorBidi"/>
            <w:i w:val="0"/>
            <w:iCs w:val="0"/>
            <w:noProof/>
            <w:sz w:val="22"/>
            <w:szCs w:val="22"/>
          </w:rPr>
          <w:tab/>
        </w:r>
        <w:r w:rsidR="00995556" w:rsidRPr="0021013C">
          <w:rPr>
            <w:rStyle w:val="Hyperlink"/>
            <w:noProof/>
          </w:rPr>
          <w:t>Priority N: xxxxxx</w:t>
        </w:r>
        <w:r w:rsidR="00995556">
          <w:rPr>
            <w:noProof/>
            <w:webHidden/>
          </w:rPr>
          <w:tab/>
        </w:r>
        <w:r w:rsidR="00995556">
          <w:rPr>
            <w:noProof/>
            <w:webHidden/>
          </w:rPr>
          <w:fldChar w:fldCharType="begin"/>
        </w:r>
        <w:r w:rsidR="00995556">
          <w:rPr>
            <w:noProof/>
            <w:webHidden/>
          </w:rPr>
          <w:instrText xml:space="preserve"> PAGEREF _Toc99026161 \h </w:instrText>
        </w:r>
        <w:r w:rsidR="00995556">
          <w:rPr>
            <w:noProof/>
            <w:webHidden/>
          </w:rPr>
        </w:r>
        <w:r w:rsidR="00995556">
          <w:rPr>
            <w:noProof/>
            <w:webHidden/>
          </w:rPr>
          <w:fldChar w:fldCharType="separate"/>
        </w:r>
        <w:r w:rsidR="00995556">
          <w:rPr>
            <w:noProof/>
            <w:webHidden/>
          </w:rPr>
          <w:t>14</w:t>
        </w:r>
        <w:r w:rsidR="00995556">
          <w:rPr>
            <w:noProof/>
            <w:webHidden/>
          </w:rPr>
          <w:fldChar w:fldCharType="end"/>
        </w:r>
      </w:hyperlink>
    </w:p>
    <w:p w14:paraId="6C9511BD" w14:textId="77777777" w:rsidR="00995556" w:rsidRDefault="00A0340E">
      <w:pPr>
        <w:pStyle w:val="TOC2"/>
        <w:rPr>
          <w:rFonts w:asciiTheme="minorHAnsi" w:hAnsiTheme="minorHAnsi" w:cstheme="minorBidi"/>
          <w:noProof/>
          <w:sz w:val="22"/>
          <w:szCs w:val="22"/>
        </w:rPr>
      </w:pPr>
      <w:hyperlink w:anchor="_Toc99026162" w:history="1">
        <w:r w:rsidR="00995556" w:rsidRPr="0021013C">
          <w:rPr>
            <w:rStyle w:val="Hyperlink"/>
            <w:noProof/>
          </w:rPr>
          <w:t>REFERENCES</w:t>
        </w:r>
        <w:r w:rsidR="00995556">
          <w:rPr>
            <w:noProof/>
            <w:webHidden/>
          </w:rPr>
          <w:tab/>
        </w:r>
        <w:r w:rsidR="00995556">
          <w:rPr>
            <w:noProof/>
            <w:webHidden/>
          </w:rPr>
          <w:fldChar w:fldCharType="begin"/>
        </w:r>
        <w:r w:rsidR="00995556">
          <w:rPr>
            <w:noProof/>
            <w:webHidden/>
          </w:rPr>
          <w:instrText xml:space="preserve"> PAGEREF _Toc99026162 \h </w:instrText>
        </w:r>
        <w:r w:rsidR="00995556">
          <w:rPr>
            <w:noProof/>
            <w:webHidden/>
          </w:rPr>
        </w:r>
        <w:r w:rsidR="00995556">
          <w:rPr>
            <w:noProof/>
            <w:webHidden/>
          </w:rPr>
          <w:fldChar w:fldCharType="separate"/>
        </w:r>
        <w:r w:rsidR="00995556">
          <w:rPr>
            <w:noProof/>
            <w:webHidden/>
          </w:rPr>
          <w:t>15</w:t>
        </w:r>
        <w:r w:rsidR="00995556">
          <w:rPr>
            <w:noProof/>
            <w:webHidden/>
          </w:rPr>
          <w:fldChar w:fldCharType="end"/>
        </w:r>
      </w:hyperlink>
    </w:p>
    <w:p w14:paraId="2DD67333" w14:textId="77777777" w:rsidR="00E666EE" w:rsidRPr="003C7694" w:rsidRDefault="009E668B" w:rsidP="00E666EE">
      <w:r w:rsidRPr="003C7694">
        <w:rPr>
          <w:rFonts w:asciiTheme="majorHAnsi" w:hAnsiTheme="majorHAnsi"/>
          <w:b/>
          <w:bCs/>
          <w:color w:val="2F5496" w:themeColor="accent1" w:themeShade="BF"/>
        </w:rPr>
        <w:fldChar w:fldCharType="end"/>
      </w:r>
    </w:p>
    <w:p w14:paraId="170E48F7" w14:textId="77777777" w:rsidR="00E666EE" w:rsidRPr="003C7694" w:rsidRDefault="00E666EE" w:rsidP="00E666EE"/>
    <w:p w14:paraId="1A11F29E" w14:textId="77777777" w:rsidR="00040B5E" w:rsidRPr="003C7694" w:rsidRDefault="00040B5E" w:rsidP="00040B5E"/>
    <w:p w14:paraId="3D95446E" w14:textId="77777777" w:rsidR="00040B5E" w:rsidRPr="003C7694" w:rsidRDefault="00040B5E" w:rsidP="00040B5E"/>
    <w:p w14:paraId="226F102C" w14:textId="77777777" w:rsidR="00040B5E" w:rsidRPr="003C7694" w:rsidRDefault="00040B5E" w:rsidP="00040B5E"/>
    <w:p w14:paraId="19CC2428" w14:textId="77777777" w:rsidR="00040B5E" w:rsidRPr="003C7694" w:rsidRDefault="00040B5E" w:rsidP="00040B5E"/>
    <w:p w14:paraId="4793C089" w14:textId="77777777" w:rsidR="005C4599" w:rsidRPr="003C7694" w:rsidRDefault="005C4599" w:rsidP="00040B5E"/>
    <w:p w14:paraId="0A4E35D8" w14:textId="77777777" w:rsidR="005C4599" w:rsidRPr="003C7694" w:rsidRDefault="005C4599" w:rsidP="00040B5E"/>
    <w:p w14:paraId="75744C6C" w14:textId="77777777" w:rsidR="005C4599" w:rsidRPr="003C7694" w:rsidRDefault="005C4599" w:rsidP="00040B5E"/>
    <w:p w14:paraId="09A4CAD7" w14:textId="77777777" w:rsidR="005C4599" w:rsidRPr="003C7694" w:rsidRDefault="005C4599" w:rsidP="00040B5E"/>
    <w:p w14:paraId="12065A79" w14:textId="77777777" w:rsidR="005C4599" w:rsidRPr="003C7694" w:rsidRDefault="005C4599" w:rsidP="00040B5E"/>
    <w:p w14:paraId="18C9888F" w14:textId="77777777" w:rsidR="005C4599" w:rsidRPr="003C7694" w:rsidRDefault="005C4599" w:rsidP="00040B5E"/>
    <w:p w14:paraId="06889D0F" w14:textId="77777777" w:rsidR="009E668B" w:rsidRPr="003C7694" w:rsidRDefault="009E668B" w:rsidP="007F7271">
      <w:pPr>
        <w:pStyle w:val="MainTitle"/>
        <w:jc w:val="center"/>
        <w:rPr>
          <w:b w:val="0"/>
          <w:bCs/>
        </w:rPr>
      </w:pPr>
      <w:bookmarkStart w:id="3" w:name="_Toc99026085"/>
      <w:r w:rsidRPr="003C7694">
        <w:rPr>
          <w:bCs/>
        </w:rPr>
        <w:t>TABLE OF FIGURES</w:t>
      </w:r>
      <w:bookmarkEnd w:id="3"/>
    </w:p>
    <w:p w14:paraId="41FE0A63" w14:textId="77777777" w:rsidR="009E668B" w:rsidRPr="003C7694" w:rsidRDefault="009E668B" w:rsidP="009E668B">
      <w:pPr>
        <w:spacing w:line="276" w:lineRule="auto"/>
        <w:jc w:val="center"/>
        <w:rPr>
          <w:rFonts w:asciiTheme="majorHAnsi" w:hAnsiTheme="majorHAnsi"/>
          <w:b/>
          <w:bCs/>
          <w:color w:val="2F5496" w:themeColor="accent1" w:themeShade="BF"/>
        </w:rPr>
      </w:pPr>
      <w:r w:rsidRPr="003C7694">
        <w:rPr>
          <w:rFonts w:asciiTheme="majorHAnsi" w:hAnsiTheme="majorHAnsi"/>
          <w:b/>
          <w:bCs/>
          <w:color w:val="2F5496" w:themeColor="accent1" w:themeShade="BF"/>
        </w:rPr>
        <w:fldChar w:fldCharType="begin"/>
      </w:r>
      <w:r w:rsidRPr="003C7694">
        <w:rPr>
          <w:rFonts w:asciiTheme="majorHAnsi" w:hAnsiTheme="majorHAnsi"/>
          <w:b/>
          <w:bCs/>
          <w:color w:val="2F5496" w:themeColor="accent1" w:themeShade="BF"/>
        </w:rPr>
        <w:instrText xml:space="preserve"> TOC \h \z \c "Figure" </w:instrText>
      </w:r>
      <w:r w:rsidRPr="003C7694">
        <w:rPr>
          <w:rFonts w:asciiTheme="majorHAnsi" w:hAnsiTheme="majorHAnsi"/>
          <w:b/>
          <w:bCs/>
          <w:color w:val="2F5496" w:themeColor="accent1" w:themeShade="BF"/>
        </w:rPr>
        <w:fldChar w:fldCharType="separate"/>
      </w:r>
      <w:r w:rsidR="002A747D">
        <w:rPr>
          <w:rFonts w:asciiTheme="majorHAnsi" w:hAnsiTheme="majorHAnsi"/>
          <w:noProof/>
          <w:color w:val="2F5496" w:themeColor="accent1" w:themeShade="BF"/>
        </w:rPr>
        <w:t>No table of figures entries found.</w:t>
      </w:r>
      <w:r w:rsidRPr="003C7694">
        <w:rPr>
          <w:rFonts w:asciiTheme="majorHAnsi" w:hAnsiTheme="majorHAnsi"/>
          <w:b/>
          <w:bCs/>
          <w:color w:val="2F5496" w:themeColor="accent1" w:themeShade="BF"/>
        </w:rPr>
        <w:fldChar w:fldCharType="end"/>
      </w:r>
    </w:p>
    <w:p w14:paraId="49E14BCF" w14:textId="77777777" w:rsidR="009E668B" w:rsidRPr="003C7694" w:rsidRDefault="009E668B" w:rsidP="009E668B">
      <w:pPr>
        <w:spacing w:after="200"/>
        <w:jc w:val="left"/>
        <w:rPr>
          <w:rFonts w:asciiTheme="majorHAnsi" w:hAnsiTheme="majorHAnsi"/>
          <w:b/>
          <w:bCs/>
          <w:color w:val="2F5496" w:themeColor="accent1" w:themeShade="BF"/>
        </w:rPr>
      </w:pPr>
      <w:r w:rsidRPr="003C7694">
        <w:rPr>
          <w:rFonts w:asciiTheme="majorHAnsi" w:hAnsiTheme="majorHAnsi"/>
          <w:b/>
          <w:bCs/>
          <w:color w:val="2F5496" w:themeColor="accent1" w:themeShade="BF"/>
        </w:rPr>
        <w:br w:type="page"/>
      </w:r>
    </w:p>
    <w:p w14:paraId="632627DA" w14:textId="77777777" w:rsidR="008F01B2" w:rsidRPr="003C7694" w:rsidRDefault="008F01B2" w:rsidP="008F01B2"/>
    <w:p w14:paraId="49D3C65D" w14:textId="77777777" w:rsidR="008F01B2" w:rsidRPr="003C7694" w:rsidRDefault="008F01B2" w:rsidP="008F01B2"/>
    <w:p w14:paraId="5C6DB467" w14:textId="77777777" w:rsidR="008F01B2" w:rsidRPr="003C7694" w:rsidRDefault="008F01B2" w:rsidP="008F01B2"/>
    <w:p w14:paraId="77AEAC5B" w14:textId="77777777" w:rsidR="008F01B2" w:rsidRPr="003C7694" w:rsidRDefault="008F01B2" w:rsidP="008F01B2"/>
    <w:p w14:paraId="03171034" w14:textId="77777777" w:rsidR="008F01B2" w:rsidRPr="003C7694" w:rsidRDefault="008F01B2" w:rsidP="008F01B2"/>
    <w:p w14:paraId="26D55928" w14:textId="77777777" w:rsidR="008F01B2" w:rsidRPr="003C7694" w:rsidRDefault="008F01B2" w:rsidP="008F01B2"/>
    <w:p w14:paraId="61CA2B33" w14:textId="77777777" w:rsidR="008F01B2" w:rsidRPr="003C7694" w:rsidRDefault="008F01B2" w:rsidP="008F01B2"/>
    <w:p w14:paraId="23E821F0" w14:textId="77777777" w:rsidR="008F01B2" w:rsidRPr="003C7694" w:rsidRDefault="008F01B2" w:rsidP="008F01B2"/>
    <w:p w14:paraId="1B6AC8EF" w14:textId="77777777" w:rsidR="008F01B2" w:rsidRPr="003C7694" w:rsidRDefault="008F01B2" w:rsidP="008F01B2"/>
    <w:p w14:paraId="6AAB3D02" w14:textId="77777777" w:rsidR="008F01B2" w:rsidRPr="003C7694" w:rsidRDefault="008F01B2" w:rsidP="008F01B2"/>
    <w:p w14:paraId="46505ACE" w14:textId="77777777" w:rsidR="008F01B2" w:rsidRPr="003C7694" w:rsidRDefault="008F01B2" w:rsidP="008F01B2"/>
    <w:p w14:paraId="13B86BF4" w14:textId="77777777" w:rsidR="008F01B2" w:rsidRPr="003C7694" w:rsidRDefault="008F01B2" w:rsidP="008F01B2">
      <w:pPr>
        <w:jc w:val="center"/>
        <w:rPr>
          <w:b/>
          <w:lang w:bidi="he-IL"/>
        </w:rPr>
      </w:pPr>
      <w:r w:rsidRPr="003C7694">
        <w:rPr>
          <w:b/>
          <w:lang w:bidi="he-IL"/>
        </w:rPr>
        <w:t xml:space="preserve">THIS PAGE WAS INTENTIONALLY LEFT BLANK </w:t>
      </w:r>
    </w:p>
    <w:p w14:paraId="25121E53" w14:textId="77777777" w:rsidR="00A8099E" w:rsidRPr="003C7694" w:rsidRDefault="00A8099E" w:rsidP="008F01B2">
      <w:pPr>
        <w:rPr>
          <w:b/>
          <w:bCs/>
          <w:lang w:bidi="he-IL"/>
        </w:rPr>
      </w:pPr>
    </w:p>
    <w:p w14:paraId="43220FD9" w14:textId="77777777" w:rsidR="009E668B" w:rsidRPr="003C7694" w:rsidRDefault="009E668B" w:rsidP="009E668B">
      <w:pPr>
        <w:spacing w:line="276" w:lineRule="auto"/>
        <w:jc w:val="center"/>
        <w:rPr>
          <w:rFonts w:asciiTheme="majorHAnsi" w:hAnsiTheme="majorHAnsi"/>
          <w:b/>
          <w:bCs/>
          <w:color w:val="2F5496" w:themeColor="accent1" w:themeShade="BF"/>
        </w:rPr>
      </w:pPr>
    </w:p>
    <w:p w14:paraId="0CC6CC6E" w14:textId="77777777" w:rsidR="00A8099E" w:rsidRPr="003C7694" w:rsidRDefault="00A8099E" w:rsidP="009E668B">
      <w:pPr>
        <w:spacing w:line="276" w:lineRule="auto"/>
        <w:jc w:val="center"/>
        <w:rPr>
          <w:rFonts w:asciiTheme="majorHAnsi" w:hAnsiTheme="majorHAnsi"/>
          <w:b/>
          <w:bCs/>
          <w:color w:val="2F5496" w:themeColor="accent1" w:themeShade="BF"/>
        </w:rPr>
      </w:pPr>
    </w:p>
    <w:p w14:paraId="419D4E36" w14:textId="77777777" w:rsidR="00A8099E" w:rsidRPr="003C7694" w:rsidRDefault="00A8099E" w:rsidP="009E668B">
      <w:pPr>
        <w:spacing w:line="276" w:lineRule="auto"/>
        <w:jc w:val="center"/>
        <w:rPr>
          <w:rFonts w:asciiTheme="majorHAnsi" w:hAnsiTheme="majorHAnsi"/>
          <w:b/>
          <w:bCs/>
          <w:color w:val="2F5496" w:themeColor="accent1" w:themeShade="BF"/>
        </w:rPr>
      </w:pPr>
    </w:p>
    <w:p w14:paraId="4ACE3493" w14:textId="77777777" w:rsidR="009E668B" w:rsidRPr="003C7694" w:rsidRDefault="009E668B" w:rsidP="009E668B">
      <w:pPr>
        <w:spacing w:after="200"/>
        <w:jc w:val="left"/>
        <w:rPr>
          <w:rFonts w:asciiTheme="majorHAnsi" w:hAnsiTheme="majorHAnsi"/>
          <w:b/>
          <w:bCs/>
          <w:color w:val="2F5496" w:themeColor="accent1" w:themeShade="BF"/>
        </w:rPr>
      </w:pPr>
      <w:r w:rsidRPr="003C7694">
        <w:rPr>
          <w:rFonts w:asciiTheme="majorHAnsi" w:hAnsiTheme="majorHAnsi"/>
          <w:b/>
          <w:bCs/>
          <w:color w:val="2F5496" w:themeColor="accent1" w:themeShade="BF"/>
        </w:rPr>
        <w:br w:type="page"/>
      </w:r>
    </w:p>
    <w:p w14:paraId="63C3C5C4" w14:textId="77777777" w:rsidR="009E668B" w:rsidRPr="003C7694" w:rsidRDefault="009E668B" w:rsidP="007F7271">
      <w:pPr>
        <w:pStyle w:val="MainTitle"/>
        <w:jc w:val="center"/>
        <w:rPr>
          <w:b w:val="0"/>
          <w:bCs/>
        </w:rPr>
      </w:pPr>
      <w:bookmarkStart w:id="4" w:name="_Toc99026086"/>
      <w:r w:rsidRPr="003C7694">
        <w:rPr>
          <w:bCs/>
        </w:rPr>
        <w:t>TABLE OF TABLES</w:t>
      </w:r>
      <w:bookmarkEnd w:id="4"/>
    </w:p>
    <w:p w14:paraId="6886CC4A" w14:textId="77777777" w:rsidR="009E668B" w:rsidRPr="003C7694" w:rsidRDefault="009E668B" w:rsidP="009E668B">
      <w:pPr>
        <w:spacing w:line="276" w:lineRule="auto"/>
        <w:jc w:val="left"/>
        <w:rPr>
          <w:rFonts w:asciiTheme="majorHAnsi" w:hAnsiTheme="majorHAnsi"/>
          <w:b/>
          <w:bCs/>
          <w:color w:val="2F5496" w:themeColor="accent1" w:themeShade="BF"/>
        </w:rPr>
      </w:pPr>
      <w:r w:rsidRPr="003C7694">
        <w:rPr>
          <w:rFonts w:asciiTheme="majorHAnsi" w:hAnsiTheme="majorHAnsi"/>
          <w:b/>
          <w:bCs/>
          <w:color w:val="2F5496" w:themeColor="accent1" w:themeShade="BF"/>
        </w:rPr>
        <w:fldChar w:fldCharType="begin"/>
      </w:r>
      <w:r w:rsidRPr="003C7694">
        <w:rPr>
          <w:rFonts w:asciiTheme="majorHAnsi" w:hAnsiTheme="majorHAnsi"/>
          <w:b/>
          <w:bCs/>
          <w:color w:val="2F5496" w:themeColor="accent1" w:themeShade="BF"/>
        </w:rPr>
        <w:instrText xml:space="preserve"> TOC \h \z \c "Table" </w:instrText>
      </w:r>
      <w:r w:rsidRPr="003C7694">
        <w:rPr>
          <w:rFonts w:asciiTheme="majorHAnsi" w:hAnsiTheme="majorHAnsi"/>
          <w:b/>
          <w:bCs/>
          <w:color w:val="2F5496" w:themeColor="accent1" w:themeShade="BF"/>
        </w:rPr>
        <w:fldChar w:fldCharType="separate"/>
      </w:r>
      <w:r w:rsidR="00C62243">
        <w:rPr>
          <w:rFonts w:asciiTheme="majorHAnsi" w:hAnsiTheme="majorHAnsi"/>
          <w:noProof/>
          <w:color w:val="2F5496" w:themeColor="accent1" w:themeShade="BF"/>
        </w:rPr>
        <w:t>No table of figures entries found.</w:t>
      </w:r>
      <w:r w:rsidRPr="003C7694">
        <w:rPr>
          <w:rFonts w:asciiTheme="majorHAnsi" w:hAnsiTheme="majorHAnsi"/>
          <w:b/>
          <w:bCs/>
          <w:color w:val="2F5496" w:themeColor="accent1" w:themeShade="BF"/>
        </w:rPr>
        <w:fldChar w:fldCharType="end"/>
      </w:r>
    </w:p>
    <w:p w14:paraId="165815CB" w14:textId="77777777" w:rsidR="009E668B" w:rsidRPr="003C7694" w:rsidRDefault="009E668B" w:rsidP="009E668B">
      <w:pPr>
        <w:spacing w:after="200"/>
        <w:jc w:val="left"/>
        <w:rPr>
          <w:rFonts w:asciiTheme="majorHAnsi" w:hAnsiTheme="majorHAnsi"/>
          <w:b/>
          <w:bCs/>
          <w:color w:val="2F5496" w:themeColor="accent1" w:themeShade="BF"/>
        </w:rPr>
      </w:pPr>
    </w:p>
    <w:p w14:paraId="4C48B73B" w14:textId="77777777" w:rsidR="009E668B" w:rsidRPr="003C7694" w:rsidRDefault="009E668B" w:rsidP="009E668B">
      <w:pPr>
        <w:spacing w:after="200"/>
        <w:jc w:val="left"/>
        <w:rPr>
          <w:rFonts w:asciiTheme="majorHAnsi" w:hAnsiTheme="majorHAnsi"/>
          <w:b/>
          <w:bCs/>
          <w:color w:val="2F5496" w:themeColor="accent1" w:themeShade="BF"/>
        </w:rPr>
      </w:pPr>
      <w:r w:rsidRPr="003C7694">
        <w:rPr>
          <w:rFonts w:asciiTheme="majorHAnsi" w:hAnsiTheme="majorHAnsi"/>
          <w:b/>
          <w:bCs/>
          <w:color w:val="2F5496" w:themeColor="accent1" w:themeShade="BF"/>
        </w:rPr>
        <w:br w:type="page"/>
      </w:r>
    </w:p>
    <w:p w14:paraId="1CAA2BE7" w14:textId="77777777" w:rsidR="008F01B2" w:rsidRPr="003C7694" w:rsidRDefault="008F01B2" w:rsidP="008F01B2">
      <w:bookmarkStart w:id="5" w:name="_Hlk91869928"/>
    </w:p>
    <w:p w14:paraId="4762EBBF" w14:textId="77777777" w:rsidR="008F01B2" w:rsidRPr="003C7694" w:rsidRDefault="008F01B2" w:rsidP="008F01B2"/>
    <w:p w14:paraId="38FAEC62" w14:textId="77777777" w:rsidR="008F01B2" w:rsidRPr="003C7694" w:rsidRDefault="008F01B2" w:rsidP="008F01B2"/>
    <w:p w14:paraId="0D4B37F5" w14:textId="77777777" w:rsidR="008F01B2" w:rsidRPr="003C7694" w:rsidRDefault="008F01B2" w:rsidP="008F01B2"/>
    <w:p w14:paraId="19AE6901" w14:textId="77777777" w:rsidR="008F01B2" w:rsidRPr="003C7694" w:rsidRDefault="008F01B2" w:rsidP="008F01B2"/>
    <w:p w14:paraId="52FF0B47" w14:textId="77777777" w:rsidR="008F01B2" w:rsidRPr="003C7694" w:rsidRDefault="008F01B2" w:rsidP="008F01B2"/>
    <w:p w14:paraId="1D607A50" w14:textId="77777777" w:rsidR="008F01B2" w:rsidRPr="003C7694" w:rsidRDefault="008F01B2" w:rsidP="008F01B2"/>
    <w:p w14:paraId="19410889" w14:textId="77777777" w:rsidR="008F01B2" w:rsidRPr="003C7694" w:rsidRDefault="008F01B2" w:rsidP="008F01B2"/>
    <w:p w14:paraId="6EF12F75" w14:textId="77777777" w:rsidR="008F01B2" w:rsidRPr="003C7694" w:rsidRDefault="008F01B2" w:rsidP="008F01B2"/>
    <w:p w14:paraId="35B6847B" w14:textId="77777777" w:rsidR="008F01B2" w:rsidRPr="003C7694" w:rsidRDefault="008F01B2" w:rsidP="008F01B2"/>
    <w:p w14:paraId="36052898" w14:textId="77777777" w:rsidR="008F01B2" w:rsidRPr="003C7694" w:rsidRDefault="008F01B2" w:rsidP="008F01B2"/>
    <w:p w14:paraId="7EF314C0" w14:textId="77777777" w:rsidR="00A8099E" w:rsidRPr="003C7694" w:rsidRDefault="008F01B2" w:rsidP="008F01B2">
      <w:pPr>
        <w:jc w:val="center"/>
      </w:pPr>
      <w:r w:rsidRPr="003C7694">
        <w:rPr>
          <w:b/>
          <w:lang w:bidi="he-IL"/>
        </w:rPr>
        <w:t>THIS PAGE WAS INTENTIONALLY LEFT BLANK</w:t>
      </w:r>
    </w:p>
    <w:p w14:paraId="4E6FF92B" w14:textId="77777777" w:rsidR="00A8099E" w:rsidRPr="003C7694" w:rsidRDefault="00A8099E" w:rsidP="008F01B2">
      <w:pPr>
        <w:rPr>
          <w:b/>
          <w:bCs/>
          <w:lang w:bidi="he-IL"/>
        </w:rPr>
      </w:pPr>
    </w:p>
    <w:bookmarkEnd w:id="5"/>
    <w:p w14:paraId="38B6C45B" w14:textId="77777777" w:rsidR="009E668B" w:rsidRPr="003C7694" w:rsidRDefault="009E668B" w:rsidP="009E668B">
      <w:pPr>
        <w:spacing w:after="200"/>
        <w:jc w:val="left"/>
        <w:rPr>
          <w:rFonts w:asciiTheme="majorHAnsi" w:hAnsiTheme="majorHAnsi"/>
          <w:b/>
          <w:bCs/>
          <w:color w:val="2F5496" w:themeColor="accent1" w:themeShade="BF"/>
        </w:rPr>
      </w:pPr>
    </w:p>
    <w:p w14:paraId="5697B9D0" w14:textId="77777777" w:rsidR="009E668B" w:rsidRPr="003C7694" w:rsidRDefault="009E668B" w:rsidP="009E668B">
      <w:pPr>
        <w:spacing w:after="200"/>
        <w:jc w:val="left"/>
        <w:rPr>
          <w:rFonts w:asciiTheme="majorHAnsi" w:hAnsiTheme="majorHAnsi"/>
          <w:b/>
          <w:bCs/>
          <w:color w:val="2F5496" w:themeColor="accent1" w:themeShade="BF"/>
        </w:rPr>
      </w:pPr>
      <w:r w:rsidRPr="003C7694">
        <w:rPr>
          <w:rFonts w:asciiTheme="majorHAnsi" w:hAnsiTheme="majorHAnsi"/>
          <w:b/>
          <w:bCs/>
          <w:color w:val="2F5496" w:themeColor="accent1" w:themeShade="BF"/>
        </w:rPr>
        <w:br w:type="page"/>
      </w:r>
    </w:p>
    <w:p w14:paraId="15C049D7" w14:textId="77777777" w:rsidR="009E668B" w:rsidRPr="003C7694" w:rsidRDefault="009E668B" w:rsidP="00115286">
      <w:pPr>
        <w:pStyle w:val="ExhibitHeadings2"/>
      </w:pPr>
      <w:bookmarkStart w:id="6" w:name="_Toc521772311"/>
      <w:bookmarkStart w:id="7" w:name="_Toc7070780"/>
      <w:bookmarkStart w:id="8" w:name="_Toc99026087"/>
      <w:bookmarkStart w:id="9" w:name="_Hlk518328472"/>
      <w:bookmarkStart w:id="10" w:name="_Hlk19505803"/>
      <w:r w:rsidRPr="003C7694">
        <w:t>Acronyms and Abbreviations</w:t>
      </w:r>
      <w:bookmarkEnd w:id="6"/>
      <w:bookmarkEnd w:id="7"/>
      <w:bookmarkEnd w:id="8"/>
    </w:p>
    <w:tbl>
      <w:tblPr>
        <w:tblW w:w="9357" w:type="dxa"/>
        <w:tblBorders>
          <w:top w:val="single" w:sz="2" w:space="0" w:color="D9E2F3" w:themeColor="accent1" w:themeTint="33"/>
          <w:left w:val="single" w:sz="2" w:space="0" w:color="D9E2F3" w:themeColor="accent1" w:themeTint="33"/>
          <w:bottom w:val="single" w:sz="2" w:space="0" w:color="D9E2F3" w:themeColor="accent1" w:themeTint="33"/>
          <w:right w:val="single" w:sz="2" w:space="0" w:color="D9E2F3" w:themeColor="accent1" w:themeTint="33"/>
          <w:insideH w:val="single" w:sz="2" w:space="0" w:color="D9E2F3" w:themeColor="accent1" w:themeTint="33"/>
          <w:insideV w:val="single" w:sz="2" w:space="0" w:color="D9E2F3" w:themeColor="accent1" w:themeTint="33"/>
        </w:tblBorders>
        <w:tblLook w:val="04A0" w:firstRow="1" w:lastRow="0" w:firstColumn="1" w:lastColumn="0" w:noHBand="0" w:noVBand="1"/>
      </w:tblPr>
      <w:tblGrid>
        <w:gridCol w:w="1887"/>
        <w:gridCol w:w="7470"/>
      </w:tblGrid>
      <w:tr w:rsidR="006A2051" w:rsidRPr="003C7694" w14:paraId="0EDC6163" w14:textId="77777777" w:rsidTr="0063059D">
        <w:trPr>
          <w:tblHeader/>
        </w:trPr>
        <w:tc>
          <w:tcPr>
            <w:tcW w:w="1887" w:type="dxa"/>
            <w:shd w:val="clear" w:color="auto" w:fill="DEEAF6" w:themeFill="accent5" w:themeFillTint="33"/>
          </w:tcPr>
          <w:p w14:paraId="0CDD7874" w14:textId="77777777" w:rsidR="006A2051" w:rsidRPr="003C7694" w:rsidRDefault="006A2051" w:rsidP="00BC0564">
            <w:pPr>
              <w:autoSpaceDE w:val="0"/>
              <w:autoSpaceDN w:val="0"/>
              <w:adjustRightInd w:val="0"/>
              <w:spacing w:before="80" w:after="80"/>
              <w:rPr>
                <w:b/>
                <w:bCs/>
              </w:rPr>
            </w:pPr>
            <w:r w:rsidRPr="003C7694">
              <w:rPr>
                <w:b/>
                <w:bCs/>
              </w:rPr>
              <w:t>Abbreviation</w:t>
            </w:r>
          </w:p>
        </w:tc>
        <w:tc>
          <w:tcPr>
            <w:tcW w:w="7470" w:type="dxa"/>
            <w:shd w:val="clear" w:color="auto" w:fill="DEEAF6" w:themeFill="accent5" w:themeFillTint="33"/>
          </w:tcPr>
          <w:p w14:paraId="2762A839" w14:textId="77777777" w:rsidR="006A2051" w:rsidRPr="003C7694" w:rsidRDefault="006A2051" w:rsidP="00BC0564">
            <w:pPr>
              <w:autoSpaceDE w:val="0"/>
              <w:autoSpaceDN w:val="0"/>
              <w:adjustRightInd w:val="0"/>
              <w:spacing w:before="80" w:after="80"/>
              <w:rPr>
                <w:b/>
                <w:bCs/>
              </w:rPr>
            </w:pPr>
            <w:r w:rsidRPr="003C7694">
              <w:rPr>
                <w:b/>
                <w:bCs/>
              </w:rPr>
              <w:t>Description</w:t>
            </w:r>
          </w:p>
        </w:tc>
      </w:tr>
      <w:tr w:rsidR="006A2051" w:rsidRPr="003C7694" w14:paraId="71420C1F" w14:textId="77777777" w:rsidTr="0063059D">
        <w:tc>
          <w:tcPr>
            <w:tcW w:w="1887" w:type="dxa"/>
            <w:shd w:val="clear" w:color="auto" w:fill="DEEAF6" w:themeFill="accent5" w:themeFillTint="33"/>
          </w:tcPr>
          <w:p w14:paraId="3790BBCD"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46818116" w14:textId="77777777" w:rsidR="006A2051" w:rsidRPr="003C7694" w:rsidRDefault="006A2051" w:rsidP="00BC0564">
            <w:pPr>
              <w:autoSpaceDE w:val="0"/>
              <w:autoSpaceDN w:val="0"/>
              <w:adjustRightInd w:val="0"/>
              <w:spacing w:before="80" w:after="80"/>
              <w:rPr>
                <w:sz w:val="22"/>
                <w:szCs w:val="22"/>
              </w:rPr>
            </w:pPr>
          </w:p>
        </w:tc>
      </w:tr>
      <w:tr w:rsidR="006A2051" w:rsidRPr="003C7694" w14:paraId="09394AA6" w14:textId="77777777" w:rsidTr="0063059D">
        <w:tc>
          <w:tcPr>
            <w:tcW w:w="1887" w:type="dxa"/>
            <w:shd w:val="clear" w:color="auto" w:fill="DEEAF6" w:themeFill="accent5" w:themeFillTint="33"/>
          </w:tcPr>
          <w:p w14:paraId="0DD7E705"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2EC651B5" w14:textId="77777777" w:rsidR="006A2051" w:rsidRPr="003C7694" w:rsidRDefault="006A2051" w:rsidP="00BC0564">
            <w:pPr>
              <w:autoSpaceDE w:val="0"/>
              <w:autoSpaceDN w:val="0"/>
              <w:adjustRightInd w:val="0"/>
              <w:spacing w:before="80" w:after="80"/>
              <w:rPr>
                <w:sz w:val="22"/>
                <w:szCs w:val="22"/>
              </w:rPr>
            </w:pPr>
          </w:p>
        </w:tc>
      </w:tr>
      <w:tr w:rsidR="006A2051" w:rsidRPr="003C7694" w14:paraId="3D8A20F0" w14:textId="77777777" w:rsidTr="0063059D">
        <w:tc>
          <w:tcPr>
            <w:tcW w:w="1887" w:type="dxa"/>
            <w:shd w:val="clear" w:color="auto" w:fill="DEEAF6" w:themeFill="accent5" w:themeFillTint="33"/>
          </w:tcPr>
          <w:p w14:paraId="75F17720"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4B740900" w14:textId="77777777" w:rsidR="006A2051" w:rsidRPr="003C7694" w:rsidRDefault="006A2051" w:rsidP="00BC0564">
            <w:pPr>
              <w:autoSpaceDE w:val="0"/>
              <w:autoSpaceDN w:val="0"/>
              <w:adjustRightInd w:val="0"/>
              <w:spacing w:before="80" w:after="80"/>
              <w:rPr>
                <w:sz w:val="22"/>
                <w:szCs w:val="22"/>
              </w:rPr>
            </w:pPr>
          </w:p>
        </w:tc>
      </w:tr>
      <w:tr w:rsidR="006A2051" w:rsidRPr="003C7694" w14:paraId="4D85938D" w14:textId="77777777" w:rsidTr="0063059D">
        <w:tc>
          <w:tcPr>
            <w:tcW w:w="1887" w:type="dxa"/>
            <w:shd w:val="clear" w:color="auto" w:fill="DEEAF6" w:themeFill="accent5" w:themeFillTint="33"/>
          </w:tcPr>
          <w:p w14:paraId="771E6C27"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6528139E" w14:textId="77777777" w:rsidR="006A2051" w:rsidRPr="003C7694" w:rsidRDefault="006A2051" w:rsidP="00BC0564">
            <w:pPr>
              <w:autoSpaceDE w:val="0"/>
              <w:autoSpaceDN w:val="0"/>
              <w:adjustRightInd w:val="0"/>
              <w:spacing w:before="80" w:after="80"/>
              <w:rPr>
                <w:sz w:val="22"/>
                <w:szCs w:val="22"/>
              </w:rPr>
            </w:pPr>
          </w:p>
        </w:tc>
      </w:tr>
      <w:tr w:rsidR="006A2051" w:rsidRPr="003C7694" w14:paraId="3AA30FC5" w14:textId="77777777" w:rsidTr="0063059D">
        <w:tc>
          <w:tcPr>
            <w:tcW w:w="1887" w:type="dxa"/>
            <w:shd w:val="clear" w:color="auto" w:fill="DEEAF6" w:themeFill="accent5" w:themeFillTint="33"/>
          </w:tcPr>
          <w:p w14:paraId="187A6B6E"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2B782152" w14:textId="77777777" w:rsidR="006A2051" w:rsidRPr="003C7694" w:rsidRDefault="006A2051" w:rsidP="00BC0564">
            <w:pPr>
              <w:autoSpaceDE w:val="0"/>
              <w:autoSpaceDN w:val="0"/>
              <w:adjustRightInd w:val="0"/>
              <w:spacing w:before="80" w:after="80"/>
              <w:rPr>
                <w:sz w:val="22"/>
                <w:szCs w:val="22"/>
              </w:rPr>
            </w:pPr>
          </w:p>
        </w:tc>
      </w:tr>
      <w:tr w:rsidR="006A2051" w:rsidRPr="003C7694" w14:paraId="777B291F" w14:textId="77777777" w:rsidTr="0063059D">
        <w:tc>
          <w:tcPr>
            <w:tcW w:w="1887" w:type="dxa"/>
            <w:shd w:val="clear" w:color="auto" w:fill="DEEAF6" w:themeFill="accent5" w:themeFillTint="33"/>
          </w:tcPr>
          <w:p w14:paraId="1CA0CF43"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603BF6E2" w14:textId="77777777" w:rsidR="006A2051" w:rsidRPr="003C7694" w:rsidRDefault="006A2051" w:rsidP="00BC0564">
            <w:pPr>
              <w:autoSpaceDE w:val="0"/>
              <w:autoSpaceDN w:val="0"/>
              <w:adjustRightInd w:val="0"/>
              <w:spacing w:before="80" w:after="80"/>
              <w:rPr>
                <w:sz w:val="22"/>
                <w:szCs w:val="22"/>
              </w:rPr>
            </w:pPr>
          </w:p>
        </w:tc>
      </w:tr>
      <w:tr w:rsidR="006A2051" w:rsidRPr="003C7694" w14:paraId="02B1E4F6" w14:textId="77777777" w:rsidTr="0063059D">
        <w:tc>
          <w:tcPr>
            <w:tcW w:w="1887" w:type="dxa"/>
            <w:shd w:val="clear" w:color="auto" w:fill="DEEAF6" w:themeFill="accent5" w:themeFillTint="33"/>
          </w:tcPr>
          <w:p w14:paraId="4AE56F1D"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5EE49841" w14:textId="77777777" w:rsidR="006A2051" w:rsidRPr="003C7694" w:rsidRDefault="006A2051" w:rsidP="00BC0564">
            <w:pPr>
              <w:autoSpaceDE w:val="0"/>
              <w:autoSpaceDN w:val="0"/>
              <w:adjustRightInd w:val="0"/>
              <w:spacing w:before="80" w:after="80"/>
              <w:rPr>
                <w:sz w:val="22"/>
                <w:szCs w:val="22"/>
              </w:rPr>
            </w:pPr>
          </w:p>
        </w:tc>
      </w:tr>
      <w:tr w:rsidR="006A2051" w:rsidRPr="003C7694" w14:paraId="6CE2EA23" w14:textId="77777777" w:rsidTr="0063059D">
        <w:tc>
          <w:tcPr>
            <w:tcW w:w="1887" w:type="dxa"/>
            <w:shd w:val="clear" w:color="auto" w:fill="DEEAF6" w:themeFill="accent5" w:themeFillTint="33"/>
          </w:tcPr>
          <w:p w14:paraId="7DA961B1"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6615C993" w14:textId="77777777" w:rsidR="006A2051" w:rsidRPr="003C7694" w:rsidRDefault="006A2051" w:rsidP="00BC0564">
            <w:pPr>
              <w:autoSpaceDE w:val="0"/>
              <w:autoSpaceDN w:val="0"/>
              <w:adjustRightInd w:val="0"/>
              <w:spacing w:before="80" w:after="80"/>
              <w:rPr>
                <w:sz w:val="22"/>
                <w:szCs w:val="22"/>
              </w:rPr>
            </w:pPr>
          </w:p>
        </w:tc>
      </w:tr>
      <w:tr w:rsidR="006A2051" w:rsidRPr="003C7694" w14:paraId="131C3519" w14:textId="77777777" w:rsidTr="0063059D">
        <w:tc>
          <w:tcPr>
            <w:tcW w:w="1887" w:type="dxa"/>
            <w:shd w:val="clear" w:color="auto" w:fill="DEEAF6" w:themeFill="accent5" w:themeFillTint="33"/>
          </w:tcPr>
          <w:p w14:paraId="583D2378"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3C869C05" w14:textId="77777777" w:rsidR="006A2051" w:rsidRPr="003C7694" w:rsidRDefault="006A2051" w:rsidP="00BC0564">
            <w:pPr>
              <w:autoSpaceDE w:val="0"/>
              <w:autoSpaceDN w:val="0"/>
              <w:adjustRightInd w:val="0"/>
              <w:spacing w:before="80" w:after="80"/>
              <w:rPr>
                <w:sz w:val="22"/>
                <w:szCs w:val="22"/>
              </w:rPr>
            </w:pPr>
          </w:p>
        </w:tc>
      </w:tr>
      <w:tr w:rsidR="006A2051" w:rsidRPr="003C7694" w14:paraId="3CBC9B12" w14:textId="77777777" w:rsidTr="0063059D">
        <w:tc>
          <w:tcPr>
            <w:tcW w:w="1887" w:type="dxa"/>
            <w:shd w:val="clear" w:color="auto" w:fill="DEEAF6" w:themeFill="accent5" w:themeFillTint="33"/>
          </w:tcPr>
          <w:p w14:paraId="3C2DCC49"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4402DBF2" w14:textId="77777777" w:rsidR="006A2051" w:rsidRPr="003C7694" w:rsidRDefault="006A2051" w:rsidP="00BC0564">
            <w:pPr>
              <w:autoSpaceDE w:val="0"/>
              <w:autoSpaceDN w:val="0"/>
              <w:adjustRightInd w:val="0"/>
              <w:spacing w:before="80" w:after="80"/>
              <w:rPr>
                <w:sz w:val="22"/>
                <w:szCs w:val="22"/>
              </w:rPr>
            </w:pPr>
          </w:p>
        </w:tc>
      </w:tr>
      <w:tr w:rsidR="006A2051" w:rsidRPr="003C7694" w14:paraId="518C7384" w14:textId="77777777" w:rsidTr="0063059D">
        <w:tc>
          <w:tcPr>
            <w:tcW w:w="1887" w:type="dxa"/>
            <w:shd w:val="clear" w:color="auto" w:fill="DEEAF6" w:themeFill="accent5" w:themeFillTint="33"/>
          </w:tcPr>
          <w:p w14:paraId="2A95D84F"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51980F36" w14:textId="77777777" w:rsidR="006A2051" w:rsidRPr="003C7694" w:rsidRDefault="006A2051" w:rsidP="00BC0564">
            <w:pPr>
              <w:autoSpaceDE w:val="0"/>
              <w:autoSpaceDN w:val="0"/>
              <w:adjustRightInd w:val="0"/>
              <w:spacing w:before="80" w:after="80"/>
              <w:rPr>
                <w:sz w:val="22"/>
                <w:szCs w:val="22"/>
              </w:rPr>
            </w:pPr>
          </w:p>
        </w:tc>
      </w:tr>
      <w:tr w:rsidR="006A2051" w:rsidRPr="003C7694" w14:paraId="7BC092A3" w14:textId="77777777" w:rsidTr="0063059D">
        <w:tc>
          <w:tcPr>
            <w:tcW w:w="1887" w:type="dxa"/>
            <w:shd w:val="clear" w:color="auto" w:fill="DEEAF6" w:themeFill="accent5" w:themeFillTint="33"/>
          </w:tcPr>
          <w:p w14:paraId="1438742F"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54CDF1C2" w14:textId="77777777" w:rsidR="006A2051" w:rsidRPr="003C7694" w:rsidRDefault="006A2051" w:rsidP="00BC0564">
            <w:pPr>
              <w:autoSpaceDE w:val="0"/>
              <w:autoSpaceDN w:val="0"/>
              <w:adjustRightInd w:val="0"/>
              <w:spacing w:before="80" w:after="80"/>
              <w:rPr>
                <w:sz w:val="22"/>
                <w:szCs w:val="22"/>
              </w:rPr>
            </w:pPr>
          </w:p>
        </w:tc>
      </w:tr>
      <w:tr w:rsidR="006A2051" w:rsidRPr="003C7694" w14:paraId="443BC6B8" w14:textId="77777777" w:rsidTr="0063059D">
        <w:tc>
          <w:tcPr>
            <w:tcW w:w="1887" w:type="dxa"/>
            <w:shd w:val="clear" w:color="auto" w:fill="DEEAF6" w:themeFill="accent5" w:themeFillTint="33"/>
          </w:tcPr>
          <w:p w14:paraId="25C67E63"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4AEB6984" w14:textId="77777777" w:rsidR="006A2051" w:rsidRPr="003C7694" w:rsidRDefault="006A2051" w:rsidP="00BC0564">
            <w:pPr>
              <w:autoSpaceDE w:val="0"/>
              <w:autoSpaceDN w:val="0"/>
              <w:adjustRightInd w:val="0"/>
              <w:spacing w:before="80" w:after="80"/>
              <w:rPr>
                <w:sz w:val="22"/>
                <w:szCs w:val="22"/>
              </w:rPr>
            </w:pPr>
          </w:p>
        </w:tc>
      </w:tr>
      <w:tr w:rsidR="006A2051" w:rsidRPr="003C7694" w14:paraId="38AB655D" w14:textId="77777777" w:rsidTr="0063059D">
        <w:tc>
          <w:tcPr>
            <w:tcW w:w="1887" w:type="dxa"/>
            <w:shd w:val="clear" w:color="auto" w:fill="DEEAF6" w:themeFill="accent5" w:themeFillTint="33"/>
          </w:tcPr>
          <w:p w14:paraId="44434B8C"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64B6175E" w14:textId="77777777" w:rsidR="006A2051" w:rsidRPr="003C7694" w:rsidRDefault="006A2051" w:rsidP="00BC0564">
            <w:pPr>
              <w:autoSpaceDE w:val="0"/>
              <w:autoSpaceDN w:val="0"/>
              <w:adjustRightInd w:val="0"/>
              <w:spacing w:before="80" w:after="80"/>
              <w:rPr>
                <w:sz w:val="22"/>
                <w:szCs w:val="22"/>
              </w:rPr>
            </w:pPr>
          </w:p>
        </w:tc>
      </w:tr>
      <w:tr w:rsidR="006A2051" w:rsidRPr="003C7694" w14:paraId="7790A1EA" w14:textId="77777777" w:rsidTr="0063059D">
        <w:tc>
          <w:tcPr>
            <w:tcW w:w="1887" w:type="dxa"/>
            <w:shd w:val="clear" w:color="auto" w:fill="DEEAF6" w:themeFill="accent5" w:themeFillTint="33"/>
          </w:tcPr>
          <w:p w14:paraId="225C7010"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4F43D008" w14:textId="77777777" w:rsidR="006A2051" w:rsidRPr="003C7694" w:rsidRDefault="006A2051" w:rsidP="00BC0564">
            <w:pPr>
              <w:autoSpaceDE w:val="0"/>
              <w:autoSpaceDN w:val="0"/>
              <w:adjustRightInd w:val="0"/>
              <w:spacing w:before="80" w:after="80"/>
              <w:rPr>
                <w:sz w:val="22"/>
                <w:szCs w:val="22"/>
              </w:rPr>
            </w:pPr>
          </w:p>
        </w:tc>
      </w:tr>
      <w:tr w:rsidR="006A2051" w:rsidRPr="003C7694" w14:paraId="2F770132" w14:textId="77777777" w:rsidTr="0063059D">
        <w:tc>
          <w:tcPr>
            <w:tcW w:w="1887" w:type="dxa"/>
            <w:shd w:val="clear" w:color="auto" w:fill="DEEAF6" w:themeFill="accent5" w:themeFillTint="33"/>
          </w:tcPr>
          <w:p w14:paraId="02A07424"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60942C5E" w14:textId="77777777" w:rsidR="006A2051" w:rsidRPr="003C7694" w:rsidRDefault="006A2051" w:rsidP="00BC0564">
            <w:pPr>
              <w:autoSpaceDE w:val="0"/>
              <w:autoSpaceDN w:val="0"/>
              <w:adjustRightInd w:val="0"/>
              <w:spacing w:before="80" w:after="80"/>
              <w:rPr>
                <w:sz w:val="22"/>
                <w:szCs w:val="22"/>
              </w:rPr>
            </w:pPr>
          </w:p>
        </w:tc>
      </w:tr>
      <w:tr w:rsidR="006A2051" w:rsidRPr="003C7694" w14:paraId="6D32255B" w14:textId="77777777" w:rsidTr="0063059D">
        <w:tc>
          <w:tcPr>
            <w:tcW w:w="1887" w:type="dxa"/>
            <w:shd w:val="clear" w:color="auto" w:fill="DEEAF6" w:themeFill="accent5" w:themeFillTint="33"/>
          </w:tcPr>
          <w:p w14:paraId="0375ACFD" w14:textId="77777777" w:rsidR="006A2051" w:rsidRPr="003C7694" w:rsidRDefault="006A2051" w:rsidP="00BC0564">
            <w:pPr>
              <w:autoSpaceDE w:val="0"/>
              <w:autoSpaceDN w:val="0"/>
              <w:adjustRightInd w:val="0"/>
              <w:spacing w:before="80" w:after="80"/>
              <w:rPr>
                <w:b/>
                <w:bCs/>
                <w:sz w:val="22"/>
                <w:szCs w:val="22"/>
              </w:rPr>
            </w:pPr>
          </w:p>
        </w:tc>
        <w:tc>
          <w:tcPr>
            <w:tcW w:w="7470" w:type="dxa"/>
            <w:shd w:val="clear" w:color="auto" w:fill="auto"/>
          </w:tcPr>
          <w:p w14:paraId="547A26DF" w14:textId="77777777" w:rsidR="006A2051" w:rsidRPr="003C7694" w:rsidRDefault="006A2051" w:rsidP="00BC0564">
            <w:pPr>
              <w:autoSpaceDE w:val="0"/>
              <w:autoSpaceDN w:val="0"/>
              <w:adjustRightInd w:val="0"/>
              <w:spacing w:before="80" w:after="80"/>
              <w:rPr>
                <w:sz w:val="22"/>
                <w:szCs w:val="22"/>
              </w:rPr>
            </w:pPr>
          </w:p>
        </w:tc>
      </w:tr>
      <w:tr w:rsidR="006A2051" w:rsidRPr="003C7694" w14:paraId="07342BD1" w14:textId="77777777" w:rsidTr="0063059D">
        <w:tc>
          <w:tcPr>
            <w:tcW w:w="1887" w:type="dxa"/>
            <w:shd w:val="clear" w:color="auto" w:fill="DEEAF6" w:themeFill="accent5" w:themeFillTint="33"/>
          </w:tcPr>
          <w:p w14:paraId="37D006ED" w14:textId="77777777" w:rsidR="006A2051" w:rsidRPr="003C7694" w:rsidRDefault="006A2051" w:rsidP="00584076">
            <w:pPr>
              <w:autoSpaceDE w:val="0"/>
              <w:autoSpaceDN w:val="0"/>
              <w:adjustRightInd w:val="0"/>
              <w:spacing w:before="80" w:after="80"/>
              <w:rPr>
                <w:b/>
                <w:bCs/>
                <w:sz w:val="22"/>
                <w:szCs w:val="22"/>
              </w:rPr>
            </w:pPr>
          </w:p>
        </w:tc>
        <w:tc>
          <w:tcPr>
            <w:tcW w:w="7470" w:type="dxa"/>
            <w:shd w:val="clear" w:color="auto" w:fill="auto"/>
          </w:tcPr>
          <w:p w14:paraId="42A6771B" w14:textId="77777777" w:rsidR="006A2051" w:rsidRPr="003C7694" w:rsidRDefault="006A2051" w:rsidP="00584076">
            <w:pPr>
              <w:autoSpaceDE w:val="0"/>
              <w:autoSpaceDN w:val="0"/>
              <w:adjustRightInd w:val="0"/>
              <w:spacing w:before="80" w:after="80"/>
              <w:rPr>
                <w:sz w:val="22"/>
                <w:szCs w:val="22"/>
              </w:rPr>
            </w:pPr>
          </w:p>
        </w:tc>
      </w:tr>
      <w:tr w:rsidR="006A2051" w:rsidRPr="003C7694" w14:paraId="4FF03D34" w14:textId="77777777" w:rsidTr="0063059D">
        <w:tc>
          <w:tcPr>
            <w:tcW w:w="1887" w:type="dxa"/>
            <w:shd w:val="clear" w:color="auto" w:fill="DEEAF6" w:themeFill="accent5" w:themeFillTint="33"/>
          </w:tcPr>
          <w:p w14:paraId="77819EB4" w14:textId="77777777" w:rsidR="006A2051" w:rsidRPr="003C7694" w:rsidRDefault="006A2051" w:rsidP="00584076">
            <w:pPr>
              <w:autoSpaceDE w:val="0"/>
              <w:autoSpaceDN w:val="0"/>
              <w:adjustRightInd w:val="0"/>
              <w:spacing w:before="80" w:after="80"/>
              <w:rPr>
                <w:b/>
                <w:bCs/>
                <w:sz w:val="22"/>
                <w:szCs w:val="22"/>
              </w:rPr>
            </w:pPr>
          </w:p>
        </w:tc>
        <w:tc>
          <w:tcPr>
            <w:tcW w:w="7470" w:type="dxa"/>
            <w:shd w:val="clear" w:color="auto" w:fill="auto"/>
          </w:tcPr>
          <w:p w14:paraId="42B25EEB" w14:textId="77777777" w:rsidR="006A2051" w:rsidRPr="003C7694" w:rsidRDefault="006A2051" w:rsidP="00584076">
            <w:pPr>
              <w:autoSpaceDE w:val="0"/>
              <w:autoSpaceDN w:val="0"/>
              <w:adjustRightInd w:val="0"/>
              <w:spacing w:before="80" w:after="80"/>
              <w:rPr>
                <w:sz w:val="22"/>
                <w:szCs w:val="22"/>
              </w:rPr>
            </w:pPr>
          </w:p>
        </w:tc>
      </w:tr>
      <w:tr w:rsidR="006A2051" w:rsidRPr="003C7694" w14:paraId="225B8FE1" w14:textId="77777777" w:rsidTr="0063059D">
        <w:tc>
          <w:tcPr>
            <w:tcW w:w="1887" w:type="dxa"/>
            <w:shd w:val="clear" w:color="auto" w:fill="DEEAF6" w:themeFill="accent5" w:themeFillTint="33"/>
          </w:tcPr>
          <w:p w14:paraId="4E68D9F1" w14:textId="77777777" w:rsidR="006A2051" w:rsidRPr="003C7694" w:rsidRDefault="006A2051" w:rsidP="00584076">
            <w:pPr>
              <w:autoSpaceDE w:val="0"/>
              <w:autoSpaceDN w:val="0"/>
              <w:adjustRightInd w:val="0"/>
              <w:spacing w:before="80" w:after="80"/>
              <w:rPr>
                <w:b/>
                <w:bCs/>
                <w:sz w:val="22"/>
                <w:szCs w:val="22"/>
              </w:rPr>
            </w:pPr>
          </w:p>
        </w:tc>
        <w:tc>
          <w:tcPr>
            <w:tcW w:w="7470" w:type="dxa"/>
            <w:shd w:val="clear" w:color="auto" w:fill="auto"/>
          </w:tcPr>
          <w:p w14:paraId="277DDB87" w14:textId="77777777" w:rsidR="006A2051" w:rsidRPr="003C7694" w:rsidRDefault="006A2051" w:rsidP="00584076">
            <w:pPr>
              <w:autoSpaceDE w:val="0"/>
              <w:autoSpaceDN w:val="0"/>
              <w:adjustRightInd w:val="0"/>
              <w:spacing w:before="80" w:after="80"/>
              <w:rPr>
                <w:sz w:val="22"/>
                <w:szCs w:val="22"/>
              </w:rPr>
            </w:pPr>
          </w:p>
        </w:tc>
      </w:tr>
      <w:tr w:rsidR="006A2051" w:rsidRPr="003C7694" w14:paraId="54AE58E0" w14:textId="77777777" w:rsidTr="0063059D">
        <w:tc>
          <w:tcPr>
            <w:tcW w:w="1887" w:type="dxa"/>
            <w:shd w:val="clear" w:color="auto" w:fill="DEEAF6" w:themeFill="accent5" w:themeFillTint="33"/>
          </w:tcPr>
          <w:p w14:paraId="2DAB694E" w14:textId="77777777" w:rsidR="006A2051" w:rsidRPr="003C7694" w:rsidRDefault="006A2051" w:rsidP="00584076">
            <w:pPr>
              <w:autoSpaceDE w:val="0"/>
              <w:autoSpaceDN w:val="0"/>
              <w:adjustRightInd w:val="0"/>
              <w:spacing w:before="80" w:after="80"/>
              <w:rPr>
                <w:b/>
                <w:bCs/>
                <w:sz w:val="22"/>
                <w:szCs w:val="22"/>
              </w:rPr>
            </w:pPr>
          </w:p>
        </w:tc>
        <w:tc>
          <w:tcPr>
            <w:tcW w:w="7470" w:type="dxa"/>
            <w:shd w:val="clear" w:color="auto" w:fill="auto"/>
          </w:tcPr>
          <w:p w14:paraId="23F3A284" w14:textId="77777777" w:rsidR="006A2051" w:rsidRPr="003C7694" w:rsidRDefault="006A2051" w:rsidP="00584076">
            <w:pPr>
              <w:autoSpaceDE w:val="0"/>
              <w:autoSpaceDN w:val="0"/>
              <w:adjustRightInd w:val="0"/>
              <w:spacing w:before="80" w:after="80"/>
              <w:rPr>
                <w:sz w:val="22"/>
                <w:szCs w:val="22"/>
              </w:rPr>
            </w:pPr>
          </w:p>
        </w:tc>
      </w:tr>
      <w:tr w:rsidR="006A2051" w:rsidRPr="003C7694" w14:paraId="59B34013" w14:textId="77777777" w:rsidTr="0063059D">
        <w:tc>
          <w:tcPr>
            <w:tcW w:w="1887" w:type="dxa"/>
            <w:shd w:val="clear" w:color="auto" w:fill="DEEAF6" w:themeFill="accent5" w:themeFillTint="33"/>
          </w:tcPr>
          <w:p w14:paraId="3F9468AF" w14:textId="77777777" w:rsidR="006A2051" w:rsidRPr="003C7694" w:rsidRDefault="006A2051" w:rsidP="00584076">
            <w:pPr>
              <w:autoSpaceDE w:val="0"/>
              <w:autoSpaceDN w:val="0"/>
              <w:adjustRightInd w:val="0"/>
              <w:spacing w:before="80" w:after="80"/>
              <w:rPr>
                <w:b/>
                <w:bCs/>
                <w:sz w:val="22"/>
                <w:szCs w:val="22"/>
              </w:rPr>
            </w:pPr>
          </w:p>
        </w:tc>
        <w:tc>
          <w:tcPr>
            <w:tcW w:w="7470" w:type="dxa"/>
            <w:shd w:val="clear" w:color="auto" w:fill="auto"/>
          </w:tcPr>
          <w:p w14:paraId="3B80DD36" w14:textId="77777777" w:rsidR="006A2051" w:rsidRPr="003C7694" w:rsidRDefault="006A2051" w:rsidP="00584076">
            <w:pPr>
              <w:autoSpaceDE w:val="0"/>
              <w:autoSpaceDN w:val="0"/>
              <w:adjustRightInd w:val="0"/>
              <w:spacing w:before="80" w:after="80"/>
              <w:rPr>
                <w:sz w:val="22"/>
                <w:szCs w:val="22"/>
              </w:rPr>
            </w:pPr>
          </w:p>
        </w:tc>
      </w:tr>
      <w:tr w:rsidR="006A2051" w:rsidRPr="003C7694" w14:paraId="3E234718" w14:textId="77777777" w:rsidTr="0063059D">
        <w:tc>
          <w:tcPr>
            <w:tcW w:w="1887" w:type="dxa"/>
            <w:shd w:val="clear" w:color="auto" w:fill="DEEAF6" w:themeFill="accent5" w:themeFillTint="33"/>
          </w:tcPr>
          <w:p w14:paraId="4CAE027A" w14:textId="77777777" w:rsidR="006A2051" w:rsidRPr="003C7694" w:rsidRDefault="006A2051" w:rsidP="009605D5">
            <w:pPr>
              <w:autoSpaceDE w:val="0"/>
              <w:autoSpaceDN w:val="0"/>
              <w:adjustRightInd w:val="0"/>
              <w:spacing w:before="80" w:after="80"/>
              <w:rPr>
                <w:b/>
                <w:bCs/>
                <w:sz w:val="22"/>
                <w:szCs w:val="22"/>
              </w:rPr>
            </w:pPr>
          </w:p>
        </w:tc>
        <w:tc>
          <w:tcPr>
            <w:tcW w:w="7470" w:type="dxa"/>
            <w:shd w:val="clear" w:color="auto" w:fill="auto"/>
          </w:tcPr>
          <w:p w14:paraId="4AA1D989" w14:textId="77777777" w:rsidR="006A2051" w:rsidRPr="003C7694" w:rsidRDefault="006A2051" w:rsidP="009605D5">
            <w:pPr>
              <w:autoSpaceDE w:val="0"/>
              <w:autoSpaceDN w:val="0"/>
              <w:adjustRightInd w:val="0"/>
              <w:spacing w:before="80" w:after="80"/>
              <w:rPr>
                <w:sz w:val="22"/>
                <w:szCs w:val="22"/>
              </w:rPr>
            </w:pPr>
          </w:p>
        </w:tc>
      </w:tr>
      <w:tr w:rsidR="006A2051" w:rsidRPr="003C7694" w14:paraId="37B01942" w14:textId="77777777" w:rsidTr="0063059D">
        <w:tc>
          <w:tcPr>
            <w:tcW w:w="1887" w:type="dxa"/>
            <w:shd w:val="clear" w:color="auto" w:fill="DEEAF6" w:themeFill="accent5" w:themeFillTint="33"/>
          </w:tcPr>
          <w:p w14:paraId="6A6B33E4" w14:textId="77777777" w:rsidR="006A2051" w:rsidRPr="003C7694" w:rsidRDefault="006A2051" w:rsidP="009605D5">
            <w:pPr>
              <w:autoSpaceDE w:val="0"/>
              <w:autoSpaceDN w:val="0"/>
              <w:adjustRightInd w:val="0"/>
              <w:spacing w:before="80" w:after="80"/>
              <w:rPr>
                <w:rFonts w:cstheme="minorHAnsi"/>
                <w:b/>
                <w:bCs/>
                <w:sz w:val="22"/>
                <w:szCs w:val="22"/>
              </w:rPr>
            </w:pPr>
          </w:p>
        </w:tc>
        <w:tc>
          <w:tcPr>
            <w:tcW w:w="7470" w:type="dxa"/>
            <w:shd w:val="clear" w:color="auto" w:fill="auto"/>
          </w:tcPr>
          <w:p w14:paraId="2DB2994E" w14:textId="77777777" w:rsidR="006A2051" w:rsidRPr="003C7694" w:rsidRDefault="006A2051" w:rsidP="009605D5">
            <w:pPr>
              <w:autoSpaceDE w:val="0"/>
              <w:autoSpaceDN w:val="0"/>
              <w:adjustRightInd w:val="0"/>
              <w:spacing w:before="80" w:after="80"/>
              <w:rPr>
                <w:sz w:val="22"/>
                <w:szCs w:val="22"/>
              </w:rPr>
            </w:pPr>
          </w:p>
        </w:tc>
      </w:tr>
      <w:tr w:rsidR="006A2051" w:rsidRPr="003C7694" w14:paraId="4E833F9C" w14:textId="77777777" w:rsidTr="0063059D">
        <w:tc>
          <w:tcPr>
            <w:tcW w:w="1887" w:type="dxa"/>
            <w:shd w:val="clear" w:color="auto" w:fill="DEEAF6" w:themeFill="accent5" w:themeFillTint="33"/>
          </w:tcPr>
          <w:p w14:paraId="79C5BD3C" w14:textId="77777777" w:rsidR="006A2051" w:rsidRPr="003C7694" w:rsidRDefault="006A2051" w:rsidP="004B2FF3">
            <w:pPr>
              <w:autoSpaceDE w:val="0"/>
              <w:autoSpaceDN w:val="0"/>
              <w:adjustRightInd w:val="0"/>
              <w:spacing w:before="80" w:after="80"/>
              <w:rPr>
                <w:rFonts w:cstheme="minorHAnsi"/>
                <w:b/>
                <w:bCs/>
                <w:sz w:val="22"/>
                <w:szCs w:val="22"/>
              </w:rPr>
            </w:pPr>
          </w:p>
        </w:tc>
        <w:tc>
          <w:tcPr>
            <w:tcW w:w="7470" w:type="dxa"/>
            <w:shd w:val="clear" w:color="auto" w:fill="auto"/>
          </w:tcPr>
          <w:p w14:paraId="31F992D8" w14:textId="77777777" w:rsidR="006A2051" w:rsidRPr="003C7694" w:rsidRDefault="006A2051" w:rsidP="004B2FF3">
            <w:pPr>
              <w:autoSpaceDE w:val="0"/>
              <w:autoSpaceDN w:val="0"/>
              <w:adjustRightInd w:val="0"/>
              <w:spacing w:before="80" w:after="80"/>
              <w:rPr>
                <w:sz w:val="22"/>
                <w:szCs w:val="22"/>
              </w:rPr>
            </w:pPr>
          </w:p>
        </w:tc>
      </w:tr>
      <w:tr w:rsidR="006A2051" w:rsidRPr="003C7694" w14:paraId="4EECF7D8" w14:textId="77777777" w:rsidTr="0063059D">
        <w:tc>
          <w:tcPr>
            <w:tcW w:w="1887" w:type="dxa"/>
            <w:shd w:val="clear" w:color="auto" w:fill="DEEAF6" w:themeFill="accent5" w:themeFillTint="33"/>
          </w:tcPr>
          <w:p w14:paraId="1C2C2708" w14:textId="77777777" w:rsidR="006A2051" w:rsidRPr="003C7694" w:rsidRDefault="006A2051" w:rsidP="004B2FF3">
            <w:pPr>
              <w:autoSpaceDE w:val="0"/>
              <w:autoSpaceDN w:val="0"/>
              <w:adjustRightInd w:val="0"/>
              <w:spacing w:before="80" w:after="80"/>
              <w:rPr>
                <w:rFonts w:cstheme="minorHAnsi"/>
                <w:b/>
                <w:bCs/>
                <w:sz w:val="22"/>
                <w:szCs w:val="22"/>
              </w:rPr>
            </w:pPr>
          </w:p>
        </w:tc>
        <w:tc>
          <w:tcPr>
            <w:tcW w:w="7470" w:type="dxa"/>
            <w:shd w:val="clear" w:color="auto" w:fill="auto"/>
          </w:tcPr>
          <w:p w14:paraId="64E20BD6" w14:textId="77777777" w:rsidR="006A2051" w:rsidRPr="003C7694" w:rsidRDefault="006A2051" w:rsidP="004B2FF3">
            <w:pPr>
              <w:autoSpaceDE w:val="0"/>
              <w:autoSpaceDN w:val="0"/>
              <w:adjustRightInd w:val="0"/>
              <w:spacing w:before="80" w:after="80"/>
              <w:rPr>
                <w:sz w:val="22"/>
                <w:szCs w:val="22"/>
              </w:rPr>
            </w:pPr>
          </w:p>
        </w:tc>
      </w:tr>
      <w:tr w:rsidR="006A2051" w:rsidRPr="003C7694" w14:paraId="14A4AC8E" w14:textId="77777777" w:rsidTr="0063059D">
        <w:tc>
          <w:tcPr>
            <w:tcW w:w="1887" w:type="dxa"/>
            <w:shd w:val="clear" w:color="auto" w:fill="DEEAF6" w:themeFill="accent5" w:themeFillTint="33"/>
          </w:tcPr>
          <w:p w14:paraId="73ECF0E8"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63E2F382" w14:textId="77777777" w:rsidR="006A2051" w:rsidRPr="003C7694" w:rsidRDefault="006A2051" w:rsidP="004B2FF3">
            <w:pPr>
              <w:autoSpaceDE w:val="0"/>
              <w:autoSpaceDN w:val="0"/>
              <w:adjustRightInd w:val="0"/>
              <w:spacing w:before="80" w:after="80"/>
              <w:rPr>
                <w:sz w:val="22"/>
                <w:szCs w:val="22"/>
              </w:rPr>
            </w:pPr>
          </w:p>
        </w:tc>
      </w:tr>
      <w:tr w:rsidR="006A2051" w:rsidRPr="003C7694" w14:paraId="1AE97C8B" w14:textId="77777777" w:rsidTr="0063059D">
        <w:tc>
          <w:tcPr>
            <w:tcW w:w="1887" w:type="dxa"/>
            <w:shd w:val="clear" w:color="auto" w:fill="DEEAF6" w:themeFill="accent5" w:themeFillTint="33"/>
          </w:tcPr>
          <w:p w14:paraId="0C7C6D66"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1C7DA32B" w14:textId="77777777" w:rsidR="006A2051" w:rsidRPr="003C7694" w:rsidRDefault="006A2051" w:rsidP="004B2FF3">
            <w:pPr>
              <w:autoSpaceDE w:val="0"/>
              <w:autoSpaceDN w:val="0"/>
              <w:adjustRightInd w:val="0"/>
              <w:spacing w:before="80" w:after="80"/>
              <w:rPr>
                <w:sz w:val="22"/>
                <w:szCs w:val="22"/>
              </w:rPr>
            </w:pPr>
          </w:p>
        </w:tc>
      </w:tr>
      <w:tr w:rsidR="006A2051" w:rsidRPr="003C7694" w14:paraId="555E37E3" w14:textId="77777777" w:rsidTr="0063059D">
        <w:tc>
          <w:tcPr>
            <w:tcW w:w="1887" w:type="dxa"/>
            <w:shd w:val="clear" w:color="auto" w:fill="DEEAF6" w:themeFill="accent5" w:themeFillTint="33"/>
          </w:tcPr>
          <w:p w14:paraId="0A5BA4C2"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78CC6C28" w14:textId="77777777" w:rsidR="006A2051" w:rsidRPr="003C7694" w:rsidRDefault="006A2051" w:rsidP="004B2FF3">
            <w:pPr>
              <w:autoSpaceDE w:val="0"/>
              <w:autoSpaceDN w:val="0"/>
              <w:adjustRightInd w:val="0"/>
              <w:spacing w:before="80" w:after="80"/>
              <w:rPr>
                <w:sz w:val="22"/>
                <w:szCs w:val="22"/>
              </w:rPr>
            </w:pPr>
          </w:p>
        </w:tc>
      </w:tr>
      <w:tr w:rsidR="006A2051" w:rsidRPr="003C7694" w14:paraId="48CDC375" w14:textId="77777777" w:rsidTr="0063059D">
        <w:tc>
          <w:tcPr>
            <w:tcW w:w="1887" w:type="dxa"/>
            <w:shd w:val="clear" w:color="auto" w:fill="DEEAF6" w:themeFill="accent5" w:themeFillTint="33"/>
          </w:tcPr>
          <w:p w14:paraId="1A92D4F6"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0E009E83" w14:textId="77777777" w:rsidR="006A2051" w:rsidRPr="003C7694" w:rsidRDefault="006A2051" w:rsidP="004B2FF3">
            <w:pPr>
              <w:autoSpaceDE w:val="0"/>
              <w:autoSpaceDN w:val="0"/>
              <w:adjustRightInd w:val="0"/>
              <w:spacing w:before="80" w:after="80"/>
              <w:rPr>
                <w:sz w:val="22"/>
                <w:szCs w:val="22"/>
              </w:rPr>
            </w:pPr>
          </w:p>
        </w:tc>
      </w:tr>
      <w:tr w:rsidR="006A2051" w:rsidRPr="003C7694" w14:paraId="68BD41A4" w14:textId="77777777" w:rsidTr="0063059D">
        <w:tc>
          <w:tcPr>
            <w:tcW w:w="1887" w:type="dxa"/>
            <w:shd w:val="clear" w:color="auto" w:fill="DEEAF6" w:themeFill="accent5" w:themeFillTint="33"/>
          </w:tcPr>
          <w:p w14:paraId="18D03E5E"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07F54DFB" w14:textId="77777777" w:rsidR="006A2051" w:rsidRPr="003C7694" w:rsidRDefault="006A2051" w:rsidP="004B2FF3">
            <w:pPr>
              <w:autoSpaceDE w:val="0"/>
              <w:autoSpaceDN w:val="0"/>
              <w:adjustRightInd w:val="0"/>
              <w:spacing w:before="80" w:after="80"/>
              <w:rPr>
                <w:sz w:val="22"/>
                <w:szCs w:val="22"/>
              </w:rPr>
            </w:pPr>
          </w:p>
        </w:tc>
      </w:tr>
      <w:tr w:rsidR="006A2051" w:rsidRPr="003C7694" w14:paraId="04D12E35" w14:textId="77777777" w:rsidTr="0063059D">
        <w:tc>
          <w:tcPr>
            <w:tcW w:w="1887" w:type="dxa"/>
            <w:shd w:val="clear" w:color="auto" w:fill="DEEAF6" w:themeFill="accent5" w:themeFillTint="33"/>
          </w:tcPr>
          <w:p w14:paraId="3F8C17E8"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7C7DE543" w14:textId="77777777" w:rsidR="006A2051" w:rsidRPr="003C7694" w:rsidRDefault="006A2051" w:rsidP="004B2FF3">
            <w:pPr>
              <w:autoSpaceDE w:val="0"/>
              <w:autoSpaceDN w:val="0"/>
              <w:adjustRightInd w:val="0"/>
              <w:spacing w:before="80" w:after="80"/>
              <w:rPr>
                <w:sz w:val="22"/>
                <w:szCs w:val="22"/>
              </w:rPr>
            </w:pPr>
          </w:p>
        </w:tc>
      </w:tr>
      <w:tr w:rsidR="006A2051" w:rsidRPr="003C7694" w14:paraId="1F8FA31E" w14:textId="77777777" w:rsidTr="0063059D">
        <w:tc>
          <w:tcPr>
            <w:tcW w:w="1887" w:type="dxa"/>
            <w:shd w:val="clear" w:color="auto" w:fill="DEEAF6" w:themeFill="accent5" w:themeFillTint="33"/>
          </w:tcPr>
          <w:p w14:paraId="67E66C43"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0DD42B59" w14:textId="77777777" w:rsidR="006A2051" w:rsidRPr="003C7694" w:rsidRDefault="006A2051" w:rsidP="004B2FF3">
            <w:pPr>
              <w:autoSpaceDE w:val="0"/>
              <w:autoSpaceDN w:val="0"/>
              <w:adjustRightInd w:val="0"/>
              <w:spacing w:before="80" w:after="80"/>
              <w:rPr>
                <w:sz w:val="22"/>
                <w:szCs w:val="22"/>
              </w:rPr>
            </w:pPr>
          </w:p>
        </w:tc>
      </w:tr>
      <w:tr w:rsidR="006A2051" w:rsidRPr="003C7694" w14:paraId="0BD2703D" w14:textId="77777777" w:rsidTr="0063059D">
        <w:tc>
          <w:tcPr>
            <w:tcW w:w="1887" w:type="dxa"/>
            <w:shd w:val="clear" w:color="auto" w:fill="DEEAF6" w:themeFill="accent5" w:themeFillTint="33"/>
          </w:tcPr>
          <w:p w14:paraId="647168B3"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6DCA7AB5" w14:textId="77777777" w:rsidR="006A2051" w:rsidRPr="003C7694" w:rsidRDefault="006A2051" w:rsidP="004B2FF3">
            <w:pPr>
              <w:autoSpaceDE w:val="0"/>
              <w:autoSpaceDN w:val="0"/>
              <w:adjustRightInd w:val="0"/>
              <w:spacing w:before="80" w:after="80"/>
              <w:rPr>
                <w:sz w:val="22"/>
                <w:szCs w:val="22"/>
              </w:rPr>
            </w:pPr>
          </w:p>
        </w:tc>
      </w:tr>
      <w:tr w:rsidR="006A2051" w:rsidRPr="003C7694" w14:paraId="1764A8B9" w14:textId="77777777" w:rsidTr="0063059D">
        <w:tc>
          <w:tcPr>
            <w:tcW w:w="1887" w:type="dxa"/>
            <w:shd w:val="clear" w:color="auto" w:fill="DEEAF6" w:themeFill="accent5" w:themeFillTint="33"/>
          </w:tcPr>
          <w:p w14:paraId="232878A7"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62A963C0" w14:textId="77777777" w:rsidR="006A2051" w:rsidRPr="003C7694" w:rsidRDefault="006A2051" w:rsidP="004B2FF3">
            <w:pPr>
              <w:autoSpaceDE w:val="0"/>
              <w:autoSpaceDN w:val="0"/>
              <w:adjustRightInd w:val="0"/>
              <w:spacing w:before="80" w:after="80"/>
              <w:rPr>
                <w:sz w:val="22"/>
                <w:szCs w:val="22"/>
              </w:rPr>
            </w:pPr>
          </w:p>
        </w:tc>
      </w:tr>
      <w:tr w:rsidR="006A2051" w:rsidRPr="003C7694" w14:paraId="3162F59F" w14:textId="77777777" w:rsidTr="0063059D">
        <w:tc>
          <w:tcPr>
            <w:tcW w:w="1887" w:type="dxa"/>
            <w:shd w:val="clear" w:color="auto" w:fill="DEEAF6" w:themeFill="accent5" w:themeFillTint="33"/>
          </w:tcPr>
          <w:p w14:paraId="0BA9913C"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03355DFA" w14:textId="77777777" w:rsidR="006A2051" w:rsidRPr="003C7694" w:rsidRDefault="006A2051" w:rsidP="004B2FF3">
            <w:pPr>
              <w:autoSpaceDE w:val="0"/>
              <w:autoSpaceDN w:val="0"/>
              <w:adjustRightInd w:val="0"/>
              <w:spacing w:before="80" w:after="80"/>
              <w:rPr>
                <w:sz w:val="22"/>
                <w:szCs w:val="22"/>
              </w:rPr>
            </w:pPr>
          </w:p>
        </w:tc>
      </w:tr>
      <w:tr w:rsidR="006A2051" w:rsidRPr="003C7694" w14:paraId="1C838AAB" w14:textId="77777777" w:rsidTr="0063059D">
        <w:tc>
          <w:tcPr>
            <w:tcW w:w="1887" w:type="dxa"/>
            <w:shd w:val="clear" w:color="auto" w:fill="DEEAF6" w:themeFill="accent5" w:themeFillTint="33"/>
          </w:tcPr>
          <w:p w14:paraId="3C759846" w14:textId="77777777" w:rsidR="006A2051" w:rsidRPr="003C7694" w:rsidRDefault="006A2051" w:rsidP="004B2FF3">
            <w:pPr>
              <w:autoSpaceDE w:val="0"/>
              <w:autoSpaceDN w:val="0"/>
              <w:adjustRightInd w:val="0"/>
              <w:spacing w:before="80" w:after="80"/>
              <w:rPr>
                <w:b/>
                <w:bCs/>
                <w:sz w:val="22"/>
                <w:szCs w:val="22"/>
              </w:rPr>
            </w:pPr>
          </w:p>
        </w:tc>
        <w:tc>
          <w:tcPr>
            <w:tcW w:w="7470" w:type="dxa"/>
            <w:shd w:val="clear" w:color="auto" w:fill="auto"/>
          </w:tcPr>
          <w:p w14:paraId="065F992A" w14:textId="77777777" w:rsidR="006A2051" w:rsidRPr="003C7694" w:rsidRDefault="006A2051" w:rsidP="004B2FF3">
            <w:pPr>
              <w:autoSpaceDE w:val="0"/>
              <w:autoSpaceDN w:val="0"/>
              <w:adjustRightInd w:val="0"/>
              <w:spacing w:before="80" w:after="80"/>
              <w:rPr>
                <w:sz w:val="22"/>
                <w:szCs w:val="22"/>
              </w:rPr>
            </w:pPr>
          </w:p>
        </w:tc>
      </w:tr>
      <w:tr w:rsidR="006A2051" w:rsidRPr="003C7694" w14:paraId="350C15BD" w14:textId="77777777" w:rsidTr="0063059D">
        <w:tc>
          <w:tcPr>
            <w:tcW w:w="1887" w:type="dxa"/>
            <w:shd w:val="clear" w:color="auto" w:fill="DEEAF6" w:themeFill="accent5" w:themeFillTint="33"/>
          </w:tcPr>
          <w:p w14:paraId="7D6B949D" w14:textId="77777777" w:rsidR="006A2051" w:rsidRPr="003C7694" w:rsidRDefault="006A2051" w:rsidP="007D2DF3">
            <w:pPr>
              <w:autoSpaceDE w:val="0"/>
              <w:autoSpaceDN w:val="0"/>
              <w:adjustRightInd w:val="0"/>
              <w:spacing w:before="80" w:after="80"/>
              <w:rPr>
                <w:b/>
                <w:bCs/>
                <w:sz w:val="22"/>
                <w:szCs w:val="22"/>
              </w:rPr>
            </w:pPr>
          </w:p>
        </w:tc>
        <w:tc>
          <w:tcPr>
            <w:tcW w:w="7470" w:type="dxa"/>
            <w:shd w:val="clear" w:color="auto" w:fill="auto"/>
          </w:tcPr>
          <w:p w14:paraId="23314AB7" w14:textId="77777777" w:rsidR="006A2051" w:rsidRPr="003C7694" w:rsidRDefault="006A2051" w:rsidP="007D2DF3">
            <w:pPr>
              <w:autoSpaceDE w:val="0"/>
              <w:autoSpaceDN w:val="0"/>
              <w:adjustRightInd w:val="0"/>
              <w:spacing w:before="80" w:after="80"/>
              <w:rPr>
                <w:sz w:val="22"/>
                <w:szCs w:val="22"/>
              </w:rPr>
            </w:pPr>
          </w:p>
        </w:tc>
      </w:tr>
      <w:tr w:rsidR="006A2051" w:rsidRPr="003C7694" w14:paraId="409262EA" w14:textId="77777777" w:rsidTr="007F2D68">
        <w:tc>
          <w:tcPr>
            <w:tcW w:w="1887" w:type="dxa"/>
            <w:shd w:val="clear" w:color="auto" w:fill="DEEAF6" w:themeFill="accent5" w:themeFillTint="33"/>
          </w:tcPr>
          <w:p w14:paraId="2BAAC389" w14:textId="77777777" w:rsidR="006A2051" w:rsidRPr="003C7694" w:rsidRDefault="006A2051" w:rsidP="007F2D68">
            <w:pPr>
              <w:autoSpaceDE w:val="0"/>
              <w:autoSpaceDN w:val="0"/>
              <w:adjustRightInd w:val="0"/>
              <w:spacing w:before="80" w:after="80"/>
              <w:rPr>
                <w:b/>
                <w:bCs/>
                <w:sz w:val="22"/>
                <w:szCs w:val="22"/>
              </w:rPr>
            </w:pPr>
          </w:p>
        </w:tc>
        <w:tc>
          <w:tcPr>
            <w:tcW w:w="7470" w:type="dxa"/>
            <w:shd w:val="clear" w:color="auto" w:fill="auto"/>
          </w:tcPr>
          <w:p w14:paraId="511C2A5F" w14:textId="77777777" w:rsidR="006A2051" w:rsidRPr="003C7694" w:rsidRDefault="006A2051" w:rsidP="007F2D68">
            <w:pPr>
              <w:autoSpaceDE w:val="0"/>
              <w:autoSpaceDN w:val="0"/>
              <w:adjustRightInd w:val="0"/>
              <w:spacing w:before="80" w:after="80"/>
              <w:rPr>
                <w:sz w:val="22"/>
                <w:szCs w:val="22"/>
              </w:rPr>
            </w:pPr>
          </w:p>
        </w:tc>
      </w:tr>
    </w:tbl>
    <w:p w14:paraId="4AE99422" w14:textId="77777777" w:rsidR="0057177D" w:rsidRPr="003C7694" w:rsidRDefault="0057177D" w:rsidP="0057177D">
      <w:pPr>
        <w:spacing w:line="259" w:lineRule="auto"/>
      </w:pPr>
      <w:bookmarkStart w:id="11" w:name="_Hlk83371657"/>
    </w:p>
    <w:p w14:paraId="7DE4B01E" w14:textId="77777777" w:rsidR="0057177D" w:rsidRPr="003C7694" w:rsidRDefault="0057177D" w:rsidP="0057177D"/>
    <w:p w14:paraId="494571F3" w14:textId="77777777" w:rsidR="0057177D" w:rsidRPr="003C7694" w:rsidRDefault="0057177D" w:rsidP="0057177D"/>
    <w:p w14:paraId="08314548" w14:textId="77777777" w:rsidR="0057177D" w:rsidRPr="003C7694" w:rsidRDefault="0057177D" w:rsidP="0057177D"/>
    <w:p w14:paraId="653B9200" w14:textId="77777777" w:rsidR="0057177D" w:rsidRPr="003C7694" w:rsidRDefault="0057177D" w:rsidP="0057177D"/>
    <w:p w14:paraId="395D08B4" w14:textId="77777777" w:rsidR="0057177D" w:rsidRPr="003C7694" w:rsidRDefault="0057177D" w:rsidP="0057177D"/>
    <w:p w14:paraId="4123C126" w14:textId="77777777" w:rsidR="0057177D" w:rsidRPr="003C7694" w:rsidRDefault="0057177D" w:rsidP="0057177D"/>
    <w:p w14:paraId="13B5ADE4" w14:textId="77777777" w:rsidR="0057177D" w:rsidRPr="003C7694" w:rsidRDefault="0057177D" w:rsidP="0057177D">
      <w:pPr>
        <w:jc w:val="center"/>
        <w:rPr>
          <w:b/>
          <w:bCs/>
          <w:lang w:bidi="he-IL"/>
        </w:rPr>
      </w:pPr>
      <w:r w:rsidRPr="003C7694">
        <w:rPr>
          <w:b/>
          <w:lang w:bidi="he-IL"/>
        </w:rPr>
        <w:t>REMAINDER OF PAGE WAS INTENTIONALLY LEFT BLANK</w:t>
      </w:r>
    </w:p>
    <w:p w14:paraId="3BDCCA90" w14:textId="77777777" w:rsidR="0057177D" w:rsidRPr="003C7694" w:rsidRDefault="0057177D" w:rsidP="0057177D">
      <w:pPr>
        <w:rPr>
          <w:rFonts w:cs="Times New Roman"/>
        </w:rPr>
      </w:pPr>
    </w:p>
    <w:p w14:paraId="2053BBC6" w14:textId="77777777" w:rsidR="009E668B" w:rsidRPr="003C7694" w:rsidRDefault="009E668B" w:rsidP="009E668B"/>
    <w:p w14:paraId="47575D04" w14:textId="77777777" w:rsidR="009E668B" w:rsidRPr="003C7694" w:rsidRDefault="009E668B" w:rsidP="006A62F9"/>
    <w:bookmarkEnd w:id="9"/>
    <w:bookmarkEnd w:id="10"/>
    <w:bookmarkEnd w:id="11"/>
    <w:p w14:paraId="7D98443B" w14:textId="77777777" w:rsidR="009E668B" w:rsidRPr="003C7694" w:rsidRDefault="009E668B" w:rsidP="009E668B">
      <w:pPr>
        <w:rPr>
          <w:rFonts w:asciiTheme="majorHAnsi" w:eastAsiaTheme="majorEastAsia" w:hAnsiTheme="majorHAnsi" w:cs="Times New Roman"/>
          <w:sz w:val="28"/>
          <w:szCs w:val="28"/>
        </w:rPr>
      </w:pPr>
    </w:p>
    <w:p w14:paraId="557E8D35" w14:textId="77777777" w:rsidR="008B14E3" w:rsidRPr="003C7694" w:rsidRDefault="008B14E3" w:rsidP="009E668B">
      <w:pPr>
        <w:rPr>
          <w:rFonts w:asciiTheme="majorHAnsi" w:eastAsiaTheme="majorEastAsia" w:hAnsiTheme="majorHAnsi" w:cs="Times New Roman"/>
          <w:sz w:val="28"/>
          <w:szCs w:val="28"/>
        </w:rPr>
      </w:pPr>
    </w:p>
    <w:p w14:paraId="72FC1B2B" w14:textId="77777777" w:rsidR="008B14E3" w:rsidRPr="003C7694" w:rsidRDefault="008B14E3" w:rsidP="009E668B">
      <w:pPr>
        <w:rPr>
          <w:rFonts w:asciiTheme="majorHAnsi" w:eastAsiaTheme="majorEastAsia" w:hAnsiTheme="majorHAnsi" w:cs="Times New Roman"/>
          <w:sz w:val="28"/>
          <w:szCs w:val="28"/>
        </w:rPr>
      </w:pPr>
    </w:p>
    <w:p w14:paraId="4CAB368F" w14:textId="77777777" w:rsidR="008B14E3" w:rsidRPr="003C7694" w:rsidRDefault="008B14E3">
      <w:pPr>
        <w:spacing w:after="160" w:line="259" w:lineRule="auto"/>
        <w:jc w:val="left"/>
        <w:rPr>
          <w:rFonts w:asciiTheme="majorHAnsi" w:eastAsiaTheme="majorEastAsia" w:hAnsiTheme="majorHAnsi" w:cs="Times New Roman"/>
          <w:sz w:val="28"/>
          <w:szCs w:val="28"/>
        </w:rPr>
      </w:pPr>
      <w:r w:rsidRPr="003C7694">
        <w:rPr>
          <w:rFonts w:asciiTheme="majorHAnsi" w:eastAsiaTheme="majorEastAsia" w:hAnsiTheme="majorHAnsi" w:cs="Times New Roman"/>
          <w:sz w:val="28"/>
          <w:szCs w:val="28"/>
        </w:rPr>
        <w:br w:type="page"/>
      </w:r>
    </w:p>
    <w:p w14:paraId="5F58E231" w14:textId="77777777" w:rsidR="008B14E3" w:rsidRPr="003C7694" w:rsidRDefault="008B14E3" w:rsidP="009E668B">
      <w:pPr>
        <w:rPr>
          <w:rFonts w:asciiTheme="majorHAnsi" w:eastAsiaTheme="majorEastAsia" w:hAnsiTheme="majorHAnsi" w:cs="Times New Roman"/>
          <w:sz w:val="28"/>
          <w:szCs w:val="28"/>
        </w:rPr>
        <w:sectPr w:rsidR="008B14E3" w:rsidRPr="003C7694" w:rsidSect="00E96FFA">
          <w:headerReference w:type="even" r:id="rId14"/>
          <w:headerReference w:type="default" r:id="rId15"/>
          <w:footerReference w:type="even" r:id="rId16"/>
          <w:footerReference w:type="default" r:id="rId17"/>
          <w:headerReference w:type="first" r:id="rId18"/>
          <w:pgSz w:w="11909" w:h="16834" w:code="9"/>
          <w:pgMar w:top="1152" w:right="1296" w:bottom="1152" w:left="1440" w:header="1152" w:footer="864" w:gutter="0"/>
          <w:pgNumType w:fmt="lowerRoman" w:start="1"/>
          <w:cols w:space="720"/>
          <w:docGrid w:linePitch="360"/>
        </w:sectPr>
      </w:pPr>
    </w:p>
    <w:p w14:paraId="6FEA4E42" w14:textId="77777777" w:rsidR="009E668B" w:rsidRPr="003C7694" w:rsidRDefault="009E668B" w:rsidP="00115286">
      <w:pPr>
        <w:pStyle w:val="ExhibitHeadings2"/>
      </w:pPr>
      <w:bookmarkStart w:id="12" w:name="_Toc7070781"/>
      <w:bookmarkStart w:id="13" w:name="_Toc99026088"/>
      <w:r w:rsidRPr="003C7694">
        <w:t>Introduction</w:t>
      </w:r>
      <w:bookmarkEnd w:id="12"/>
      <w:bookmarkEnd w:id="13"/>
    </w:p>
    <w:p w14:paraId="0AC93FBA" w14:textId="77777777" w:rsidR="001F3490" w:rsidRDefault="001D170F" w:rsidP="004D78AE">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009A3607" w:rsidRPr="003C7694">
        <w:t>.</w:t>
      </w:r>
    </w:p>
    <w:p w14:paraId="659E7EE3" w14:textId="77777777" w:rsidR="00ED74E5" w:rsidRDefault="00ED74E5" w:rsidP="00685FC5">
      <w:pPr>
        <w:pStyle w:val="Heading1"/>
      </w:pPr>
      <w:bookmarkStart w:id="14" w:name="_Toc99026089"/>
      <w:r w:rsidRPr="00ED74E5">
        <w:t>Vision and Objectives</w:t>
      </w:r>
      <w:bookmarkEnd w:id="14"/>
    </w:p>
    <w:p w14:paraId="0C76ACC6" w14:textId="77777777" w:rsidR="00ED74E5" w:rsidRDefault="00ED74E5" w:rsidP="00ED74E5">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3FCEE765" w14:textId="77777777" w:rsidR="00B61BB6" w:rsidRDefault="00B61BB6" w:rsidP="00B61BB6">
      <w:pPr>
        <w:pStyle w:val="Heading2"/>
      </w:pPr>
      <w:bookmarkStart w:id="15" w:name="_Toc99026090"/>
      <w:r>
        <w:t>Background</w:t>
      </w:r>
      <w:bookmarkEnd w:id="15"/>
    </w:p>
    <w:p w14:paraId="7F8FE1C2" w14:textId="77777777" w:rsidR="004D18C2" w:rsidRPr="004D18C2" w:rsidRDefault="004D18C2" w:rsidP="004D18C2">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DD4C809" w14:textId="77777777" w:rsidR="00B61BB6" w:rsidRDefault="00B61BB6" w:rsidP="004D18C2">
      <w:pPr>
        <w:pStyle w:val="Heading2"/>
      </w:pPr>
      <w:bookmarkStart w:id="16" w:name="_Toc99026091"/>
      <w:r>
        <w:t>Vision</w:t>
      </w:r>
      <w:bookmarkEnd w:id="16"/>
    </w:p>
    <w:p w14:paraId="770AE525" w14:textId="77777777" w:rsidR="004D18C2" w:rsidRPr="004D18C2" w:rsidRDefault="004D18C2" w:rsidP="004D18C2">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7805C183" w14:textId="77777777" w:rsidR="004D18C2" w:rsidRDefault="00B61BB6" w:rsidP="004D18C2">
      <w:pPr>
        <w:pStyle w:val="Heading2"/>
      </w:pPr>
      <w:bookmarkStart w:id="17" w:name="_Toc99026092"/>
      <w:r>
        <w:t>Strategic Goal</w:t>
      </w:r>
      <w:r w:rsidR="000B795A">
        <w:t>s</w:t>
      </w:r>
      <w:r>
        <w:t xml:space="preserve"> (Impact Level)</w:t>
      </w:r>
      <w:bookmarkEnd w:id="17"/>
    </w:p>
    <w:p w14:paraId="0FDDAF36" w14:textId="77777777" w:rsidR="004D18C2" w:rsidRDefault="004D18C2" w:rsidP="004D18C2">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6975E64" w14:textId="77777777" w:rsidR="000B795A" w:rsidRDefault="000B795A" w:rsidP="00FA00E2">
      <w:pPr>
        <w:pStyle w:val="Heading3"/>
      </w:pPr>
      <w:bookmarkStart w:id="18" w:name="_Toc99026093"/>
      <w:r>
        <w:t>SG1: First Strategic Goal</w:t>
      </w:r>
      <w:bookmarkEnd w:id="18"/>
    </w:p>
    <w:p w14:paraId="380D0FE0" w14:textId="77777777" w:rsidR="000B795A" w:rsidRDefault="000B795A" w:rsidP="000B795A">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6826CD47" w14:textId="77777777" w:rsidR="000B795A" w:rsidRDefault="000B795A" w:rsidP="00FA00E2">
      <w:pPr>
        <w:pStyle w:val="Heading3"/>
      </w:pPr>
      <w:bookmarkStart w:id="19" w:name="_Toc99026094"/>
      <w:r>
        <w:t>SG</w:t>
      </w:r>
      <w:r w:rsidR="00FA00E2">
        <w:t>2</w:t>
      </w:r>
      <w:r>
        <w:t xml:space="preserve">: </w:t>
      </w:r>
      <w:r w:rsidR="00FA00E2">
        <w:t>Second</w:t>
      </w:r>
      <w:r>
        <w:t xml:space="preserve"> Strategic Goal</w:t>
      </w:r>
      <w:bookmarkEnd w:id="19"/>
    </w:p>
    <w:p w14:paraId="339E12E2" w14:textId="77777777" w:rsidR="000B795A" w:rsidRDefault="000B795A" w:rsidP="000B795A">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24725C4" w14:textId="77777777" w:rsidR="000B795A" w:rsidRDefault="000B795A" w:rsidP="00FA00E2">
      <w:pPr>
        <w:pStyle w:val="Heading3"/>
      </w:pPr>
      <w:bookmarkStart w:id="20" w:name="_Toc99026095"/>
      <w:r>
        <w:t>SG</w:t>
      </w:r>
      <w:r w:rsidR="00935D60">
        <w:t>3</w:t>
      </w:r>
      <w:r>
        <w:t>: Third Strategic Goal</w:t>
      </w:r>
      <w:bookmarkEnd w:id="20"/>
    </w:p>
    <w:p w14:paraId="0E80BCDA" w14:textId="77777777" w:rsidR="00614E64" w:rsidRDefault="000B795A" w:rsidP="00935D60">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7BD9B934" w14:textId="77777777" w:rsidR="00B61BB6" w:rsidRDefault="00B61BB6" w:rsidP="00AA6D58">
      <w:pPr>
        <w:pStyle w:val="Heading2"/>
      </w:pPr>
      <w:bookmarkStart w:id="21" w:name="_Toc99026096"/>
      <w:r>
        <w:t>Immediate Objectives (Outcome Level)</w:t>
      </w:r>
      <w:bookmarkEnd w:id="21"/>
    </w:p>
    <w:p w14:paraId="6AA30111" w14:textId="77777777" w:rsidR="00883C52" w:rsidRDefault="00883C52" w:rsidP="00883C52">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0A6CC8B7" w14:textId="77777777" w:rsidR="00883C52" w:rsidRDefault="00883C52" w:rsidP="00883C52">
      <w:pPr>
        <w:pStyle w:val="Heading3"/>
      </w:pPr>
      <w:bookmarkStart w:id="22" w:name="_Toc99026097"/>
      <w:r>
        <w:t>IO1: First Immediate Objective</w:t>
      </w:r>
      <w:bookmarkEnd w:id="22"/>
    </w:p>
    <w:p w14:paraId="0A5CB84D" w14:textId="77777777" w:rsidR="00883C52" w:rsidRDefault="00883C52" w:rsidP="00883C52">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22170EB5" w14:textId="77777777" w:rsidR="00883C52" w:rsidRDefault="00883C52" w:rsidP="00883C52">
      <w:pPr>
        <w:pStyle w:val="Heading3"/>
      </w:pPr>
      <w:bookmarkStart w:id="23" w:name="_Toc99026098"/>
      <w:r>
        <w:t>IO2: Second Immediate Objective</w:t>
      </w:r>
      <w:bookmarkEnd w:id="23"/>
    </w:p>
    <w:p w14:paraId="699BFA16" w14:textId="77777777" w:rsidR="00883C52" w:rsidRDefault="00883C52" w:rsidP="00883C52">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FD61102" w14:textId="77777777" w:rsidR="00883C52" w:rsidRDefault="00883C52" w:rsidP="00883C52">
      <w:pPr>
        <w:pStyle w:val="Heading3"/>
      </w:pPr>
      <w:bookmarkStart w:id="24" w:name="_Toc99026099"/>
      <w:r>
        <w:t>IO3: Third Immediate Objective</w:t>
      </w:r>
      <w:bookmarkEnd w:id="24"/>
    </w:p>
    <w:p w14:paraId="72574C98" w14:textId="77777777" w:rsidR="00883C52" w:rsidRDefault="00883C52" w:rsidP="00883C52">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A225F61" w14:textId="77777777" w:rsidR="002C5CB0" w:rsidRDefault="002C5CB0" w:rsidP="002C5CB0">
      <w:pPr>
        <w:pStyle w:val="Heading2"/>
      </w:pPr>
      <w:bookmarkStart w:id="25" w:name="_Toc99026100"/>
      <w:r>
        <w:t>Monitoring and Evaluation</w:t>
      </w:r>
      <w:bookmarkEnd w:id="25"/>
    </w:p>
    <w:p w14:paraId="33B1BEF7" w14:textId="77777777" w:rsidR="002C5CB0" w:rsidRDefault="002C5CB0" w:rsidP="002C5CB0">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4F7E272" w14:textId="77777777" w:rsidR="002C5CB0" w:rsidRDefault="002C5CB0">
      <w:pPr>
        <w:spacing w:after="160" w:line="259" w:lineRule="auto"/>
        <w:jc w:val="left"/>
      </w:pPr>
      <w:r>
        <w:br w:type="page"/>
      </w:r>
    </w:p>
    <w:p w14:paraId="74B70BA6" w14:textId="77777777" w:rsidR="002C5CB0" w:rsidRDefault="00160991" w:rsidP="00685FC5">
      <w:pPr>
        <w:pStyle w:val="Heading1"/>
      </w:pPr>
      <w:bookmarkStart w:id="26" w:name="_Toc99026101"/>
      <w:r>
        <w:t>Situational Analysis</w:t>
      </w:r>
      <w:bookmarkEnd w:id="26"/>
    </w:p>
    <w:p w14:paraId="2D46D026" w14:textId="77777777" w:rsidR="002C5CB0" w:rsidRDefault="002C5CB0" w:rsidP="002C5CB0">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0AC0A90" w14:textId="77777777" w:rsidR="002C5CB0" w:rsidRPr="00796616" w:rsidRDefault="00685FC5" w:rsidP="00796616">
      <w:pPr>
        <w:pStyle w:val="Heading2"/>
      </w:pPr>
      <w:bookmarkStart w:id="27" w:name="_Toc99026102"/>
      <w:r>
        <w:t>Global Benchmark Analysis</w:t>
      </w:r>
      <w:bookmarkEnd w:id="27"/>
    </w:p>
    <w:p w14:paraId="331DF81A" w14:textId="77777777" w:rsidR="00D025DC" w:rsidRDefault="002C5CB0" w:rsidP="00D025DC">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FC3C35B" w14:textId="77777777" w:rsidR="00D025DC" w:rsidRPr="00796616" w:rsidRDefault="00D025DC" w:rsidP="00F257A5">
      <w:pPr>
        <w:pStyle w:val="Heading3"/>
      </w:pPr>
      <w:bookmarkStart w:id="28" w:name="_Toc99026103"/>
      <w:r w:rsidRPr="00D025DC">
        <w:t>Main Trends</w:t>
      </w:r>
      <w:bookmarkEnd w:id="28"/>
    </w:p>
    <w:p w14:paraId="342A3F98" w14:textId="77777777" w:rsidR="00D025DC" w:rsidRDefault="00D025DC" w:rsidP="00D025DC">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3D67346" w14:textId="77777777" w:rsidR="00F257A5" w:rsidRPr="00796616" w:rsidRDefault="00F257A5" w:rsidP="00F257A5">
      <w:pPr>
        <w:pStyle w:val="Heading3"/>
      </w:pPr>
      <w:bookmarkStart w:id="29" w:name="_Toc99026104"/>
      <w:r w:rsidRPr="00F257A5">
        <w:t>Emerging Practices</w:t>
      </w:r>
      <w:bookmarkEnd w:id="29"/>
    </w:p>
    <w:p w14:paraId="65112217" w14:textId="77777777" w:rsidR="00F257A5" w:rsidRDefault="00F257A5" w:rsidP="00F257A5">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D55A824" w14:textId="77777777" w:rsidR="00F257A5" w:rsidRPr="00796616" w:rsidRDefault="00F257A5" w:rsidP="00F257A5">
      <w:pPr>
        <w:pStyle w:val="Heading3"/>
      </w:pPr>
      <w:bookmarkStart w:id="30" w:name="_Toc99026105"/>
      <w:r w:rsidRPr="00F257A5">
        <w:t>Major Challenges</w:t>
      </w:r>
      <w:bookmarkEnd w:id="30"/>
    </w:p>
    <w:p w14:paraId="3A205A79" w14:textId="77777777" w:rsidR="00F257A5" w:rsidRDefault="00F257A5" w:rsidP="00F257A5">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063BB54B" w14:textId="77777777" w:rsidR="00F257A5" w:rsidRPr="00796616" w:rsidRDefault="00F257A5" w:rsidP="00F257A5">
      <w:pPr>
        <w:pStyle w:val="Heading3"/>
      </w:pPr>
      <w:bookmarkStart w:id="31" w:name="_Toc99026106"/>
      <w:r w:rsidRPr="00F257A5">
        <w:t>Lessons Learned</w:t>
      </w:r>
      <w:bookmarkEnd w:id="31"/>
    </w:p>
    <w:p w14:paraId="3BA6AFD9" w14:textId="77777777" w:rsidR="00F257A5" w:rsidRDefault="00F257A5" w:rsidP="00F257A5">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04B4FB1E" w14:textId="77777777" w:rsidR="00685FC5" w:rsidRPr="00796616" w:rsidRDefault="00685FC5" w:rsidP="00685FC5">
      <w:pPr>
        <w:pStyle w:val="Heading2"/>
      </w:pPr>
      <w:bookmarkStart w:id="32" w:name="_Toc99026107"/>
      <w:r>
        <w:t>Country Analysis</w:t>
      </w:r>
      <w:bookmarkEnd w:id="32"/>
    </w:p>
    <w:p w14:paraId="2E1254DD" w14:textId="77777777" w:rsidR="00292DA8" w:rsidRDefault="00685FC5" w:rsidP="00292DA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04E6726" w14:textId="77777777" w:rsidR="00292DA8" w:rsidRDefault="00292DA8" w:rsidP="00292DA8"/>
    <w:p w14:paraId="2AD7CD82" w14:textId="77777777" w:rsidR="00292DA8" w:rsidRDefault="00292DA8" w:rsidP="00292DA8">
      <w:pPr>
        <w:pStyle w:val="Heading3"/>
      </w:pPr>
      <w:bookmarkStart w:id="33" w:name="_Toc99026108"/>
      <w:r>
        <w:t>Demographics</w:t>
      </w:r>
      <w:bookmarkEnd w:id="33"/>
    </w:p>
    <w:p w14:paraId="33F3D09D" w14:textId="77777777" w:rsidR="00292DA8" w:rsidRDefault="00292DA8" w:rsidP="00292DA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2B96EF74" w14:textId="77777777" w:rsidR="00292DA8" w:rsidRDefault="00292DA8" w:rsidP="00292DA8">
      <w:pPr>
        <w:pStyle w:val="Heading3"/>
      </w:pPr>
      <w:bookmarkStart w:id="34" w:name="_Toc99026109"/>
      <w:r>
        <w:t>Employment</w:t>
      </w:r>
      <w:bookmarkEnd w:id="34"/>
    </w:p>
    <w:p w14:paraId="586CF581" w14:textId="77777777" w:rsidR="00292DA8" w:rsidRDefault="00292DA8" w:rsidP="00292DA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671330D3" w14:textId="77777777" w:rsidR="00292DA8" w:rsidRDefault="00292DA8" w:rsidP="00292DA8">
      <w:pPr>
        <w:pStyle w:val="Heading3"/>
      </w:pPr>
      <w:bookmarkStart w:id="35" w:name="_Toc99026110"/>
      <w:r>
        <w:t>National Digital Strategy</w:t>
      </w:r>
      <w:bookmarkEnd w:id="35"/>
    </w:p>
    <w:p w14:paraId="6644FC1F" w14:textId="77777777" w:rsidR="00292DA8" w:rsidRDefault="00292DA8" w:rsidP="00292DA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7F89198F" w14:textId="77777777" w:rsidR="009C407D" w:rsidRDefault="009C407D" w:rsidP="009C407D">
      <w:pPr>
        <w:pStyle w:val="Heading3"/>
      </w:pPr>
      <w:bookmarkStart w:id="36" w:name="_Toc99026111"/>
      <w:r>
        <w:t>Digital Government</w:t>
      </w:r>
      <w:bookmarkEnd w:id="36"/>
    </w:p>
    <w:p w14:paraId="49A67D28" w14:textId="77777777" w:rsidR="009C407D" w:rsidRDefault="009C407D" w:rsidP="009C407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31C4B44" w14:textId="77777777" w:rsidR="009C407D" w:rsidRDefault="009C407D" w:rsidP="009C407D">
      <w:pPr>
        <w:pStyle w:val="Heading3"/>
      </w:pPr>
      <w:bookmarkStart w:id="37" w:name="_Toc99026112"/>
      <w:r>
        <w:t>Digital Infrastructure</w:t>
      </w:r>
      <w:bookmarkEnd w:id="37"/>
    </w:p>
    <w:p w14:paraId="3F801A1D" w14:textId="77777777" w:rsidR="009C407D" w:rsidRDefault="009C407D" w:rsidP="009C407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30769D08" w14:textId="77777777" w:rsidR="00685FC5" w:rsidRPr="00796616" w:rsidRDefault="00FF23CB" w:rsidP="00685FC5">
      <w:pPr>
        <w:pStyle w:val="Heading2"/>
      </w:pPr>
      <w:bookmarkStart w:id="38" w:name="_Toc99026113"/>
      <w:r>
        <w:t>Higher Education Sector</w:t>
      </w:r>
      <w:r w:rsidR="008A165A">
        <w:t xml:space="preserve">al </w:t>
      </w:r>
      <w:r w:rsidR="00685FC5">
        <w:t>Analysis</w:t>
      </w:r>
      <w:bookmarkEnd w:id="38"/>
    </w:p>
    <w:p w14:paraId="51731538" w14:textId="77777777" w:rsidR="00CE5FFA" w:rsidRPr="004D18C2" w:rsidRDefault="00685FC5" w:rsidP="00E2411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701F2F7" w14:textId="77777777" w:rsidR="008243C4" w:rsidRDefault="008243C4" w:rsidP="008243C4">
      <w:pPr>
        <w:pStyle w:val="Heading3"/>
      </w:pPr>
      <w:bookmarkStart w:id="39" w:name="_Toc99026114"/>
      <w:r>
        <w:t xml:space="preserve">Digital </w:t>
      </w:r>
      <w:r w:rsidR="00856F54" w:rsidRPr="00856F54">
        <w:t>Education</w:t>
      </w:r>
      <w:bookmarkEnd w:id="39"/>
    </w:p>
    <w:p w14:paraId="30D2BD9B" w14:textId="77777777" w:rsidR="008243C4" w:rsidRDefault="008243C4" w:rsidP="004506B4">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FC0AEEA" w14:textId="77777777" w:rsidR="00E2411D" w:rsidRDefault="00E2411D" w:rsidP="004506B4"/>
    <w:p w14:paraId="3E03050D" w14:textId="77777777" w:rsidR="00E2411D" w:rsidRDefault="00E2411D" w:rsidP="00E2411D">
      <w:pPr>
        <w:pStyle w:val="Heading3"/>
      </w:pPr>
      <w:bookmarkStart w:id="40" w:name="_Toc99026115"/>
      <w:r>
        <w:t>Legal Landscape: Laws and Regulations</w:t>
      </w:r>
      <w:bookmarkEnd w:id="40"/>
    </w:p>
    <w:p w14:paraId="14E5867D" w14:textId="77777777" w:rsidR="00E2411D" w:rsidRDefault="00E2411D" w:rsidP="00E2411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46516D1" w14:textId="77777777" w:rsidR="00C11C04" w:rsidRDefault="00C11C04" w:rsidP="00C11C04">
      <w:pPr>
        <w:pStyle w:val="Heading3"/>
      </w:pPr>
      <w:bookmarkStart w:id="41" w:name="_Toc99026116"/>
      <w:r>
        <w:t>Quality Assurance</w:t>
      </w:r>
      <w:r w:rsidR="00EC0914">
        <w:t xml:space="preserve"> and </w:t>
      </w:r>
      <w:r w:rsidR="00D31D30">
        <w:t>Accreditation</w:t>
      </w:r>
      <w:bookmarkEnd w:id="41"/>
    </w:p>
    <w:p w14:paraId="75292C9C" w14:textId="77777777" w:rsidR="00C11C04" w:rsidRDefault="00C11C04" w:rsidP="00C11C04">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7A150F6" w14:textId="77777777" w:rsidR="00AC4AA8" w:rsidRDefault="00AC4AA8" w:rsidP="00AC4AA8">
      <w:pPr>
        <w:pStyle w:val="Heading3"/>
      </w:pPr>
      <w:bookmarkStart w:id="42" w:name="_Toc99026117"/>
      <w:r>
        <w:t>Current Sectoral Projects</w:t>
      </w:r>
      <w:bookmarkEnd w:id="42"/>
    </w:p>
    <w:p w14:paraId="12ABC39D" w14:textId="77777777" w:rsidR="00AC4AA8" w:rsidRDefault="00AC4AA8" w:rsidP="00AC4AA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627C1422" w14:textId="77777777" w:rsidR="00AC4AA8" w:rsidRDefault="00AC4AA8" w:rsidP="00AC4AA8">
      <w:pPr>
        <w:pStyle w:val="Heading3"/>
      </w:pPr>
      <w:bookmarkStart w:id="43" w:name="_Toc99026118"/>
      <w:r>
        <w:t>Planned Sectoral Projects</w:t>
      </w:r>
      <w:bookmarkEnd w:id="43"/>
    </w:p>
    <w:p w14:paraId="4D1D3BBC" w14:textId="77777777" w:rsidR="00AC4AA8" w:rsidRDefault="00AC4AA8" w:rsidP="00AC4AA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75897DE6" w14:textId="77777777" w:rsidR="0010458F" w:rsidRPr="00796616" w:rsidRDefault="004506B4" w:rsidP="0010458F">
      <w:pPr>
        <w:pStyle w:val="Heading2"/>
      </w:pPr>
      <w:bookmarkStart w:id="44" w:name="_Toc99026119"/>
      <w:r>
        <w:t>Institutional</w:t>
      </w:r>
      <w:r w:rsidR="0010458F">
        <w:t xml:space="preserve"> Analysis (</w:t>
      </w:r>
      <w:r>
        <w:t>only for HEI level strategies)</w:t>
      </w:r>
      <w:bookmarkEnd w:id="44"/>
    </w:p>
    <w:p w14:paraId="36AFE242" w14:textId="77777777" w:rsidR="0010458F" w:rsidRDefault="0010458F" w:rsidP="0010458F">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487C1A4" w14:textId="77777777" w:rsidR="004506B4" w:rsidRDefault="004506B4" w:rsidP="004506B4">
      <w:pPr>
        <w:pStyle w:val="Heading3"/>
      </w:pPr>
      <w:bookmarkStart w:id="45" w:name="_Toc99026120"/>
      <w:r>
        <w:t xml:space="preserve">Digital </w:t>
      </w:r>
      <w:r w:rsidRPr="00856F54">
        <w:t>Education</w:t>
      </w:r>
      <w:bookmarkEnd w:id="45"/>
    </w:p>
    <w:p w14:paraId="371C64E1" w14:textId="77777777" w:rsidR="004506B4" w:rsidRDefault="004506B4" w:rsidP="004506B4">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756DD56" w14:textId="77777777" w:rsidR="004506B4" w:rsidRDefault="004506B4" w:rsidP="004506B4">
      <w:pPr>
        <w:pStyle w:val="Heading3"/>
      </w:pPr>
      <w:bookmarkStart w:id="46" w:name="_Toc99026121"/>
      <w:r w:rsidRPr="004506B4">
        <w:t>Digital Maturity Assessment Survey</w:t>
      </w:r>
      <w:bookmarkEnd w:id="46"/>
    </w:p>
    <w:p w14:paraId="3A75FEAA" w14:textId="77777777" w:rsidR="004506B4" w:rsidRDefault="004506B4" w:rsidP="004506B4">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BB7921A" w14:textId="77777777" w:rsidR="005A3718" w:rsidRDefault="005A3718" w:rsidP="004506B4"/>
    <w:p w14:paraId="2C6CE130" w14:textId="77777777" w:rsidR="005A3718" w:rsidRDefault="005A3718" w:rsidP="004506B4"/>
    <w:p w14:paraId="6807BDEF" w14:textId="77777777" w:rsidR="004506B4" w:rsidRDefault="004506B4" w:rsidP="004506B4">
      <w:pPr>
        <w:pStyle w:val="Heading3"/>
      </w:pPr>
      <w:bookmarkStart w:id="47" w:name="_Toc99026122"/>
      <w:r w:rsidRPr="004506B4">
        <w:t>Digital Readiness Survey</w:t>
      </w:r>
      <w:bookmarkEnd w:id="47"/>
    </w:p>
    <w:p w14:paraId="0C0E6F51" w14:textId="77777777" w:rsidR="004506B4" w:rsidRDefault="004506B4" w:rsidP="004506B4">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20D122B6" w14:textId="77777777" w:rsidR="00A918EF" w:rsidRDefault="00A918EF" w:rsidP="00A918EF">
      <w:pPr>
        <w:pStyle w:val="Heading3"/>
      </w:pPr>
      <w:bookmarkStart w:id="48" w:name="_Toc99026123"/>
      <w:r w:rsidRPr="004506B4">
        <w:t xml:space="preserve">Digital </w:t>
      </w:r>
      <w:r>
        <w:t>Competency Framework</w:t>
      </w:r>
      <w:bookmarkEnd w:id="48"/>
    </w:p>
    <w:p w14:paraId="122D6102" w14:textId="77777777" w:rsidR="00A918EF" w:rsidRDefault="00A918EF" w:rsidP="00EB7325">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71EF48BD" w14:textId="77777777" w:rsidR="00A918EF" w:rsidRDefault="00A918EF" w:rsidP="00A918EF">
      <w:pPr>
        <w:pStyle w:val="Heading3"/>
      </w:pPr>
      <w:bookmarkStart w:id="49" w:name="_Toc99026124"/>
      <w:r w:rsidRPr="004506B4">
        <w:t xml:space="preserve">Digital </w:t>
      </w:r>
      <w:r>
        <w:t>Skills</w:t>
      </w:r>
      <w:bookmarkEnd w:id="49"/>
    </w:p>
    <w:p w14:paraId="03C671A6" w14:textId="77777777" w:rsidR="00A918EF" w:rsidRDefault="00A918EF" w:rsidP="00A918EF">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6F02B1DD" w14:textId="77777777" w:rsidR="00AC4AA8" w:rsidRDefault="00AC4AA8" w:rsidP="00AC4AA8">
      <w:pPr>
        <w:pStyle w:val="Heading3"/>
      </w:pPr>
      <w:bookmarkStart w:id="50" w:name="_Toc99026125"/>
      <w:r>
        <w:t>Current Projects</w:t>
      </w:r>
      <w:bookmarkEnd w:id="50"/>
    </w:p>
    <w:p w14:paraId="556E4CD7" w14:textId="77777777" w:rsidR="00AC4AA8" w:rsidRDefault="00AC4AA8" w:rsidP="00AC4AA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0386C121" w14:textId="77777777" w:rsidR="00AC4AA8" w:rsidRDefault="00AC4AA8" w:rsidP="00AC4AA8">
      <w:pPr>
        <w:pStyle w:val="Heading3"/>
      </w:pPr>
      <w:bookmarkStart w:id="51" w:name="_Toc99026126"/>
      <w:r>
        <w:t>Planned Projects</w:t>
      </w:r>
      <w:bookmarkEnd w:id="51"/>
    </w:p>
    <w:p w14:paraId="63ABCD7A" w14:textId="77777777" w:rsidR="00AC4AA8" w:rsidRDefault="00AC4AA8" w:rsidP="00AC4AA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0F6ADE4" w14:textId="77777777" w:rsidR="004506B4" w:rsidRDefault="004506B4" w:rsidP="0010458F"/>
    <w:p w14:paraId="2279E53D" w14:textId="77777777" w:rsidR="00735EA7" w:rsidRDefault="00735EA7">
      <w:pPr>
        <w:spacing w:after="160" w:line="259" w:lineRule="auto"/>
        <w:jc w:val="left"/>
      </w:pPr>
      <w:r>
        <w:br w:type="page"/>
      </w:r>
    </w:p>
    <w:p w14:paraId="395C0DBB" w14:textId="77777777" w:rsidR="004A005C" w:rsidRPr="003C7694" w:rsidRDefault="004A005C" w:rsidP="00263265">
      <w:pPr>
        <w:pStyle w:val="Heading1"/>
      </w:pPr>
      <w:bookmarkStart w:id="52" w:name="_Toc7070876"/>
      <w:bookmarkStart w:id="53" w:name="_Ref11774558"/>
      <w:bookmarkStart w:id="54" w:name="_Ref11774565"/>
      <w:bookmarkStart w:id="55" w:name="_Toc83218936"/>
      <w:bookmarkStart w:id="56" w:name="_Toc99026127"/>
      <w:r w:rsidRPr="003C7694">
        <w:t>Governance</w:t>
      </w:r>
      <w:bookmarkEnd w:id="52"/>
      <w:bookmarkEnd w:id="53"/>
      <w:bookmarkEnd w:id="54"/>
      <w:bookmarkEnd w:id="55"/>
      <w:bookmarkEnd w:id="56"/>
    </w:p>
    <w:p w14:paraId="1B879E18" w14:textId="77777777" w:rsidR="004A005C" w:rsidRPr="003C7694" w:rsidRDefault="00735EA7" w:rsidP="004A005C">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004A005C" w:rsidRPr="003C7694">
        <w:t>.</w:t>
      </w:r>
    </w:p>
    <w:p w14:paraId="3CC8CC6B" w14:textId="77777777" w:rsidR="003B2912" w:rsidRPr="003C7694" w:rsidRDefault="003B2912" w:rsidP="00281D93">
      <w:pPr>
        <w:pStyle w:val="Heading2"/>
      </w:pPr>
      <w:bookmarkStart w:id="57" w:name="_Toc83218937"/>
      <w:bookmarkStart w:id="58" w:name="_Toc83749951"/>
      <w:bookmarkStart w:id="59" w:name="_Toc99026128"/>
      <w:r w:rsidRPr="003C7694">
        <w:t>Governance Model</w:t>
      </w:r>
      <w:bookmarkEnd w:id="57"/>
      <w:bookmarkEnd w:id="58"/>
      <w:bookmarkEnd w:id="59"/>
    </w:p>
    <w:p w14:paraId="7E570C92" w14:textId="77777777" w:rsidR="003B2912" w:rsidRPr="003C7694" w:rsidRDefault="00735EA7" w:rsidP="009760A5">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003B2912" w:rsidRPr="003C7694">
        <w:t>.</w:t>
      </w:r>
    </w:p>
    <w:p w14:paraId="6C8A25DD" w14:textId="77777777" w:rsidR="003B2912" w:rsidRPr="003C7694" w:rsidRDefault="003B2912" w:rsidP="00410C50">
      <w:pPr>
        <w:pStyle w:val="Heading2"/>
      </w:pPr>
      <w:bookmarkStart w:id="60" w:name="_Ref17631210"/>
      <w:bookmarkStart w:id="61" w:name="_Toc83218939"/>
      <w:bookmarkStart w:id="62" w:name="_Toc83749953"/>
      <w:bookmarkStart w:id="63" w:name="_Toc99026129"/>
      <w:r w:rsidRPr="003C7694">
        <w:t>Governance Structure</w:t>
      </w:r>
      <w:bookmarkEnd w:id="60"/>
      <w:bookmarkEnd w:id="61"/>
      <w:bookmarkEnd w:id="62"/>
      <w:bookmarkEnd w:id="63"/>
    </w:p>
    <w:p w14:paraId="0ADB6DA0" w14:textId="77777777" w:rsidR="003B2912" w:rsidRDefault="00735EA7" w:rsidP="00E95C08">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00132B88" w:rsidRPr="003C7694">
        <w:t>.</w:t>
      </w:r>
    </w:p>
    <w:p w14:paraId="1F093A9D" w14:textId="77777777" w:rsidR="00735EA7" w:rsidRDefault="00735EA7" w:rsidP="00B966B9">
      <w:pPr>
        <w:pStyle w:val="Heading3"/>
      </w:pPr>
      <w:bookmarkStart w:id="64" w:name="_Toc99026130"/>
      <w:r w:rsidRPr="003C7694">
        <w:t>Digital Transformation Steering Committee (DTSC)</w:t>
      </w:r>
      <w:bookmarkEnd w:id="64"/>
    </w:p>
    <w:p w14:paraId="401A684F" w14:textId="77777777" w:rsidR="00B966B9" w:rsidRDefault="00B966B9" w:rsidP="00B966B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0207F48" w14:textId="77777777" w:rsidR="00735EA7" w:rsidRDefault="00735EA7" w:rsidP="00B966B9">
      <w:pPr>
        <w:pStyle w:val="Heading3"/>
        <w:rPr>
          <w:rFonts w:cs="Calibri"/>
        </w:rPr>
      </w:pPr>
      <w:bookmarkStart w:id="65" w:name="_Toc99026131"/>
      <w:r w:rsidRPr="00735EA7">
        <w:rPr>
          <w:rFonts w:cs="Calibri"/>
        </w:rPr>
        <w:t>Board of Trustees / Advisory Board (BoT / AB)</w:t>
      </w:r>
      <w:bookmarkEnd w:id="65"/>
    </w:p>
    <w:p w14:paraId="09BFCC2B" w14:textId="77777777" w:rsidR="00B966B9" w:rsidRDefault="00B966B9" w:rsidP="00B966B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E084D63" w14:textId="77777777" w:rsidR="00735EA7" w:rsidRDefault="00735EA7" w:rsidP="00B966B9">
      <w:pPr>
        <w:pStyle w:val="Heading3"/>
        <w:rPr>
          <w:rFonts w:cs="Calibri"/>
        </w:rPr>
      </w:pPr>
      <w:bookmarkStart w:id="66" w:name="_Toc99026132"/>
      <w:r w:rsidRPr="00735EA7">
        <w:rPr>
          <w:rFonts w:cs="Calibri"/>
        </w:rPr>
        <w:t>Program Management Office (PMO)</w:t>
      </w:r>
      <w:bookmarkEnd w:id="66"/>
    </w:p>
    <w:p w14:paraId="3F8D988B" w14:textId="77777777" w:rsidR="00B966B9" w:rsidRDefault="00B966B9" w:rsidP="00B966B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3621F493" w14:textId="77777777" w:rsidR="00B966B9" w:rsidRDefault="00735EA7" w:rsidP="000754DB">
      <w:pPr>
        <w:pStyle w:val="Heading3"/>
      </w:pPr>
      <w:bookmarkStart w:id="67" w:name="_Toc99026133"/>
      <w:r w:rsidRPr="003C7694">
        <w:t>Digital Transformation Unit (DTU)</w:t>
      </w:r>
      <w:bookmarkEnd w:id="67"/>
    </w:p>
    <w:p w14:paraId="4FB06A57" w14:textId="77777777" w:rsidR="00B966B9" w:rsidRDefault="00B966B9" w:rsidP="00B966B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3DEC7BA0" w14:textId="77777777" w:rsidR="00B16709" w:rsidRDefault="00B16709" w:rsidP="00B966B9"/>
    <w:p w14:paraId="344F71CE" w14:textId="77777777" w:rsidR="00735EA7" w:rsidRDefault="00735EA7" w:rsidP="000754DB">
      <w:pPr>
        <w:pStyle w:val="Heading3"/>
        <w:rPr>
          <w:rFonts w:cs="Calibri"/>
        </w:rPr>
      </w:pPr>
      <w:bookmarkStart w:id="68" w:name="_Toc99026134"/>
      <w:r w:rsidRPr="00B966B9">
        <w:rPr>
          <w:rFonts w:cs="Calibri"/>
        </w:rPr>
        <w:t>Implementation Teams</w:t>
      </w:r>
      <w:bookmarkEnd w:id="68"/>
    </w:p>
    <w:p w14:paraId="66CDCD04" w14:textId="77777777" w:rsidR="00B966B9" w:rsidRDefault="00B966B9" w:rsidP="00B966B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003F02DA" w14:textId="77777777" w:rsidR="009D44F3" w:rsidRPr="003C7694" w:rsidRDefault="009D44F3" w:rsidP="003B3C02">
      <w:pPr>
        <w:pStyle w:val="Heading2"/>
      </w:pPr>
      <w:bookmarkStart w:id="69" w:name="_Toc83218946"/>
      <w:bookmarkStart w:id="70" w:name="_Toc83749960"/>
      <w:bookmarkStart w:id="71" w:name="_Toc99026135"/>
      <w:r w:rsidRPr="003C7694">
        <w:t>Monitoring and Reporting</w:t>
      </w:r>
      <w:bookmarkEnd w:id="69"/>
      <w:bookmarkEnd w:id="70"/>
      <w:bookmarkEnd w:id="71"/>
    </w:p>
    <w:p w14:paraId="0C5D03FF" w14:textId="77777777" w:rsidR="007616E9" w:rsidRDefault="007616E9" w:rsidP="007616E9">
      <w:bookmarkStart w:id="72" w:name="_Toc83218952"/>
      <w:bookmarkStart w:id="73" w:name="_Ref90265780"/>
      <w:bookmarkStart w:id="74" w:name="_Toc7070882"/>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676EF3D9" w14:textId="77777777" w:rsidR="009D44F3" w:rsidRPr="003C7694" w:rsidRDefault="00111CAD" w:rsidP="007616E9">
      <w:pPr>
        <w:pStyle w:val="Heading2"/>
      </w:pPr>
      <w:bookmarkStart w:id="75" w:name="_Toc99026136"/>
      <w:r w:rsidRPr="003C7694">
        <w:t xml:space="preserve">Open </w:t>
      </w:r>
      <w:bookmarkEnd w:id="72"/>
      <w:r w:rsidR="005673A6" w:rsidRPr="003C7694">
        <w:t>Data</w:t>
      </w:r>
      <w:bookmarkEnd w:id="73"/>
      <w:bookmarkEnd w:id="75"/>
    </w:p>
    <w:p w14:paraId="268DCC7A" w14:textId="77777777" w:rsidR="007616E9" w:rsidRDefault="007616E9" w:rsidP="007616E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28EA2A28" w14:textId="77777777" w:rsidR="00F65D09" w:rsidRDefault="00F65D09" w:rsidP="0091599B"/>
    <w:p w14:paraId="3A5FFF19" w14:textId="77777777" w:rsidR="007616E9" w:rsidRDefault="007616E9">
      <w:pPr>
        <w:spacing w:after="160" w:line="259" w:lineRule="auto"/>
        <w:jc w:val="left"/>
      </w:pPr>
      <w:r>
        <w:br w:type="page"/>
      </w:r>
    </w:p>
    <w:p w14:paraId="0FCA2F43" w14:textId="77777777" w:rsidR="00794DFB" w:rsidRDefault="00794DFB" w:rsidP="00263265">
      <w:pPr>
        <w:pStyle w:val="Heading1"/>
      </w:pPr>
      <w:bookmarkStart w:id="76" w:name="_Toc99026137"/>
      <w:bookmarkStart w:id="77" w:name="_Toc83218957"/>
      <w:bookmarkStart w:id="78" w:name="_Ref90902512"/>
      <w:r>
        <w:t>Foundations</w:t>
      </w:r>
      <w:bookmarkEnd w:id="76"/>
    </w:p>
    <w:p w14:paraId="5A83D443" w14:textId="77777777" w:rsidR="00794DFB" w:rsidRPr="00794DFB" w:rsidRDefault="00794DFB" w:rsidP="003247CC">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0E72EDA7" w14:textId="77777777" w:rsidR="00192915" w:rsidRPr="003C7694" w:rsidRDefault="00192915" w:rsidP="003247CC">
      <w:pPr>
        <w:pStyle w:val="Heading2"/>
      </w:pPr>
      <w:bookmarkStart w:id="79" w:name="_Toc99026138"/>
      <w:r w:rsidRPr="003C7694">
        <w:t>Information Security Management System</w:t>
      </w:r>
      <w:bookmarkEnd w:id="77"/>
      <w:bookmarkEnd w:id="78"/>
      <w:bookmarkEnd w:id="79"/>
    </w:p>
    <w:p w14:paraId="6A13D4F1" w14:textId="77777777" w:rsidR="003247CC" w:rsidRPr="00794DFB" w:rsidRDefault="003247CC" w:rsidP="003247CC">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5DD0103" w14:textId="77777777" w:rsidR="00192915" w:rsidRPr="003C7694" w:rsidRDefault="00192915" w:rsidP="003247CC">
      <w:pPr>
        <w:pStyle w:val="Heading3"/>
      </w:pPr>
      <w:bookmarkStart w:id="80" w:name="_Toc6248680"/>
      <w:bookmarkStart w:id="81" w:name="_Toc7070888"/>
      <w:bookmarkStart w:id="82" w:name="_Toc83218958"/>
      <w:bookmarkStart w:id="83" w:name="_Toc83749970"/>
      <w:bookmarkStart w:id="84" w:name="_Toc99026139"/>
      <w:r w:rsidRPr="003C7694">
        <w:t>Cybersecurity</w:t>
      </w:r>
      <w:bookmarkEnd w:id="80"/>
      <w:bookmarkEnd w:id="81"/>
      <w:bookmarkEnd w:id="82"/>
      <w:bookmarkEnd w:id="83"/>
      <w:bookmarkEnd w:id="84"/>
    </w:p>
    <w:p w14:paraId="5A7C934D" w14:textId="77777777" w:rsidR="003247CC" w:rsidRPr="00794DFB" w:rsidRDefault="003247CC" w:rsidP="003247CC">
      <w:bookmarkStart w:id="85" w:name="_Toc707088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782BC830" w14:textId="77777777" w:rsidR="00192915" w:rsidRPr="003C7694" w:rsidRDefault="00192915" w:rsidP="003247CC">
      <w:pPr>
        <w:pStyle w:val="Heading3"/>
      </w:pPr>
      <w:bookmarkStart w:id="86" w:name="_Toc83218959"/>
      <w:bookmarkStart w:id="87" w:name="_Toc83749971"/>
      <w:bookmarkStart w:id="88" w:name="_Toc99026140"/>
      <w:r w:rsidRPr="003C7694">
        <w:t>Data Protection and Privacy</w:t>
      </w:r>
      <w:bookmarkEnd w:id="85"/>
      <w:bookmarkEnd w:id="86"/>
      <w:bookmarkEnd w:id="87"/>
      <w:bookmarkEnd w:id="88"/>
    </w:p>
    <w:p w14:paraId="42ABC3C3" w14:textId="77777777" w:rsidR="003247CC" w:rsidRPr="00794DFB" w:rsidRDefault="003247CC" w:rsidP="003247CC">
      <w:bookmarkStart w:id="89" w:name="_Ref90902513"/>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281E016" w14:textId="77777777" w:rsidR="00111CAD" w:rsidRPr="003C7694" w:rsidRDefault="00111CAD" w:rsidP="003247CC">
      <w:pPr>
        <w:pStyle w:val="Heading2"/>
      </w:pPr>
      <w:bookmarkStart w:id="90" w:name="_Toc99026141"/>
      <w:r w:rsidRPr="003C7694">
        <w:t>Information Security Risk Management</w:t>
      </w:r>
      <w:bookmarkEnd w:id="89"/>
      <w:bookmarkEnd w:id="90"/>
    </w:p>
    <w:p w14:paraId="5B7E9A6F" w14:textId="77777777" w:rsidR="003247CC" w:rsidRPr="00794DFB" w:rsidRDefault="003247CC" w:rsidP="003247CC">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22F78A7D" w14:textId="77777777" w:rsidR="00136C2F" w:rsidRPr="003C7694" w:rsidRDefault="00136C2F" w:rsidP="003247CC">
      <w:pPr>
        <w:pStyle w:val="Heading2"/>
      </w:pPr>
      <w:bookmarkStart w:id="91" w:name="_Toc83218960"/>
      <w:bookmarkStart w:id="92" w:name="_Toc99026142"/>
      <w:bookmarkEnd w:id="74"/>
      <w:r w:rsidRPr="003C7694">
        <w:t>Business Continuity Management System</w:t>
      </w:r>
      <w:bookmarkEnd w:id="91"/>
      <w:bookmarkEnd w:id="92"/>
    </w:p>
    <w:p w14:paraId="0D88A20C" w14:textId="77777777" w:rsidR="003247CC" w:rsidRPr="00794DFB" w:rsidRDefault="003247CC" w:rsidP="003247CC">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DBD6885" w14:textId="77777777" w:rsidR="00136C2F" w:rsidRPr="003C7694" w:rsidRDefault="00136C2F" w:rsidP="003247CC">
      <w:pPr>
        <w:pStyle w:val="Heading3"/>
      </w:pPr>
      <w:bookmarkStart w:id="93" w:name="_Toc83218961"/>
      <w:bookmarkStart w:id="94" w:name="_Toc83749972"/>
      <w:bookmarkStart w:id="95" w:name="_Toc99026143"/>
      <w:bookmarkStart w:id="96" w:name="_Toc7070892"/>
      <w:r w:rsidRPr="003C7694">
        <w:t>Continuity of Operations</w:t>
      </w:r>
      <w:bookmarkEnd w:id="93"/>
      <w:bookmarkEnd w:id="94"/>
      <w:bookmarkEnd w:id="95"/>
    </w:p>
    <w:p w14:paraId="765F9F10" w14:textId="77777777" w:rsidR="003247CC" w:rsidRPr="00794DFB" w:rsidRDefault="003247CC" w:rsidP="003247CC">
      <w:bookmarkStart w:id="97" w:name="_Toc83218962"/>
      <w:bookmarkStart w:id="98" w:name="_Toc83749973"/>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D662677" w14:textId="77777777" w:rsidR="00136C2F" w:rsidRPr="003C7694" w:rsidRDefault="00136C2F" w:rsidP="003247CC">
      <w:pPr>
        <w:pStyle w:val="Heading3"/>
      </w:pPr>
      <w:bookmarkStart w:id="99" w:name="_Toc99026144"/>
      <w:r w:rsidRPr="003C7694">
        <w:t>Resilience and Disaster Recovery</w:t>
      </w:r>
      <w:bookmarkEnd w:id="96"/>
      <w:bookmarkEnd w:id="97"/>
      <w:bookmarkEnd w:id="98"/>
      <w:bookmarkEnd w:id="99"/>
    </w:p>
    <w:p w14:paraId="62DE9498" w14:textId="77777777" w:rsidR="003247CC" w:rsidRPr="00794DFB" w:rsidRDefault="003247CC" w:rsidP="003247CC">
      <w:bookmarkStart w:id="100" w:name="_Toc5967908"/>
      <w:bookmarkStart w:id="101" w:name="_Toc5968002"/>
      <w:bookmarkStart w:id="102" w:name="_Toc5968745"/>
      <w:bookmarkStart w:id="103" w:name="_Toc5968894"/>
      <w:bookmarkStart w:id="104" w:name="_Toc5969044"/>
      <w:bookmarkStart w:id="105" w:name="_Toc5970542"/>
      <w:bookmarkStart w:id="106" w:name="_Toc5970701"/>
      <w:bookmarkStart w:id="107" w:name="_Toc5972866"/>
      <w:bookmarkStart w:id="108" w:name="_Toc5973034"/>
      <w:bookmarkStart w:id="109" w:name="_Toc5973202"/>
      <w:bookmarkStart w:id="110" w:name="_Toc5973382"/>
      <w:bookmarkStart w:id="111" w:name="_Toc5973544"/>
      <w:bookmarkStart w:id="112" w:name="_Toc5973706"/>
      <w:bookmarkStart w:id="113" w:name="_Toc5998319"/>
      <w:bookmarkStart w:id="114" w:name="_Toc5998424"/>
      <w:bookmarkStart w:id="115" w:name="_Toc5967909"/>
      <w:bookmarkStart w:id="116" w:name="_Toc5968003"/>
      <w:bookmarkStart w:id="117" w:name="_Toc5968746"/>
      <w:bookmarkStart w:id="118" w:name="_Toc5968895"/>
      <w:bookmarkStart w:id="119" w:name="_Toc5969045"/>
      <w:bookmarkStart w:id="120" w:name="_Toc5970173"/>
      <w:bookmarkStart w:id="121" w:name="_Toc5970543"/>
      <w:bookmarkStart w:id="122" w:name="_Toc5970702"/>
      <w:bookmarkStart w:id="123" w:name="_Toc5972867"/>
      <w:bookmarkStart w:id="124" w:name="_Toc5973035"/>
      <w:bookmarkStart w:id="125" w:name="_Toc5973203"/>
      <w:bookmarkStart w:id="126" w:name="_Toc5973383"/>
      <w:bookmarkStart w:id="127" w:name="_Toc5973545"/>
      <w:bookmarkStart w:id="128" w:name="_Toc5973707"/>
      <w:bookmarkStart w:id="129" w:name="_Toc5967724"/>
      <w:bookmarkStart w:id="130" w:name="_Toc5967816"/>
      <w:bookmarkStart w:id="131" w:name="_Toc5967910"/>
      <w:bookmarkStart w:id="132" w:name="_Toc5968004"/>
      <w:bookmarkStart w:id="133" w:name="_Toc5968747"/>
      <w:bookmarkStart w:id="134" w:name="_Toc5968896"/>
      <w:bookmarkStart w:id="135" w:name="_Toc5969046"/>
      <w:bookmarkStart w:id="136" w:name="_Toc5970174"/>
      <w:bookmarkStart w:id="137" w:name="_Toc5970544"/>
      <w:bookmarkStart w:id="138" w:name="_Toc5970703"/>
      <w:bookmarkStart w:id="139" w:name="_Toc5972868"/>
      <w:bookmarkStart w:id="140" w:name="_Toc5973036"/>
      <w:bookmarkStart w:id="141" w:name="_Toc5973204"/>
      <w:bookmarkStart w:id="142" w:name="_Toc5973384"/>
      <w:bookmarkStart w:id="143" w:name="_Toc5973546"/>
      <w:bookmarkStart w:id="144" w:name="_Toc5973708"/>
      <w:bookmarkStart w:id="145" w:name="_Toc5967911"/>
      <w:bookmarkStart w:id="146" w:name="_Toc5968005"/>
      <w:bookmarkStart w:id="147" w:name="_Toc5968748"/>
      <w:bookmarkStart w:id="148" w:name="_Toc5968897"/>
      <w:bookmarkStart w:id="149" w:name="_Toc5969047"/>
      <w:bookmarkStart w:id="150" w:name="_Toc5970175"/>
      <w:bookmarkStart w:id="151" w:name="_Toc5970545"/>
      <w:bookmarkStart w:id="152" w:name="_Toc5970704"/>
      <w:bookmarkStart w:id="153" w:name="_Toc5972869"/>
      <w:bookmarkStart w:id="154" w:name="_Toc5973037"/>
      <w:bookmarkStart w:id="155" w:name="_Toc5973205"/>
      <w:bookmarkStart w:id="156" w:name="_Toc5973385"/>
      <w:bookmarkStart w:id="157" w:name="_Toc5973547"/>
      <w:bookmarkStart w:id="158" w:name="_Toc5973709"/>
      <w:bookmarkStart w:id="159" w:name="_Toc5998322"/>
      <w:bookmarkStart w:id="160" w:name="_Toc5998427"/>
      <w:bookmarkStart w:id="161" w:name="_Toc5970546"/>
      <w:bookmarkStart w:id="162" w:name="_Toc5970705"/>
      <w:bookmarkStart w:id="163" w:name="_Toc5972870"/>
      <w:bookmarkStart w:id="164" w:name="_Toc5973038"/>
      <w:bookmarkStart w:id="165" w:name="_Toc5973206"/>
      <w:bookmarkStart w:id="166" w:name="_Toc5973386"/>
      <w:bookmarkStart w:id="167" w:name="_Toc5973548"/>
      <w:bookmarkStart w:id="168" w:name="_Toc5973710"/>
      <w:bookmarkStart w:id="169" w:name="_Toc5970547"/>
      <w:bookmarkStart w:id="170" w:name="_Toc5970706"/>
      <w:bookmarkStart w:id="171" w:name="_Toc5972871"/>
      <w:bookmarkStart w:id="172" w:name="_Toc5973039"/>
      <w:bookmarkStart w:id="173" w:name="_Toc5973207"/>
      <w:bookmarkStart w:id="174" w:name="_Toc5973387"/>
      <w:bookmarkStart w:id="175" w:name="_Toc5973549"/>
      <w:bookmarkStart w:id="176" w:name="_Toc597371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0FF7849B" w14:textId="77777777" w:rsidR="000704FD" w:rsidRDefault="000704FD" w:rsidP="000704FD">
      <w:pPr>
        <w:spacing w:line="259" w:lineRule="auto"/>
      </w:pPr>
    </w:p>
    <w:p w14:paraId="25A6EBAD" w14:textId="77777777" w:rsidR="00BA2866" w:rsidRDefault="00BA2866">
      <w:pPr>
        <w:spacing w:after="160" w:line="259" w:lineRule="auto"/>
        <w:jc w:val="left"/>
      </w:pPr>
      <w:r>
        <w:br w:type="page"/>
      </w:r>
    </w:p>
    <w:p w14:paraId="0FAC1CA0" w14:textId="77777777" w:rsidR="00BA2866" w:rsidRDefault="00BA2866" w:rsidP="00BA2866">
      <w:pPr>
        <w:pStyle w:val="Heading1"/>
      </w:pPr>
      <w:bookmarkStart w:id="177" w:name="_Toc99026145"/>
      <w:r>
        <w:t>Pillars</w:t>
      </w:r>
      <w:bookmarkEnd w:id="177"/>
    </w:p>
    <w:p w14:paraId="58D2D242" w14:textId="77777777" w:rsidR="00BA2866" w:rsidRPr="00794DFB" w:rsidRDefault="00BA2866" w:rsidP="00BA2866">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2AD9074B" w14:textId="77777777" w:rsidR="00EF0549" w:rsidRPr="003C7694" w:rsidRDefault="00EF0549" w:rsidP="00EF0549">
      <w:pPr>
        <w:pStyle w:val="Heading2"/>
      </w:pPr>
      <w:bookmarkStart w:id="178" w:name="_Toc99026146"/>
      <w:r>
        <w:t>Culture</w:t>
      </w:r>
      <w:bookmarkEnd w:id="178"/>
    </w:p>
    <w:p w14:paraId="62F98F80" w14:textId="77777777" w:rsidR="00EF0549" w:rsidRDefault="00EF0549" w:rsidP="00EF054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B0317BD" w14:textId="77777777" w:rsidR="00EF0549" w:rsidRPr="003C7694" w:rsidRDefault="00EF0549" w:rsidP="00EF0549">
      <w:pPr>
        <w:pStyle w:val="Heading2"/>
      </w:pPr>
      <w:bookmarkStart w:id="179" w:name="_Toc99026147"/>
      <w:r>
        <w:t>Human Capital</w:t>
      </w:r>
      <w:bookmarkEnd w:id="179"/>
    </w:p>
    <w:p w14:paraId="60B27943" w14:textId="77777777" w:rsidR="00EF0549" w:rsidRPr="00794DFB" w:rsidRDefault="00EF0549" w:rsidP="00EF054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39E2E3BF" w14:textId="77777777" w:rsidR="00EF0549" w:rsidRPr="003C7694" w:rsidRDefault="00EF0549" w:rsidP="00EF0549">
      <w:pPr>
        <w:pStyle w:val="Heading2"/>
      </w:pPr>
      <w:bookmarkStart w:id="180" w:name="_Toc99026148"/>
      <w:r>
        <w:t>Processes</w:t>
      </w:r>
      <w:bookmarkEnd w:id="180"/>
    </w:p>
    <w:p w14:paraId="5047D926" w14:textId="77777777" w:rsidR="00EF0549" w:rsidRPr="00794DFB" w:rsidRDefault="00EF0549" w:rsidP="00EF054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6F625A92" w14:textId="77777777" w:rsidR="00EF0549" w:rsidRPr="003C7694" w:rsidRDefault="00EF0549" w:rsidP="00EF0549">
      <w:pPr>
        <w:pStyle w:val="Heading2"/>
      </w:pPr>
      <w:bookmarkStart w:id="181" w:name="_Toc99026149"/>
      <w:r>
        <w:t>Innovation</w:t>
      </w:r>
      <w:bookmarkEnd w:id="181"/>
    </w:p>
    <w:p w14:paraId="2B399617" w14:textId="77777777" w:rsidR="00EF0549" w:rsidRDefault="00EF0549" w:rsidP="00EF0549">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B3FBE5B" w14:textId="77777777" w:rsidR="00FA644E" w:rsidRPr="003C7694" w:rsidRDefault="00FA644E" w:rsidP="00FA644E">
      <w:pPr>
        <w:pStyle w:val="Heading2"/>
      </w:pPr>
      <w:bookmarkStart w:id="182" w:name="_Toc99026150"/>
      <w:r>
        <w:t>Building Blocks</w:t>
      </w:r>
      <w:bookmarkEnd w:id="182"/>
    </w:p>
    <w:p w14:paraId="37768645" w14:textId="77777777" w:rsidR="00FA644E" w:rsidRDefault="00FA644E" w:rsidP="00FA644E">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909DD68" w14:textId="77777777" w:rsidR="00B16709" w:rsidRDefault="00B16709">
      <w:pPr>
        <w:spacing w:after="160" w:line="259" w:lineRule="auto"/>
        <w:jc w:val="left"/>
      </w:pPr>
      <w:r>
        <w:br w:type="page"/>
      </w:r>
    </w:p>
    <w:p w14:paraId="6A7FBE8A" w14:textId="77777777" w:rsidR="00B16709" w:rsidRPr="00794DFB" w:rsidRDefault="00B16709" w:rsidP="00FA644E"/>
    <w:p w14:paraId="41BD9338" w14:textId="77777777" w:rsidR="005932FE" w:rsidRDefault="005932FE">
      <w:pPr>
        <w:spacing w:after="160" w:line="259" w:lineRule="auto"/>
        <w:jc w:val="left"/>
      </w:pPr>
      <w:r>
        <w:br w:type="page"/>
      </w:r>
    </w:p>
    <w:p w14:paraId="20C59214" w14:textId="77777777" w:rsidR="005932FE" w:rsidRDefault="005932FE" w:rsidP="005932FE">
      <w:pPr>
        <w:pStyle w:val="Heading1"/>
      </w:pPr>
      <w:bookmarkStart w:id="183" w:name="_Toc99026151"/>
      <w:r>
        <w:t>Implementation Plan</w:t>
      </w:r>
      <w:bookmarkEnd w:id="183"/>
    </w:p>
    <w:p w14:paraId="5681CEB9" w14:textId="77777777" w:rsidR="005932FE" w:rsidRPr="00794DFB" w:rsidRDefault="005932FE" w:rsidP="005932FE">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CE477A8" w14:textId="77777777" w:rsidR="005932FE" w:rsidRPr="003C7694" w:rsidRDefault="00B67429" w:rsidP="005932FE">
      <w:pPr>
        <w:pStyle w:val="Heading2"/>
      </w:pPr>
      <w:bookmarkStart w:id="184" w:name="_Toc99026152"/>
      <w:r>
        <w:t>Sectoral Level Transformation</w:t>
      </w:r>
      <w:bookmarkEnd w:id="184"/>
    </w:p>
    <w:p w14:paraId="73CF49CF" w14:textId="77777777" w:rsidR="005932FE" w:rsidRDefault="005932FE" w:rsidP="005932FE">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724F8BF9" w14:textId="77777777" w:rsidR="004766FD" w:rsidRPr="003C7694" w:rsidRDefault="004766FD" w:rsidP="004766FD">
      <w:pPr>
        <w:pStyle w:val="Heading3"/>
      </w:pPr>
      <w:bookmarkStart w:id="185" w:name="_Toc99026153"/>
      <w:r>
        <w:t>Priority 1: xxxxxx</w:t>
      </w:r>
      <w:bookmarkEnd w:id="185"/>
    </w:p>
    <w:p w14:paraId="70B9C05F"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2115F287" w14:textId="77777777" w:rsidR="004766FD" w:rsidRPr="003C7694" w:rsidRDefault="004766FD" w:rsidP="004766FD">
      <w:pPr>
        <w:pStyle w:val="Heading3"/>
      </w:pPr>
      <w:bookmarkStart w:id="186" w:name="_Toc99026154"/>
      <w:r>
        <w:t>Priority 2: xxxxxx</w:t>
      </w:r>
      <w:bookmarkEnd w:id="186"/>
    </w:p>
    <w:p w14:paraId="6205DBD0"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5CEB24D" w14:textId="77777777" w:rsidR="004766FD" w:rsidRPr="003C7694" w:rsidRDefault="004766FD" w:rsidP="004766FD">
      <w:pPr>
        <w:pStyle w:val="Heading3"/>
      </w:pPr>
      <w:bookmarkStart w:id="187" w:name="_Toc99026155"/>
      <w:r>
        <w:t>Priority 3: xxxxxx</w:t>
      </w:r>
      <w:bookmarkEnd w:id="187"/>
    </w:p>
    <w:p w14:paraId="359AF17D"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142F271F" w14:textId="77777777" w:rsidR="004766FD" w:rsidRPr="003C7694" w:rsidRDefault="004766FD" w:rsidP="004766FD">
      <w:pPr>
        <w:pStyle w:val="Heading3"/>
      </w:pPr>
      <w:bookmarkStart w:id="188" w:name="_Toc99026156"/>
      <w:r>
        <w:t>Priority N: xxxxxx</w:t>
      </w:r>
      <w:bookmarkEnd w:id="188"/>
    </w:p>
    <w:p w14:paraId="6FFC9A83"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48C09404" w14:textId="77777777" w:rsidR="004766FD" w:rsidRPr="003C7694" w:rsidRDefault="004766FD" w:rsidP="004766FD">
      <w:pPr>
        <w:pStyle w:val="Heading2"/>
      </w:pPr>
      <w:bookmarkStart w:id="189" w:name="_Toc99026157"/>
      <w:r>
        <w:t>Institutional Level Transformation</w:t>
      </w:r>
      <w:bookmarkEnd w:id="189"/>
    </w:p>
    <w:p w14:paraId="1EFB442F"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287373AD" w14:textId="77777777" w:rsidR="00CE5685" w:rsidRDefault="00CE5685" w:rsidP="004766FD"/>
    <w:p w14:paraId="70297AF4" w14:textId="77777777" w:rsidR="004766FD" w:rsidRPr="003C7694" w:rsidRDefault="004766FD" w:rsidP="004766FD">
      <w:pPr>
        <w:pStyle w:val="Heading3"/>
      </w:pPr>
      <w:bookmarkStart w:id="190" w:name="_Toc99026158"/>
      <w:r>
        <w:t>Priority 1: xxxxxx</w:t>
      </w:r>
      <w:bookmarkEnd w:id="190"/>
    </w:p>
    <w:p w14:paraId="025ECAF2"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099C5366" w14:textId="77777777" w:rsidR="004766FD" w:rsidRPr="003C7694" w:rsidRDefault="004766FD" w:rsidP="004766FD">
      <w:pPr>
        <w:pStyle w:val="Heading3"/>
      </w:pPr>
      <w:bookmarkStart w:id="191" w:name="_Toc99026159"/>
      <w:r>
        <w:t>Priority 2: xxxxxx</w:t>
      </w:r>
      <w:bookmarkEnd w:id="191"/>
    </w:p>
    <w:p w14:paraId="4D382D59"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7F309020" w14:textId="77777777" w:rsidR="004766FD" w:rsidRPr="003C7694" w:rsidRDefault="004766FD" w:rsidP="004766FD">
      <w:pPr>
        <w:pStyle w:val="Heading3"/>
      </w:pPr>
      <w:bookmarkStart w:id="192" w:name="_Toc99026160"/>
      <w:r>
        <w:t>Priority 3: xxxxxx</w:t>
      </w:r>
      <w:bookmarkEnd w:id="192"/>
    </w:p>
    <w:p w14:paraId="0516269F"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3DD45324" w14:textId="77777777" w:rsidR="004766FD" w:rsidRPr="003C7694" w:rsidRDefault="004766FD" w:rsidP="004766FD">
      <w:pPr>
        <w:pStyle w:val="Heading3"/>
      </w:pPr>
      <w:bookmarkStart w:id="193" w:name="_Toc99026161"/>
      <w:r>
        <w:t>Priority N: xxxxxx</w:t>
      </w:r>
      <w:bookmarkEnd w:id="193"/>
    </w:p>
    <w:p w14:paraId="15865A75" w14:textId="77777777" w:rsidR="004766FD" w:rsidRDefault="004766FD" w:rsidP="004766FD">
      <w:r w:rsidRPr="001D170F">
        <w:t>The quick brown fox jumps over the lazy dog. The quick brown fox jumps over the lazy dog. The quick brown fox jumps over the lazy dog. The quick brown fox jumps over the lazy dog. The quick brown fox jumps over the lazy dog. The quick brown fox jumps over the lazy dog</w:t>
      </w:r>
      <w:r w:rsidRPr="003C7694">
        <w:t>.</w:t>
      </w:r>
    </w:p>
    <w:p w14:paraId="5E48EDD4" w14:textId="77777777" w:rsidR="00B67429" w:rsidRDefault="00B67429" w:rsidP="005932FE"/>
    <w:p w14:paraId="2ED8C81E" w14:textId="77777777" w:rsidR="000704FD" w:rsidRPr="003C7694" w:rsidRDefault="000704FD" w:rsidP="000704FD"/>
    <w:p w14:paraId="4D81E22B" w14:textId="77777777" w:rsidR="000704FD" w:rsidRPr="003C7694" w:rsidRDefault="000704FD" w:rsidP="000704FD"/>
    <w:p w14:paraId="0ACE591A" w14:textId="77777777" w:rsidR="007B5627" w:rsidRPr="003C7694" w:rsidRDefault="002357DC" w:rsidP="00115286">
      <w:pPr>
        <w:pStyle w:val="ExhibitHeadings2"/>
      </w:pPr>
      <w:r w:rsidRPr="003C7694">
        <w:br w:type="page"/>
      </w:r>
      <w:bookmarkStart w:id="194" w:name="_Toc91835915"/>
      <w:bookmarkStart w:id="195" w:name="_Toc99026162"/>
      <w:bookmarkStart w:id="196" w:name="_Toc7070926"/>
      <w:r w:rsidR="007B5627" w:rsidRPr="003C7694">
        <w:t>REFERENCES</w:t>
      </w:r>
      <w:bookmarkEnd w:id="194"/>
      <w:bookmarkEnd w:id="195"/>
    </w:p>
    <w:p w14:paraId="293CE6E1" w14:textId="77777777" w:rsidR="0049587C" w:rsidRDefault="0049587C" w:rsidP="0049587C">
      <w:pPr>
        <w:pStyle w:val="ReferenceFormat"/>
      </w:pPr>
      <w:r>
        <w:t>Hage, J. (</w:t>
      </w:r>
      <w:r w:rsidR="00E329DA" w:rsidRPr="00E329DA">
        <w:t>2022, March</w:t>
      </w:r>
      <w:r>
        <w:t xml:space="preserve">). Digital </w:t>
      </w:r>
      <w:r w:rsidR="001563C1">
        <w:t>Transformation in</w:t>
      </w:r>
      <w:r>
        <w:t xml:space="preserve"> Higher Education</w:t>
      </w:r>
      <w:r w:rsidR="001563C1">
        <w:t>: Strategy Components</w:t>
      </w:r>
      <w:r>
        <w:t xml:space="preserve">. Digital Transformation Experts. Retrieved from </w:t>
      </w:r>
      <w:hyperlink r:id="rId19" w:history="1">
        <w:r w:rsidR="00D87566" w:rsidRPr="008E494D">
          <w:rPr>
            <w:rStyle w:val="Hyperlink"/>
          </w:rPr>
          <w:t>https://dxexperts.pro/Assets/Publications/EN-US/Digital-Transformation-Higher-Education-Strategy-Components-EN</w:t>
        </w:r>
      </w:hyperlink>
      <w:r>
        <w:t>.</w:t>
      </w:r>
    </w:p>
    <w:p w14:paraId="20721491" w14:textId="77777777" w:rsidR="00995556" w:rsidRDefault="00995556" w:rsidP="0049587C">
      <w:pPr>
        <w:pStyle w:val="ReferenceFormat"/>
      </w:pPr>
      <w:r w:rsidRPr="00995556">
        <w:t xml:space="preserve">Hage, J. (2022). Digital Transformation in Higher Education: Key Performance Areas. Digital Transformation Experts. Retrieved from </w:t>
      </w:r>
      <w:hyperlink r:id="rId20" w:history="1">
        <w:r w:rsidRPr="008E494D">
          <w:rPr>
            <w:rStyle w:val="Hyperlink"/>
          </w:rPr>
          <w:t>https://dxexperts.pro/Assets/Publications/EN-US/DX-KPAs-EN</w:t>
        </w:r>
      </w:hyperlink>
      <w:r w:rsidRPr="00995556">
        <w:t>.</w:t>
      </w:r>
    </w:p>
    <w:p w14:paraId="538BB573" w14:textId="77777777" w:rsidR="0049587C" w:rsidRDefault="0049587C" w:rsidP="0049587C">
      <w:pPr>
        <w:pStyle w:val="ReferenceFormat"/>
      </w:pPr>
      <w:r>
        <w:t xml:space="preserve">Hage, J. (2021). Digital Services Architecture for Higher Education. Digital Transformation Experts. Retrieved from </w:t>
      </w:r>
      <w:hyperlink r:id="rId21" w:history="1">
        <w:r w:rsidRPr="008E494D">
          <w:rPr>
            <w:rStyle w:val="Hyperlink"/>
          </w:rPr>
          <w:t>https://dxexperts.pro/Assets/Publications/EN-US/Digital-Services-Architecture-Higher-Education-EN</w:t>
        </w:r>
      </w:hyperlink>
      <w:r>
        <w:t>.</w:t>
      </w:r>
    </w:p>
    <w:p w14:paraId="31BCCE27" w14:textId="77777777" w:rsidR="00655BDB" w:rsidRDefault="0049587C" w:rsidP="0049587C">
      <w:pPr>
        <w:pStyle w:val="ReferenceFormat"/>
      </w:pPr>
      <w:r>
        <w:t xml:space="preserve">Hage, J., Zaroubi, T., &amp; Jajeh, M. (2021). Digital Transformation in Higher Education: Critical Foundations. Digital Transformation Experts. Retrieved from </w:t>
      </w:r>
      <w:hyperlink r:id="rId22" w:history="1">
        <w:r w:rsidRPr="008E494D">
          <w:rPr>
            <w:rStyle w:val="Hyperlink"/>
          </w:rPr>
          <w:t>https://dxexperts.pro/Assets/Publications/EN-US/DX-Higher-Education-Critical-Foundations-EN</w:t>
        </w:r>
      </w:hyperlink>
      <w:r>
        <w:t>.</w:t>
      </w:r>
    </w:p>
    <w:p w14:paraId="333D6BAF" w14:textId="77777777" w:rsidR="00D8257A" w:rsidRPr="003C7694" w:rsidRDefault="00D8257A" w:rsidP="00D8257A"/>
    <w:p w14:paraId="5658F748" w14:textId="77777777" w:rsidR="00D8257A" w:rsidRPr="003C7694" w:rsidRDefault="00D8257A" w:rsidP="00D8257A"/>
    <w:p w14:paraId="2E1375C6" w14:textId="77777777" w:rsidR="00D8257A" w:rsidRPr="003C7694" w:rsidRDefault="00D8257A" w:rsidP="00D8257A"/>
    <w:p w14:paraId="3B9A06FE" w14:textId="77777777" w:rsidR="00D8257A" w:rsidRPr="003C7694" w:rsidRDefault="00D8257A" w:rsidP="00D8257A"/>
    <w:p w14:paraId="1F0B24DA" w14:textId="77777777" w:rsidR="00D8257A" w:rsidRPr="003C7694" w:rsidRDefault="00D8257A" w:rsidP="00D8257A"/>
    <w:p w14:paraId="09918C3A" w14:textId="77777777" w:rsidR="00D8257A" w:rsidRPr="003C7694" w:rsidRDefault="00D8257A" w:rsidP="00D8257A"/>
    <w:p w14:paraId="2FBD360F" w14:textId="77777777" w:rsidR="00D8257A" w:rsidRPr="003C7694" w:rsidRDefault="00D8257A" w:rsidP="00D8257A">
      <w:pPr>
        <w:jc w:val="center"/>
        <w:rPr>
          <w:b/>
          <w:bCs/>
          <w:lang w:bidi="he-IL"/>
        </w:rPr>
      </w:pPr>
      <w:r w:rsidRPr="003C7694">
        <w:rPr>
          <w:b/>
          <w:lang w:bidi="he-IL"/>
        </w:rPr>
        <w:t>REMAINDER OF PAGE WAS INTENTIONALLY LEFT BLANK</w:t>
      </w:r>
    </w:p>
    <w:p w14:paraId="08CF9EA4" w14:textId="77777777" w:rsidR="00D8257A" w:rsidRPr="003C7694" w:rsidRDefault="00D8257A" w:rsidP="007B5627">
      <w:pPr>
        <w:pStyle w:val="ReferenceFormat"/>
      </w:pPr>
    </w:p>
    <w:p w14:paraId="2005AE1B" w14:textId="77777777" w:rsidR="007B5627" w:rsidRPr="003C7694" w:rsidRDefault="007B5627" w:rsidP="007B5627">
      <w:pPr>
        <w:pStyle w:val="ReferenceFormat"/>
      </w:pPr>
    </w:p>
    <w:p w14:paraId="14F501F3" w14:textId="77777777" w:rsidR="007B5627" w:rsidRPr="003C7694" w:rsidRDefault="007B5627" w:rsidP="007B5627">
      <w:pPr>
        <w:pStyle w:val="ReferenceFormat"/>
      </w:pPr>
    </w:p>
    <w:p w14:paraId="16588D57" w14:textId="77777777" w:rsidR="00332B15" w:rsidRPr="003C7694" w:rsidRDefault="00332B15" w:rsidP="00332B15"/>
    <w:p w14:paraId="5E32EFB6" w14:textId="77777777" w:rsidR="00332B15" w:rsidRPr="003C7694" w:rsidRDefault="00332B15" w:rsidP="00332B15"/>
    <w:p w14:paraId="6323004B" w14:textId="77777777" w:rsidR="00332B15" w:rsidRPr="003C7694" w:rsidRDefault="00332B15" w:rsidP="00332B15"/>
    <w:p w14:paraId="50CF1BA8" w14:textId="77777777" w:rsidR="00332B15" w:rsidRPr="003C7694" w:rsidRDefault="00332B15" w:rsidP="00332B15"/>
    <w:p w14:paraId="3464D0C7" w14:textId="77777777" w:rsidR="009B01AA" w:rsidRDefault="009B01AA">
      <w:pPr>
        <w:spacing w:after="160" w:line="259" w:lineRule="auto"/>
        <w:jc w:val="left"/>
      </w:pPr>
      <w:r>
        <w:br w:type="page"/>
      </w:r>
    </w:p>
    <w:p w14:paraId="1AAA267B" w14:textId="77777777" w:rsidR="00332B15" w:rsidRPr="003C7694" w:rsidRDefault="00332B15" w:rsidP="00332B15"/>
    <w:p w14:paraId="0C92FB67" w14:textId="77777777" w:rsidR="00332B15" w:rsidRPr="003C7694" w:rsidRDefault="00332B15" w:rsidP="00332B15"/>
    <w:p w14:paraId="7DC3532A" w14:textId="77777777" w:rsidR="00332B15" w:rsidRPr="003C7694" w:rsidRDefault="00332B15" w:rsidP="00332B15"/>
    <w:p w14:paraId="495A6DAA" w14:textId="77777777" w:rsidR="00332B15" w:rsidRDefault="00332B15" w:rsidP="00332B15"/>
    <w:p w14:paraId="2D2DF2E4" w14:textId="77777777" w:rsidR="009B01AA" w:rsidRDefault="009B01AA" w:rsidP="00332B15"/>
    <w:p w14:paraId="56CBF064" w14:textId="77777777" w:rsidR="009B01AA" w:rsidRDefault="009B01AA" w:rsidP="00332B15"/>
    <w:p w14:paraId="68D204D1" w14:textId="77777777" w:rsidR="009B01AA" w:rsidRDefault="009B01AA" w:rsidP="00332B15"/>
    <w:p w14:paraId="5C0FB39F" w14:textId="77777777" w:rsidR="009B01AA" w:rsidRPr="003C7694" w:rsidRDefault="009B01AA" w:rsidP="00332B15"/>
    <w:p w14:paraId="616AB19A" w14:textId="77777777" w:rsidR="00332B15" w:rsidRPr="003C7694" w:rsidRDefault="00332B15" w:rsidP="00332B15"/>
    <w:p w14:paraId="552C4ECA" w14:textId="77777777" w:rsidR="00332B15" w:rsidRPr="003C7694" w:rsidRDefault="00332B15" w:rsidP="00332B15"/>
    <w:p w14:paraId="1FD7802A" w14:textId="77777777" w:rsidR="00332B15" w:rsidRPr="003C7694" w:rsidRDefault="00332B15" w:rsidP="00332B15"/>
    <w:p w14:paraId="295C8A80" w14:textId="77777777" w:rsidR="00332B15" w:rsidRPr="003C7694" w:rsidRDefault="00332B15" w:rsidP="00332B15">
      <w:pPr>
        <w:jc w:val="center"/>
      </w:pPr>
      <w:r w:rsidRPr="003C7694">
        <w:rPr>
          <w:b/>
          <w:lang w:bidi="he-IL"/>
        </w:rPr>
        <w:t>THIS PAGE WAS INTENTIONALLY LEFT BLANK</w:t>
      </w:r>
    </w:p>
    <w:p w14:paraId="5E3A0FAA" w14:textId="77777777" w:rsidR="00332B15" w:rsidRPr="003C7694" w:rsidRDefault="00332B15" w:rsidP="00332B15">
      <w:pPr>
        <w:rPr>
          <w:b/>
          <w:bCs/>
          <w:lang w:bidi="he-IL"/>
        </w:rPr>
      </w:pPr>
    </w:p>
    <w:p w14:paraId="7477CB50" w14:textId="77777777" w:rsidR="007B5627" w:rsidRPr="003C7694" w:rsidRDefault="007B5627" w:rsidP="007B5627"/>
    <w:p w14:paraId="32BFC51C" w14:textId="77777777" w:rsidR="007B5627" w:rsidRPr="003C7694" w:rsidRDefault="007B5627" w:rsidP="007B5627"/>
    <w:bookmarkEnd w:id="196"/>
    <w:p w14:paraId="01F97F32" w14:textId="77777777" w:rsidR="007B5627" w:rsidRPr="003C7694" w:rsidRDefault="007B5627" w:rsidP="007B5627"/>
    <w:p w14:paraId="5B91413B" w14:textId="77777777" w:rsidR="007B5627" w:rsidRPr="003C7694" w:rsidRDefault="007B5627" w:rsidP="007B5627"/>
    <w:p w14:paraId="6E806ABF" w14:textId="77777777" w:rsidR="007B5627" w:rsidRPr="003C7694" w:rsidRDefault="007B5627" w:rsidP="007B5627"/>
    <w:p w14:paraId="4F8C0AF6" w14:textId="77777777" w:rsidR="007B5627" w:rsidRPr="003C7694" w:rsidRDefault="007B5627" w:rsidP="007B5627"/>
    <w:p w14:paraId="4A8D56A9" w14:textId="77777777" w:rsidR="00A77C22" w:rsidRPr="003C7694" w:rsidRDefault="00A77C22" w:rsidP="00A77C22"/>
    <w:p w14:paraId="2B425C53" w14:textId="77777777" w:rsidR="00A77C22" w:rsidRPr="003C7694" w:rsidRDefault="00A77C22" w:rsidP="00A77C22"/>
    <w:p w14:paraId="2BDCA835" w14:textId="77777777" w:rsidR="00A77C22" w:rsidRPr="003C7694" w:rsidRDefault="00E71DE2" w:rsidP="00C71BCE">
      <w:pPr>
        <w:spacing w:after="160" w:line="259" w:lineRule="auto"/>
        <w:jc w:val="left"/>
      </w:pPr>
      <w:r w:rsidRPr="003C7694">
        <w:br w:type="page"/>
      </w:r>
    </w:p>
    <w:p w14:paraId="4B2DBABE" w14:textId="77777777" w:rsidR="00A77C22" w:rsidRPr="003C7694" w:rsidRDefault="00A77C22" w:rsidP="00A77C22">
      <w:pPr>
        <w:pStyle w:val="ReferenceFormat"/>
        <w:ind w:left="0" w:firstLine="0"/>
        <w:rPr>
          <w:lang w:val="en-GB"/>
        </w:rPr>
        <w:sectPr w:rsidR="00A77C22" w:rsidRPr="003C7694" w:rsidSect="00606C7A">
          <w:footerReference w:type="even" r:id="rId23"/>
          <w:footerReference w:type="default" r:id="rId24"/>
          <w:headerReference w:type="first" r:id="rId25"/>
          <w:pgSz w:w="11909" w:h="16834" w:code="9"/>
          <w:pgMar w:top="1152" w:right="1296" w:bottom="1152" w:left="1440" w:header="1152" w:footer="864" w:gutter="0"/>
          <w:pgNumType w:start="1"/>
          <w:cols w:space="720"/>
          <w:docGrid w:linePitch="360"/>
        </w:sectPr>
      </w:pPr>
    </w:p>
    <w:p w14:paraId="3461DB6C" w14:textId="77777777" w:rsidR="00A77C22" w:rsidRPr="003C7694" w:rsidRDefault="00A77C22" w:rsidP="00A77C22">
      <w:pPr>
        <w:pStyle w:val="ReferenceFormat"/>
        <w:rPr>
          <w:lang w:val="en-GB"/>
        </w:rPr>
      </w:pPr>
    </w:p>
    <w:p w14:paraId="292B9441" w14:textId="77777777" w:rsidR="00A77C22" w:rsidRPr="003C7694" w:rsidRDefault="00A77C22" w:rsidP="00A77C22">
      <w:pPr>
        <w:pStyle w:val="ReferenceFormat"/>
        <w:rPr>
          <w:lang w:val="en-GB"/>
        </w:rPr>
      </w:pPr>
    </w:p>
    <w:p w14:paraId="07E3492C" w14:textId="77777777" w:rsidR="00A77C22" w:rsidRPr="003C7694" w:rsidRDefault="00A77C22" w:rsidP="00A77C22">
      <w:pPr>
        <w:spacing w:after="160" w:line="259" w:lineRule="auto"/>
        <w:jc w:val="left"/>
        <w:rPr>
          <w:rFonts w:cs="Times New Roman"/>
          <w:lang w:val="en-GB"/>
        </w:rPr>
      </w:pPr>
      <w:r w:rsidRPr="003C7694">
        <w:rPr>
          <w:lang w:val="en-GB"/>
        </w:rPr>
        <w:br w:type="page"/>
      </w:r>
    </w:p>
    <w:p w14:paraId="357AE25E" w14:textId="77777777" w:rsidR="00A77C22" w:rsidRPr="005C49B8" w:rsidRDefault="00A77C22" w:rsidP="00A77C22">
      <w:pPr>
        <w:pStyle w:val="ReferenceFormat"/>
        <w:rPr>
          <w:lang w:val="en-GB"/>
        </w:rPr>
      </w:pPr>
      <w:r w:rsidRPr="003C7694">
        <w:rPr>
          <w:noProof/>
        </w:rPr>
        <mc:AlternateContent>
          <mc:Choice Requires="wps">
            <w:drawing>
              <wp:anchor distT="0" distB="0" distL="114300" distR="114300" simplePos="0" relativeHeight="251659264" behindDoc="1" locked="0" layoutInCell="1" allowOverlap="1" wp14:anchorId="07294F99" wp14:editId="56DF516F">
                <wp:simplePos x="0" y="0"/>
                <wp:positionH relativeFrom="page">
                  <wp:posOffset>-9525</wp:posOffset>
                </wp:positionH>
                <wp:positionV relativeFrom="paragraph">
                  <wp:posOffset>-1078866</wp:posOffset>
                </wp:positionV>
                <wp:extent cx="7589520" cy="10734675"/>
                <wp:effectExtent l="0" t="0" r="0" b="9525"/>
                <wp:wrapNone/>
                <wp:docPr id="16" name="Rectangle 16"/>
                <wp:cNvGraphicFramePr/>
                <a:graphic xmlns:a="http://schemas.openxmlformats.org/drawingml/2006/main">
                  <a:graphicData uri="http://schemas.microsoft.com/office/word/2010/wordprocessingShape">
                    <wps:wsp>
                      <wps:cNvSpPr/>
                      <wps:spPr>
                        <a:xfrm>
                          <a:off x="0" y="0"/>
                          <a:ext cx="7589520" cy="10734675"/>
                        </a:xfrm>
                        <a:prstGeom prst="rect">
                          <a:avLst/>
                        </a:prstGeom>
                        <a:solidFill>
                          <a:srgbClr val="0013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393C8" id="Rectangle 16" o:spid="_x0000_s1026" style="position:absolute;margin-left:-.75pt;margin-top:-84.95pt;width:597.6pt;height:84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" fillcolor="#00137c" stroked="f" strokeweight="1pt">
                <w10:wrap anchorx="page"/>
              </v:rect>
            </w:pict>
          </mc:Fallback>
        </mc:AlternateContent>
      </w:r>
    </w:p>
    <w:p w14:paraId="464B11A1" w14:textId="77777777" w:rsidR="00A77C22" w:rsidRPr="005C49B8" w:rsidRDefault="00A77C22">
      <w:pPr>
        <w:spacing w:after="160" w:line="259" w:lineRule="auto"/>
        <w:jc w:val="left"/>
        <w:rPr>
          <w:rFonts w:cs="Times New Roman"/>
        </w:rPr>
      </w:pPr>
    </w:p>
    <w:sectPr w:rsidR="00A77C22" w:rsidRPr="005C49B8" w:rsidSect="001E2DFC">
      <w:headerReference w:type="default" r:id="rId26"/>
      <w:footerReference w:type="default" r:id="rId27"/>
      <w:pgSz w:w="11909" w:h="16834" w:code="9"/>
      <w:pgMar w:top="1152" w:right="1296" w:bottom="1152" w:left="1440" w:header="1152" w:footer="8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AAE25" w14:textId="77777777" w:rsidR="00A0340E" w:rsidRDefault="00A0340E" w:rsidP="006200EA">
      <w:pPr>
        <w:spacing w:after="0"/>
      </w:pPr>
      <w:r>
        <w:separator/>
      </w:r>
    </w:p>
    <w:p w14:paraId="2E478B52" w14:textId="77777777" w:rsidR="00A0340E" w:rsidRDefault="00A0340E"/>
  </w:endnote>
  <w:endnote w:type="continuationSeparator" w:id="0">
    <w:p w14:paraId="0BD385B3" w14:textId="77777777" w:rsidR="00A0340E" w:rsidRDefault="00A0340E" w:rsidP="006200EA">
      <w:pPr>
        <w:spacing w:after="0"/>
      </w:pPr>
      <w:r>
        <w:continuationSeparator/>
      </w:r>
    </w:p>
    <w:p w14:paraId="4CBCC8D1" w14:textId="77777777" w:rsidR="00A0340E" w:rsidRDefault="00A0340E"/>
  </w:endnote>
  <w:endnote w:type="continuationNotice" w:id="1">
    <w:p w14:paraId="6189EB96" w14:textId="77777777" w:rsidR="00A0340E" w:rsidRDefault="00A0340E">
      <w:pPr>
        <w:spacing w:after="0"/>
      </w:pPr>
    </w:p>
    <w:p w14:paraId="031FD162" w14:textId="77777777" w:rsidR="00A0340E" w:rsidRDefault="00A03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Yu Mincho">
    <w:charset w:val="80"/>
    <w:family w:val="roman"/>
    <w:pitch w:val="variable"/>
    <w:sig w:usb0="800002E7" w:usb1="2AC7FCFF" w:usb2="00000012" w:usb3="00000000" w:csb0="0002009F" w:csb1="00000000"/>
  </w:font>
  <w:font w:name="Laconic">
    <w:panose1 w:val="02010303030202020004"/>
    <w:charset w:val="00"/>
    <w:family w:val="modern"/>
    <w:notTrueType/>
    <w:pitch w:val="variable"/>
    <w:sig w:usb0="800000AF" w:usb1="5000205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Pro">
    <w:panose1 w:val="020B0604030504040204"/>
    <w:charset w:val="00"/>
    <w:family w:val="swiss"/>
    <w:pitch w:val="variable"/>
    <w:sig w:usb0="80000287" w:usb1="00000043"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New Roman Bold">
    <w:altName w:val="Times New Roman"/>
    <w:panose1 w:val="02020803070505020304"/>
    <w:charset w:val="00"/>
    <w:family w:val="roman"/>
    <w:pitch w:val="variable"/>
    <w:sig w:usb0="00000003" w:usb1="00000000" w:usb2="00000000" w:usb3="00000000" w:csb0="00000001" w:csb1="00000000"/>
  </w:font>
  <w:font w:name="Arial Nova Light">
    <w:panose1 w:val="020B0304020202020204"/>
    <w:charset w:val="00"/>
    <w:family w:val="swiss"/>
    <w:pitch w:val="variable"/>
    <w:sig w:usb0="2000028F" w:usb1="00000002" w:usb2="00000000" w:usb3="00000000" w:csb0="0000019F" w:csb1="00000000"/>
  </w:font>
  <w:font w:name="Anita  Semi-square">
    <w:panose1 w:val="0200000000000008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AC61" w14:textId="77777777" w:rsidR="00286853" w:rsidRPr="00286853" w:rsidRDefault="00286853" w:rsidP="00286853">
    <w:pPr>
      <w:pStyle w:val="Footer"/>
      <w:jc w:val="right"/>
      <w:rPr>
        <w:color w:val="767171" w:themeColor="background2" w:themeShade="80"/>
        <w:sz w:val="16"/>
        <w:szCs w:val="16"/>
      </w:rPr>
    </w:pPr>
    <w:r w:rsidRPr="00345B74">
      <w:rPr>
        <w:color w:val="767171" w:themeColor="background2" w:themeShade="80"/>
        <w:sz w:val="16"/>
        <w:szCs w:val="16"/>
      </w:rPr>
      <w:t>Revision 202</w:t>
    </w:r>
    <w:r w:rsidR="008571B9">
      <w:rPr>
        <w:color w:val="767171" w:themeColor="background2" w:themeShade="80"/>
        <w:sz w:val="16"/>
        <w:szCs w:val="16"/>
      </w:rPr>
      <w:t>2</w:t>
    </w:r>
    <w:r w:rsidRPr="00345B74">
      <w:rPr>
        <w:color w:val="767171" w:themeColor="background2" w:themeShade="80"/>
        <w:sz w:val="16"/>
        <w:szCs w:val="16"/>
      </w:rPr>
      <w:t>.</w:t>
    </w:r>
    <w:r w:rsidR="008571B9">
      <w:rPr>
        <w:color w:val="767171" w:themeColor="background2" w:themeShade="80"/>
        <w:sz w:val="16"/>
        <w:szCs w:val="16"/>
      </w:rPr>
      <w:t>03</w:t>
    </w:r>
    <w:r w:rsidRPr="00345B74">
      <w:rPr>
        <w:color w:val="767171" w:themeColor="background2" w:themeShade="80"/>
        <w:sz w:val="16"/>
        <w:szCs w:val="16"/>
      </w:rPr>
      <w:t>.</w:t>
    </w:r>
    <w:r w:rsidR="008571B9">
      <w:rPr>
        <w:color w:val="767171" w:themeColor="background2" w:themeShade="80"/>
        <w:sz w:val="16"/>
        <w:szCs w:val="16"/>
      </w:rPr>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7490" w14:textId="77777777" w:rsidR="00BC0564" w:rsidRPr="00E96A7D" w:rsidRDefault="00BC0564" w:rsidP="00BC0564">
    <w:pPr>
      <w:pStyle w:val="Footer"/>
      <w:rPr>
        <w:rFonts w:ascii="Verdana Pro" w:hAnsi="Verdana Pro"/>
        <w:bCs/>
        <w:sz w:val="18"/>
      </w:rPr>
    </w:pPr>
    <w:r w:rsidRPr="000322C7">
      <w:rPr>
        <w:rFonts w:ascii="Verdana Pro" w:hAnsi="Verdana Pro"/>
        <w:bCs/>
        <w:sz w:val="18"/>
      </w:rPr>
      <w:tab/>
      <w:t xml:space="preserve"> </w:t>
    </w:r>
    <w:r>
      <w:rPr>
        <w:rFonts w:ascii="Verdana Pro" w:hAnsi="Verdana Pro"/>
        <w:bCs/>
        <w:sz w:val="18"/>
      </w:rPr>
      <w:t>-</w:t>
    </w:r>
    <w:r w:rsidRPr="000322C7">
      <w:rPr>
        <w:rFonts w:ascii="Verdana Pro" w:hAnsi="Verdana Pro"/>
        <w:bCs/>
        <w:sz w:val="18"/>
      </w:rPr>
      <w:t xml:space="preserve"> </w:t>
    </w:r>
    <w:r w:rsidRPr="000322C7">
      <w:rPr>
        <w:rFonts w:ascii="Verdana Pro" w:hAnsi="Verdana Pro"/>
        <w:bCs/>
        <w:sz w:val="18"/>
      </w:rPr>
      <w:fldChar w:fldCharType="begin"/>
    </w:r>
    <w:r w:rsidRPr="000322C7">
      <w:rPr>
        <w:rFonts w:ascii="Verdana Pro" w:hAnsi="Verdana Pro"/>
        <w:bCs/>
        <w:sz w:val="18"/>
      </w:rPr>
      <w:instrText xml:space="preserve"> PAGE  \* roman  \* MERGEFORMAT </w:instrText>
    </w:r>
    <w:r w:rsidRPr="000322C7">
      <w:rPr>
        <w:rFonts w:ascii="Verdana Pro" w:hAnsi="Verdana Pro"/>
        <w:bCs/>
        <w:sz w:val="18"/>
      </w:rPr>
      <w:fldChar w:fldCharType="separate"/>
    </w:r>
    <w:r>
      <w:rPr>
        <w:rFonts w:ascii="Verdana Pro" w:hAnsi="Verdana Pro"/>
        <w:bCs/>
        <w:sz w:val="18"/>
      </w:rPr>
      <w:t>i</w:t>
    </w:r>
    <w:r w:rsidRPr="000322C7">
      <w:rPr>
        <w:rFonts w:ascii="Verdana Pro" w:hAnsi="Verdana Pro"/>
        <w:bCs/>
        <w:sz w:val="18"/>
      </w:rPr>
      <w:fldChar w:fldCharType="end"/>
    </w:r>
    <w:r>
      <w:rPr>
        <w:rFonts w:ascii="Verdana Pro" w:hAnsi="Verdana Pro"/>
        <w:bCs/>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5AA4" w14:textId="77777777" w:rsidR="00BC0564" w:rsidRDefault="00BC0564" w:rsidP="00BC0564">
    <w:pPr>
      <w:pStyle w:val="Footer"/>
      <w:rPr>
        <w:rFonts w:ascii="Verdana Pro" w:hAnsi="Verdana Pro"/>
        <w:bCs/>
        <w:sz w:val="18"/>
      </w:rPr>
    </w:pPr>
  </w:p>
  <w:p w14:paraId="60B4014B" w14:textId="77777777" w:rsidR="00BC0564" w:rsidRPr="000322C7" w:rsidRDefault="00BC0564" w:rsidP="00BC0564">
    <w:pPr>
      <w:pStyle w:val="Footer"/>
      <w:rPr>
        <w:rFonts w:ascii="Verdana Pro" w:hAnsi="Verdana Pro"/>
        <w:bCs/>
        <w:sz w:val="18"/>
      </w:rPr>
    </w:pPr>
    <w:r w:rsidRPr="000322C7">
      <w:rPr>
        <w:rFonts w:ascii="Verdana Pro" w:hAnsi="Verdana Pro"/>
        <w:bCs/>
        <w:sz w:val="18"/>
      </w:rPr>
      <w:tab/>
      <w:t xml:space="preserve"> </w:t>
    </w:r>
    <w:r>
      <w:rPr>
        <w:rFonts w:ascii="Verdana Pro" w:hAnsi="Verdana Pro"/>
        <w:bCs/>
        <w:sz w:val="18"/>
      </w:rPr>
      <w:t>-</w:t>
    </w:r>
    <w:r w:rsidRPr="000322C7">
      <w:rPr>
        <w:rFonts w:ascii="Verdana Pro" w:hAnsi="Verdana Pro"/>
        <w:bCs/>
        <w:sz w:val="18"/>
      </w:rPr>
      <w:t xml:space="preserve"> </w:t>
    </w:r>
    <w:r w:rsidRPr="000322C7">
      <w:rPr>
        <w:rFonts w:ascii="Verdana Pro" w:hAnsi="Verdana Pro"/>
        <w:bCs/>
        <w:sz w:val="18"/>
      </w:rPr>
      <w:fldChar w:fldCharType="begin"/>
    </w:r>
    <w:r w:rsidRPr="000322C7">
      <w:rPr>
        <w:rFonts w:ascii="Verdana Pro" w:hAnsi="Verdana Pro"/>
        <w:bCs/>
        <w:sz w:val="18"/>
      </w:rPr>
      <w:instrText xml:space="preserve"> PAGE  \* roman  \* MERGEFORMAT </w:instrText>
    </w:r>
    <w:r w:rsidRPr="000322C7">
      <w:rPr>
        <w:rFonts w:ascii="Verdana Pro" w:hAnsi="Verdana Pro"/>
        <w:bCs/>
        <w:sz w:val="18"/>
      </w:rPr>
      <w:fldChar w:fldCharType="separate"/>
    </w:r>
    <w:r w:rsidR="007F695E">
      <w:rPr>
        <w:rFonts w:ascii="Verdana Pro" w:hAnsi="Verdana Pro"/>
        <w:bCs/>
        <w:noProof/>
        <w:sz w:val="18"/>
      </w:rPr>
      <w:t>xviii</w:t>
    </w:r>
    <w:r w:rsidRPr="000322C7">
      <w:rPr>
        <w:rFonts w:ascii="Verdana Pro" w:hAnsi="Verdana Pro"/>
        <w:bCs/>
        <w:sz w:val="18"/>
      </w:rPr>
      <w:fldChar w:fldCharType="end"/>
    </w:r>
    <w:r>
      <w:rPr>
        <w:rFonts w:ascii="Verdana Pro" w:hAnsi="Verdana Pro"/>
        <w:bCs/>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AF96" w14:textId="77777777" w:rsidR="00A7043C" w:rsidRDefault="00A7043C" w:rsidP="00BC0564">
    <w:pPr>
      <w:pStyle w:val="Footer"/>
      <w:rPr>
        <w:rFonts w:ascii="Verdana Pro" w:hAnsi="Verdana Pro"/>
        <w:bCs/>
        <w:sz w:val="18"/>
      </w:rPr>
    </w:pPr>
  </w:p>
  <w:p w14:paraId="6E9AF890" w14:textId="77777777" w:rsidR="00F71DD1" w:rsidRPr="001E2DFC" w:rsidRDefault="00A7043C" w:rsidP="001E2DFC">
    <w:pPr>
      <w:pStyle w:val="Footer"/>
      <w:rPr>
        <w:rFonts w:ascii="Verdana Pro" w:hAnsi="Verdana Pro"/>
        <w:bCs/>
        <w:color w:val="404040" w:themeColor="text1" w:themeTint="BF"/>
        <w:sz w:val="18"/>
      </w:rPr>
    </w:pPr>
    <w:r w:rsidRPr="000322C7">
      <w:rPr>
        <w:rFonts w:ascii="Verdana Pro" w:hAnsi="Verdana Pro"/>
        <w:bCs/>
        <w:color w:val="404040" w:themeColor="text1" w:themeTint="BF"/>
        <w:sz w:val="18"/>
        <w:lang w:val="mk-MK"/>
      </w:rPr>
      <w:tab/>
    </w:r>
    <w:r w:rsidRPr="000322C7">
      <w:rPr>
        <w:rFonts w:ascii="Verdana Pro" w:hAnsi="Verdana Pro"/>
        <w:bCs/>
        <w:color w:val="404040" w:themeColor="text1" w:themeTint="BF"/>
        <w:sz w:val="18"/>
        <w:szCs w:val="18"/>
      </w:rPr>
      <w:t xml:space="preserve"> </w:t>
    </w:r>
    <w:r>
      <w:rPr>
        <w:rFonts w:ascii="Verdana Pro" w:hAnsi="Verdana Pro"/>
        <w:bCs/>
        <w:color w:val="404040" w:themeColor="text1" w:themeTint="BF"/>
        <w:sz w:val="18"/>
        <w:szCs w:val="18"/>
      </w:rPr>
      <w:t>-</w:t>
    </w:r>
    <w:r w:rsidRPr="000322C7">
      <w:rPr>
        <w:rFonts w:ascii="Verdana Pro" w:hAnsi="Verdana Pro"/>
        <w:bCs/>
        <w:color w:val="404040" w:themeColor="text1" w:themeTint="BF"/>
        <w:sz w:val="18"/>
        <w:szCs w:val="18"/>
      </w:rPr>
      <w:t xml:space="preserve"> </w:t>
    </w:r>
    <w:r w:rsidRPr="001E1A1A">
      <w:rPr>
        <w:rFonts w:ascii="Verdana Pro" w:hAnsi="Verdana Pro"/>
        <w:bCs/>
        <w:color w:val="404040" w:themeColor="text1" w:themeTint="BF"/>
        <w:sz w:val="18"/>
        <w:szCs w:val="18"/>
      </w:rPr>
      <w:fldChar w:fldCharType="begin"/>
    </w:r>
    <w:r w:rsidRPr="001E1A1A">
      <w:rPr>
        <w:rFonts w:ascii="Verdana Pro" w:hAnsi="Verdana Pro"/>
        <w:bCs/>
        <w:color w:val="404040" w:themeColor="text1" w:themeTint="BF"/>
        <w:sz w:val="18"/>
        <w:szCs w:val="18"/>
      </w:rPr>
      <w:instrText xml:space="preserve"> PAGE   \* MERGEFORMAT </w:instrText>
    </w:r>
    <w:r w:rsidRPr="001E1A1A">
      <w:rPr>
        <w:rFonts w:ascii="Verdana Pro" w:hAnsi="Verdana Pro"/>
        <w:bCs/>
        <w:color w:val="404040" w:themeColor="text1" w:themeTint="BF"/>
        <w:sz w:val="18"/>
        <w:szCs w:val="18"/>
      </w:rPr>
      <w:fldChar w:fldCharType="separate"/>
    </w:r>
    <w:r>
      <w:rPr>
        <w:rFonts w:ascii="Verdana Pro" w:hAnsi="Verdana Pro"/>
        <w:bCs/>
        <w:color w:val="404040" w:themeColor="text1" w:themeTint="BF"/>
        <w:sz w:val="18"/>
        <w:szCs w:val="18"/>
      </w:rPr>
      <w:t>7</w:t>
    </w:r>
    <w:r w:rsidRPr="001E1A1A">
      <w:rPr>
        <w:rFonts w:ascii="Verdana Pro" w:hAnsi="Verdana Pro"/>
        <w:bCs/>
        <w:noProof/>
        <w:color w:val="404040" w:themeColor="text1" w:themeTint="BF"/>
        <w:sz w:val="18"/>
        <w:szCs w:val="18"/>
      </w:rPr>
      <w:fldChar w:fldCharType="end"/>
    </w:r>
    <w:r>
      <w:rPr>
        <w:rFonts w:ascii="Verdana Pro" w:hAnsi="Verdana Pro"/>
        <w:bCs/>
        <w:noProof/>
        <w:color w:val="404040" w:themeColor="text1" w:themeTint="BF"/>
        <w:sz w:val="18"/>
        <w:szCs w:val="18"/>
      </w:rPr>
      <w:t xml:space="preserve"> -</w:t>
    </w:r>
  </w:p>
  <w:p w14:paraId="4A3E9BCE" w14:textId="77777777" w:rsidR="008568D8" w:rsidRDefault="008568D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36E6" w14:textId="77777777" w:rsidR="001E2DFC" w:rsidRDefault="001E2DFC" w:rsidP="001E2DFC">
    <w:pPr>
      <w:pStyle w:val="Footer"/>
      <w:rPr>
        <w:rFonts w:ascii="Verdana Pro" w:hAnsi="Verdana Pro"/>
        <w:bCs/>
        <w:sz w:val="18"/>
      </w:rPr>
    </w:pPr>
  </w:p>
  <w:p w14:paraId="417FDCF6" w14:textId="77777777" w:rsidR="008568D8" w:rsidRPr="00D236BE" w:rsidRDefault="001E2DFC" w:rsidP="00D236BE">
    <w:pPr>
      <w:pStyle w:val="Footer"/>
      <w:rPr>
        <w:rFonts w:ascii="Verdana Pro" w:hAnsi="Verdana Pro"/>
        <w:bCs/>
        <w:color w:val="404040" w:themeColor="text1" w:themeTint="BF"/>
        <w:sz w:val="18"/>
      </w:rPr>
    </w:pPr>
    <w:r w:rsidRPr="000322C7">
      <w:rPr>
        <w:rFonts w:ascii="Verdana Pro" w:hAnsi="Verdana Pro"/>
        <w:bCs/>
        <w:color w:val="404040" w:themeColor="text1" w:themeTint="BF"/>
        <w:sz w:val="18"/>
        <w:lang w:val="mk-MK"/>
      </w:rPr>
      <w:tab/>
    </w:r>
    <w:r w:rsidRPr="000322C7">
      <w:rPr>
        <w:rFonts w:ascii="Verdana Pro" w:hAnsi="Verdana Pro"/>
        <w:bCs/>
        <w:color w:val="404040" w:themeColor="text1" w:themeTint="BF"/>
        <w:sz w:val="18"/>
        <w:szCs w:val="18"/>
      </w:rPr>
      <w:t xml:space="preserve"> </w:t>
    </w:r>
    <w:r>
      <w:rPr>
        <w:rFonts w:ascii="Verdana Pro" w:hAnsi="Verdana Pro"/>
        <w:bCs/>
        <w:color w:val="404040" w:themeColor="text1" w:themeTint="BF"/>
        <w:sz w:val="18"/>
        <w:szCs w:val="18"/>
      </w:rPr>
      <w:t>-</w:t>
    </w:r>
    <w:r w:rsidRPr="000322C7">
      <w:rPr>
        <w:rFonts w:ascii="Verdana Pro" w:hAnsi="Verdana Pro"/>
        <w:bCs/>
        <w:color w:val="404040" w:themeColor="text1" w:themeTint="BF"/>
        <w:sz w:val="18"/>
        <w:szCs w:val="18"/>
      </w:rPr>
      <w:t xml:space="preserve"> </w:t>
    </w:r>
    <w:r w:rsidRPr="001E1A1A">
      <w:rPr>
        <w:rFonts w:ascii="Verdana Pro" w:hAnsi="Verdana Pro"/>
        <w:bCs/>
        <w:color w:val="404040" w:themeColor="text1" w:themeTint="BF"/>
        <w:sz w:val="18"/>
        <w:szCs w:val="18"/>
      </w:rPr>
      <w:fldChar w:fldCharType="begin"/>
    </w:r>
    <w:r w:rsidRPr="001E1A1A">
      <w:rPr>
        <w:rFonts w:ascii="Verdana Pro" w:hAnsi="Verdana Pro"/>
        <w:bCs/>
        <w:color w:val="404040" w:themeColor="text1" w:themeTint="BF"/>
        <w:sz w:val="18"/>
        <w:szCs w:val="18"/>
      </w:rPr>
      <w:instrText xml:space="preserve"> PAGE   \* MERGEFORMAT </w:instrText>
    </w:r>
    <w:r w:rsidRPr="001E1A1A">
      <w:rPr>
        <w:rFonts w:ascii="Verdana Pro" w:hAnsi="Verdana Pro"/>
        <w:bCs/>
        <w:color w:val="404040" w:themeColor="text1" w:themeTint="BF"/>
        <w:sz w:val="18"/>
        <w:szCs w:val="18"/>
      </w:rPr>
      <w:fldChar w:fldCharType="separate"/>
    </w:r>
    <w:r>
      <w:rPr>
        <w:rFonts w:ascii="Verdana Pro" w:hAnsi="Verdana Pro"/>
        <w:bCs/>
        <w:color w:val="404040" w:themeColor="text1" w:themeTint="BF"/>
        <w:sz w:val="18"/>
        <w:szCs w:val="18"/>
      </w:rPr>
      <w:t>18</w:t>
    </w:r>
    <w:r w:rsidRPr="001E1A1A">
      <w:rPr>
        <w:rFonts w:ascii="Verdana Pro" w:hAnsi="Verdana Pro"/>
        <w:bCs/>
        <w:noProof/>
        <w:color w:val="404040" w:themeColor="text1" w:themeTint="BF"/>
        <w:sz w:val="18"/>
        <w:szCs w:val="18"/>
      </w:rPr>
      <w:fldChar w:fldCharType="end"/>
    </w:r>
    <w:r>
      <w:rPr>
        <w:rFonts w:ascii="Verdana Pro" w:hAnsi="Verdana Pro"/>
        <w:bCs/>
        <w:noProof/>
        <w:color w:val="404040" w:themeColor="text1" w:themeTint="BF"/>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EB2FC" w14:textId="77777777" w:rsidR="00794F74" w:rsidRPr="00794F74" w:rsidRDefault="00794F74" w:rsidP="00794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3F9A6" w14:textId="77777777" w:rsidR="00A0340E" w:rsidRDefault="00A0340E" w:rsidP="006200EA">
      <w:pPr>
        <w:spacing w:after="0"/>
      </w:pPr>
      <w:r>
        <w:separator/>
      </w:r>
    </w:p>
    <w:p w14:paraId="5ACD257A" w14:textId="77777777" w:rsidR="00A0340E" w:rsidRDefault="00A0340E"/>
  </w:footnote>
  <w:footnote w:type="continuationSeparator" w:id="0">
    <w:p w14:paraId="70DC8607" w14:textId="77777777" w:rsidR="00A0340E" w:rsidRDefault="00A0340E" w:rsidP="006200EA">
      <w:pPr>
        <w:spacing w:after="0"/>
      </w:pPr>
      <w:r>
        <w:continuationSeparator/>
      </w:r>
    </w:p>
    <w:p w14:paraId="570EA52A" w14:textId="77777777" w:rsidR="00A0340E" w:rsidRDefault="00A0340E"/>
  </w:footnote>
  <w:footnote w:type="continuationNotice" w:id="1">
    <w:p w14:paraId="1090EF34" w14:textId="77777777" w:rsidR="00A0340E" w:rsidRDefault="00A0340E">
      <w:pPr>
        <w:spacing w:after="0"/>
      </w:pPr>
    </w:p>
    <w:p w14:paraId="233548D4" w14:textId="77777777" w:rsidR="00A0340E" w:rsidRDefault="00A03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C5FB" w14:textId="77777777" w:rsidR="00356A1B" w:rsidRPr="003B5B49" w:rsidRDefault="00356A1B" w:rsidP="00BC0564">
    <w:pPr>
      <w:spacing w:after="0"/>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C46C" w14:textId="77777777" w:rsidR="00BC0564" w:rsidRDefault="00686A20" w:rsidP="00BC0564">
    <w:pPr>
      <w:pStyle w:val="Header"/>
      <w:pBdr>
        <w:bottom w:val="single" w:sz="4" w:space="1" w:color="auto"/>
      </w:pBdr>
      <w:spacing w:after="0"/>
      <w:jc w:val="right"/>
      <w:rPr>
        <w:noProof/>
        <w:sz w:val="20"/>
        <w:szCs w:val="20"/>
      </w:rPr>
    </w:pPr>
    <w:r w:rsidRPr="00686A20">
      <w:rPr>
        <w:noProof/>
        <w:sz w:val="20"/>
        <w:szCs w:val="20"/>
      </w:rPr>
      <w:t>© 202</w:t>
    </w:r>
    <w:r w:rsidR="00EB7325">
      <w:rPr>
        <w:noProof/>
        <w:sz w:val="20"/>
        <w:szCs w:val="20"/>
      </w:rPr>
      <w:t>2</w:t>
    </w:r>
    <w:r w:rsidRPr="00686A20">
      <w:rPr>
        <w:noProof/>
        <w:sz w:val="20"/>
        <w:szCs w:val="20"/>
      </w:rPr>
      <w:t>. Hag</w:t>
    </w:r>
    <w:r w:rsidR="00D87566">
      <w:rPr>
        <w:noProof/>
        <w:sz w:val="20"/>
        <w:szCs w:val="20"/>
      </w:rPr>
      <w:t>e</w:t>
    </w:r>
  </w:p>
  <w:p w14:paraId="41381A75" w14:textId="77777777" w:rsidR="00BC0564" w:rsidRPr="005A6ED5" w:rsidRDefault="00BC0564" w:rsidP="00BC0564">
    <w:pPr>
      <w:spacing w:after="0"/>
      <w:rPr>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6E4D" w14:textId="77777777" w:rsidR="00BC0564" w:rsidRDefault="003809D8" w:rsidP="00BC0564">
    <w:pPr>
      <w:pStyle w:val="Header"/>
      <w:pBdr>
        <w:bottom w:val="single" w:sz="4" w:space="1" w:color="auto"/>
      </w:pBdr>
      <w:spacing w:after="0"/>
      <w:jc w:val="left"/>
      <w:rPr>
        <w:noProof/>
        <w:sz w:val="20"/>
        <w:szCs w:val="20"/>
      </w:rPr>
    </w:pPr>
    <w:r>
      <w:rPr>
        <w:noProof/>
        <w:sz w:val="20"/>
        <w:szCs w:val="20"/>
      </w:rPr>
      <w:t>Strategy</w:t>
    </w:r>
    <w:r w:rsidRPr="005A6ED5">
      <w:rPr>
        <w:noProof/>
        <w:sz w:val="20"/>
        <w:szCs w:val="20"/>
      </w:rPr>
      <w:t xml:space="preserve"> </w:t>
    </w:r>
    <w:r>
      <w:rPr>
        <w:noProof/>
        <w:sz w:val="20"/>
        <w:szCs w:val="20"/>
      </w:rPr>
      <w:t xml:space="preserve">for </w:t>
    </w:r>
    <w:r w:rsidR="00BC0564" w:rsidRPr="005A6ED5">
      <w:rPr>
        <w:noProof/>
        <w:sz w:val="20"/>
        <w:szCs w:val="20"/>
      </w:rPr>
      <w:t xml:space="preserve">Digital Transformation </w:t>
    </w:r>
    <w:r w:rsidR="00686A20">
      <w:rPr>
        <w:noProof/>
        <w:sz w:val="20"/>
        <w:szCs w:val="20"/>
      </w:rPr>
      <w:t>in Higher Education</w:t>
    </w:r>
  </w:p>
  <w:p w14:paraId="52ED874B" w14:textId="77777777" w:rsidR="00BC0564" w:rsidRPr="003B5B49" w:rsidRDefault="00BC0564" w:rsidP="00BC0564">
    <w:pPr>
      <w:spacing w:after="0"/>
      <w:rPr>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EED7" w14:textId="77777777" w:rsidR="00DE78F8" w:rsidRDefault="00DE78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5312" w14:textId="77777777" w:rsidR="00072B87" w:rsidRDefault="00072B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6E62" w14:textId="77777777" w:rsidR="00794F74" w:rsidRPr="00794F74" w:rsidRDefault="00794F74" w:rsidP="00794F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96A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726D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6CEC6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676AC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6D428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96B4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FE8A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58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B88782"/>
    <w:lvl w:ilvl="0">
      <w:start w:val="1"/>
      <w:numFmt w:val="decimal"/>
      <w:lvlText w:val="%1."/>
      <w:lvlJc w:val="left"/>
      <w:pPr>
        <w:tabs>
          <w:tab w:val="num" w:pos="360"/>
        </w:tabs>
        <w:ind w:left="360" w:hanging="360"/>
      </w:pPr>
    </w:lvl>
  </w:abstractNum>
  <w:abstractNum w:abstractNumId="9" w15:restartNumberingAfterBreak="0">
    <w:nsid w:val="046D011C"/>
    <w:multiLevelType w:val="hybridMultilevel"/>
    <w:tmpl w:val="B1602E9C"/>
    <w:lvl w:ilvl="0" w:tplc="8D103B92">
      <w:start w:val="1"/>
      <w:numFmt w:val="decimal"/>
      <w:pStyle w:val="Foundation"/>
      <w:lvlText w:val="Foundation %1."/>
      <w:lvlJc w:val="left"/>
      <w:pPr>
        <w:ind w:left="720" w:hanging="360"/>
      </w:pPr>
      <w:rPr>
        <w:rFonts w:cs="Times New Roman" w:hint="default"/>
      </w:rPr>
    </w:lvl>
    <w:lvl w:ilvl="1" w:tplc="04090019" w:tentative="1">
      <w:start w:val="1"/>
      <w:numFmt w:val="lowerLetter"/>
      <w:pStyle w:val="Foundatio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6E3314"/>
    <w:multiLevelType w:val="hybridMultilevel"/>
    <w:tmpl w:val="734A81A6"/>
    <w:lvl w:ilvl="0" w:tplc="6590B4D6">
      <w:start w:val="1"/>
      <w:numFmt w:val="decimal"/>
      <w:pStyle w:val="Pillar"/>
      <w:lvlText w:val="Pillar %1."/>
      <w:lvlJc w:val="left"/>
      <w:pPr>
        <w:ind w:left="1710" w:hanging="360"/>
      </w:pPr>
      <w:rPr>
        <w:rFonts w:cs="Times New Roman" w:hint="default"/>
      </w:rPr>
    </w:lvl>
    <w:lvl w:ilvl="1" w:tplc="04090019">
      <w:start w:val="1"/>
      <w:numFmt w:val="lowerLetter"/>
      <w:pStyle w:val="Pilla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1" w15:restartNumberingAfterBreak="0">
    <w:nsid w:val="0B946E36"/>
    <w:multiLevelType w:val="hybridMultilevel"/>
    <w:tmpl w:val="EEE8BE42"/>
    <w:lvl w:ilvl="0" w:tplc="0409000F">
      <w:start w:val="1"/>
      <w:numFmt w:val="decimal"/>
      <w:lvlText w:val="%1."/>
      <w:lvlJc w:val="left"/>
      <w:pPr>
        <w:ind w:left="814" w:hanging="360"/>
      </w:pPr>
      <w:rPr>
        <w:rFonts w:cs="Times New Roman"/>
      </w:rPr>
    </w:lvl>
    <w:lvl w:ilvl="1" w:tplc="04090019" w:tentative="1">
      <w:start w:val="1"/>
      <w:numFmt w:val="lowerLetter"/>
      <w:lvlText w:val="%2."/>
      <w:lvlJc w:val="left"/>
      <w:pPr>
        <w:ind w:left="1534" w:hanging="360"/>
      </w:pPr>
      <w:rPr>
        <w:rFonts w:cs="Times New Roman"/>
      </w:rPr>
    </w:lvl>
    <w:lvl w:ilvl="2" w:tplc="0409001B" w:tentative="1">
      <w:start w:val="1"/>
      <w:numFmt w:val="lowerRoman"/>
      <w:lvlText w:val="%3."/>
      <w:lvlJc w:val="right"/>
      <w:pPr>
        <w:ind w:left="2254" w:hanging="180"/>
      </w:pPr>
      <w:rPr>
        <w:rFonts w:cs="Times New Roman"/>
      </w:rPr>
    </w:lvl>
    <w:lvl w:ilvl="3" w:tplc="0409000F" w:tentative="1">
      <w:start w:val="1"/>
      <w:numFmt w:val="decimal"/>
      <w:lvlText w:val="%4."/>
      <w:lvlJc w:val="left"/>
      <w:pPr>
        <w:ind w:left="2974" w:hanging="360"/>
      </w:pPr>
      <w:rPr>
        <w:rFonts w:cs="Times New Roman"/>
      </w:rPr>
    </w:lvl>
    <w:lvl w:ilvl="4" w:tplc="04090019" w:tentative="1">
      <w:start w:val="1"/>
      <w:numFmt w:val="lowerLetter"/>
      <w:lvlText w:val="%5."/>
      <w:lvlJc w:val="left"/>
      <w:pPr>
        <w:ind w:left="3694" w:hanging="360"/>
      </w:pPr>
      <w:rPr>
        <w:rFonts w:cs="Times New Roman"/>
      </w:rPr>
    </w:lvl>
    <w:lvl w:ilvl="5" w:tplc="0409001B" w:tentative="1">
      <w:start w:val="1"/>
      <w:numFmt w:val="lowerRoman"/>
      <w:lvlText w:val="%6."/>
      <w:lvlJc w:val="right"/>
      <w:pPr>
        <w:ind w:left="4414" w:hanging="180"/>
      </w:pPr>
      <w:rPr>
        <w:rFonts w:cs="Times New Roman"/>
      </w:rPr>
    </w:lvl>
    <w:lvl w:ilvl="6" w:tplc="0409000F" w:tentative="1">
      <w:start w:val="1"/>
      <w:numFmt w:val="decimal"/>
      <w:lvlText w:val="%7."/>
      <w:lvlJc w:val="left"/>
      <w:pPr>
        <w:ind w:left="5134" w:hanging="360"/>
      </w:pPr>
      <w:rPr>
        <w:rFonts w:cs="Times New Roman"/>
      </w:rPr>
    </w:lvl>
    <w:lvl w:ilvl="7" w:tplc="04090019" w:tentative="1">
      <w:start w:val="1"/>
      <w:numFmt w:val="lowerLetter"/>
      <w:lvlText w:val="%8."/>
      <w:lvlJc w:val="left"/>
      <w:pPr>
        <w:ind w:left="5854" w:hanging="360"/>
      </w:pPr>
      <w:rPr>
        <w:rFonts w:cs="Times New Roman"/>
      </w:rPr>
    </w:lvl>
    <w:lvl w:ilvl="8" w:tplc="0409001B" w:tentative="1">
      <w:start w:val="1"/>
      <w:numFmt w:val="lowerRoman"/>
      <w:pStyle w:val="Heading9"/>
      <w:lvlText w:val="%9."/>
      <w:lvlJc w:val="right"/>
      <w:pPr>
        <w:ind w:left="6574" w:hanging="180"/>
      </w:pPr>
      <w:rPr>
        <w:rFonts w:cs="Times New Roman"/>
      </w:rPr>
    </w:lvl>
  </w:abstractNum>
  <w:abstractNum w:abstractNumId="12" w15:restartNumberingAfterBreak="0">
    <w:nsid w:val="0C7E6C9D"/>
    <w:multiLevelType w:val="singleLevel"/>
    <w:tmpl w:val="A5CACED0"/>
    <w:lvl w:ilvl="0">
      <w:start w:val="1"/>
      <w:numFmt w:val="bullet"/>
      <w:pStyle w:val="Bullet"/>
      <w:lvlText w:val=""/>
      <w:lvlJc w:val="left"/>
      <w:pPr>
        <w:tabs>
          <w:tab w:val="num" w:pos="360"/>
        </w:tabs>
        <w:ind w:left="360" w:hanging="360"/>
      </w:pPr>
      <w:rPr>
        <w:rFonts w:ascii="Symbol" w:hAnsi="Symbol" w:hint="default"/>
      </w:rPr>
    </w:lvl>
  </w:abstractNum>
  <w:abstractNum w:abstractNumId="13" w15:restartNumberingAfterBreak="0">
    <w:nsid w:val="10F1169B"/>
    <w:multiLevelType w:val="hybridMultilevel"/>
    <w:tmpl w:val="E9AE766A"/>
    <w:lvl w:ilvl="0" w:tplc="14DCA3A2">
      <w:start w:val="1"/>
      <w:numFmt w:val="decimal"/>
      <w:pStyle w:val="Focus"/>
      <w:lvlText w:val="Focus %1."/>
      <w:lvlJc w:val="left"/>
      <w:pPr>
        <w:ind w:left="720" w:hanging="360"/>
      </w:pPr>
      <w:rPr>
        <w:rFonts w:cs="Times New Roman" w:hint="default"/>
      </w:rPr>
    </w:lvl>
    <w:lvl w:ilvl="1" w:tplc="04090019" w:tentative="1">
      <w:start w:val="1"/>
      <w:numFmt w:val="lowerLetter"/>
      <w:pStyle w:val="Focus"/>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2310F41"/>
    <w:multiLevelType w:val="hybridMultilevel"/>
    <w:tmpl w:val="5A38B0C4"/>
    <w:lvl w:ilvl="0" w:tplc="B4F25C34">
      <w:start w:val="1"/>
      <w:numFmt w:val="bullet"/>
      <w:lvlText w:val=""/>
      <w:lvlJc w:val="left"/>
      <w:pPr>
        <w:ind w:left="360" w:hanging="360"/>
      </w:pPr>
      <w:rPr>
        <w:rFonts w:ascii="Symbol" w:hAnsi="Symbol" w:hint="default"/>
      </w:rPr>
    </w:lvl>
    <w:lvl w:ilvl="1" w:tplc="E6143598">
      <w:start w:val="1"/>
      <w:numFmt w:val="bullet"/>
      <w:pStyle w:val="NormalList01"/>
      <w:lvlText w:val="o"/>
      <w:lvlJc w:val="left"/>
      <w:pPr>
        <w:ind w:left="1080" w:hanging="360"/>
      </w:pPr>
      <w:rPr>
        <w:rFonts w:ascii="Courier New" w:hAnsi="Courier New" w:hint="default"/>
      </w:rPr>
    </w:lvl>
    <w:lvl w:ilvl="2" w:tplc="D180B92C">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2643BA7"/>
    <w:multiLevelType w:val="hybridMultilevel"/>
    <w:tmpl w:val="549C3968"/>
    <w:lvl w:ilvl="0" w:tplc="A1E0C098">
      <w:start w:val="1"/>
      <w:numFmt w:val="decimal"/>
      <w:pStyle w:val="Lesson"/>
      <w:lvlText w:val="Lesson %1."/>
      <w:lvlJc w:val="left"/>
      <w:pPr>
        <w:ind w:left="720" w:hanging="360"/>
      </w:pPr>
      <w:rPr>
        <w:rFonts w:cs="Times New Roman" w:hint="default"/>
      </w:rPr>
    </w:lvl>
    <w:lvl w:ilvl="1" w:tplc="04090019" w:tentative="1">
      <w:start w:val="1"/>
      <w:numFmt w:val="lowerLetter"/>
      <w:pStyle w:val="Lesson"/>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87F50FF"/>
    <w:multiLevelType w:val="multilevel"/>
    <w:tmpl w:val="46BAB16E"/>
    <w:lvl w:ilvl="0">
      <w:start w:val="1"/>
      <w:numFmt w:val="decimal"/>
      <w:pStyle w:val="Heading1"/>
      <w:lvlText w:val="Chapter %1."/>
      <w:lvlJc w:val="left"/>
      <w:pPr>
        <w:ind w:left="792" w:hanging="360"/>
      </w:pPr>
      <w:rPr>
        <w:rFonts w:hint="default"/>
      </w:rPr>
    </w:lvl>
    <w:lvl w:ilvl="1">
      <w:start w:val="1"/>
      <w:numFmt w:val="decimal"/>
      <w:pStyle w:val="Heading2"/>
      <w:lvlText w:val="%1.%2."/>
      <w:lvlJc w:val="left"/>
      <w:pPr>
        <w:ind w:left="1584" w:hanging="432"/>
      </w:pPr>
      <w:rPr>
        <w:rFonts w:hint="default"/>
      </w:rPr>
    </w:lvl>
    <w:lvl w:ilvl="2">
      <w:start w:val="1"/>
      <w:numFmt w:val="decimal"/>
      <w:pStyle w:val="Heading3"/>
      <w:lvlText w:val="%1.%2.%3."/>
      <w:lvlJc w:val="left"/>
      <w:pPr>
        <w:ind w:left="2304" w:hanging="144"/>
      </w:pPr>
      <w:rPr>
        <w:rFonts w:hint="default"/>
      </w:rPr>
    </w:lvl>
    <w:lvl w:ilvl="3">
      <w:start w:val="1"/>
      <w:numFmt w:val="decimal"/>
      <w:pStyle w:val="Heading4"/>
      <w:lvlText w:val="%1.%2.%3.%4."/>
      <w:lvlJc w:val="left"/>
      <w:pPr>
        <w:ind w:left="3024" w:hanging="432"/>
      </w:pPr>
      <w:rPr>
        <w:rFonts w:hint="default"/>
      </w:rPr>
    </w:lvl>
    <w:lvl w:ilvl="4">
      <w:start w:val="1"/>
      <w:numFmt w:val="decimal"/>
      <w:pStyle w:val="Heading5"/>
      <w:lvlText w:val="%1.%2.%3.%4.%5."/>
      <w:lvlJc w:val="left"/>
      <w:pPr>
        <w:ind w:left="3744" w:hanging="432"/>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17" w15:restartNumberingAfterBreak="0">
    <w:nsid w:val="33F91D6A"/>
    <w:multiLevelType w:val="hybridMultilevel"/>
    <w:tmpl w:val="1B981782"/>
    <w:lvl w:ilvl="0" w:tplc="746CEFBE">
      <w:start w:val="1"/>
      <w:numFmt w:val="bullet"/>
      <w:lvlText w:val=""/>
      <w:lvlJc w:val="left"/>
      <w:pPr>
        <w:ind w:left="1440" w:hanging="360"/>
      </w:pPr>
      <w:rPr>
        <w:rFonts w:ascii="Symbol" w:hAnsi="Symbol" w:hint="default"/>
      </w:rPr>
    </w:lvl>
    <w:lvl w:ilvl="1" w:tplc="40C05C08">
      <w:start w:val="1"/>
      <w:numFmt w:val="bullet"/>
      <w:lvlText w:val="o"/>
      <w:lvlJc w:val="left"/>
      <w:pPr>
        <w:ind w:left="2160" w:hanging="360"/>
      </w:pPr>
      <w:rPr>
        <w:rFonts w:ascii="Courier New" w:hAnsi="Courier New" w:hint="default"/>
      </w:rPr>
    </w:lvl>
    <w:lvl w:ilvl="2" w:tplc="D4124F0C">
      <w:start w:val="1"/>
      <w:numFmt w:val="bullet"/>
      <w:pStyle w:val="NormalList1"/>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B20117"/>
    <w:multiLevelType w:val="hybridMultilevel"/>
    <w:tmpl w:val="C326FA36"/>
    <w:lvl w:ilvl="0" w:tplc="CD467656">
      <w:start w:val="1"/>
      <w:numFmt w:val="bullet"/>
      <w:pStyle w:val="esBullets"/>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59CECF98">
      <w:numFmt w:val="bullet"/>
      <w:lvlText w:val="•"/>
      <w:lvlJc w:val="left"/>
      <w:pPr>
        <w:ind w:left="2505" w:hanging="705"/>
      </w:pPr>
      <w:rPr>
        <w:rFonts w:ascii="Segoe UI" w:eastAsia="Times New Roman" w:hAnsi="Segoe U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ED5AD9"/>
    <w:multiLevelType w:val="hybridMultilevel"/>
    <w:tmpl w:val="DD92DD08"/>
    <w:lvl w:ilvl="0" w:tplc="4492EC18">
      <w:start w:val="1"/>
      <w:numFmt w:val="bullet"/>
      <w:pStyle w:val="BulletList"/>
      <w:lvlText w:val=""/>
      <w:lvlJc w:val="left"/>
      <w:pPr>
        <w:ind w:left="473" w:hanging="360"/>
      </w:pPr>
      <w:rPr>
        <w:rFonts w:ascii="Wingdings" w:hAnsi="Wingdings" w:hint="default"/>
        <w:b w:val="0"/>
        <w:i w:val="0"/>
        <w:color w:val="auto"/>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1249FC"/>
    <w:multiLevelType w:val="multilevel"/>
    <w:tmpl w:val="A28C7F88"/>
    <w:lvl w:ilvl="0">
      <w:start w:val="1"/>
      <w:numFmt w:val="decimal"/>
      <w:pStyle w:val="ExhibitHeading"/>
      <w:lvlText w:val="E-%1."/>
      <w:lvlJc w:val="left"/>
      <w:pPr>
        <w:ind w:left="720" w:hanging="360"/>
      </w:pPr>
      <w:rPr>
        <w:rFonts w:hint="default"/>
      </w:rPr>
    </w:lvl>
    <w:lvl w:ilvl="1">
      <w:start w:val="1"/>
      <w:numFmt w:val="decimal"/>
      <w:pStyle w:val="ExhibitHeading2"/>
      <w:lvlText w:val="A-%1-%2."/>
      <w:lvlJc w:val="left"/>
      <w:pPr>
        <w:ind w:left="1080" w:hanging="720"/>
      </w:pPr>
      <w:rPr>
        <w:rFonts w:hint="default"/>
      </w:rPr>
    </w:lvl>
    <w:lvl w:ilvl="2">
      <w:start w:val="1"/>
      <w:numFmt w:val="decimal"/>
      <w:pStyle w:val="ExhibitHeading3"/>
      <w:lvlText w:val="A-%1-%2-%3."/>
      <w:lvlJc w:val="left"/>
      <w:pPr>
        <w:tabs>
          <w:tab w:val="num" w:pos="2736"/>
        </w:tabs>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E77020D"/>
    <w:multiLevelType w:val="hybridMultilevel"/>
    <w:tmpl w:val="C1182978"/>
    <w:lvl w:ilvl="0" w:tplc="6E6246C8">
      <w:start w:val="1"/>
      <w:numFmt w:val="decimal"/>
      <w:pStyle w:val="NumberedList"/>
      <w:lvlText w:val="%1."/>
      <w:lvlJc w:val="left"/>
      <w:pPr>
        <w:ind w:left="360" w:hanging="360"/>
      </w:pPr>
      <w:rPr>
        <w:rFonts w:cs="Times New Roman" w:hint="default"/>
      </w:rPr>
    </w:lvl>
    <w:lvl w:ilvl="1" w:tplc="04090019">
      <w:start w:val="1"/>
      <w:numFmt w:val="lowerLetter"/>
      <w:pStyle w:val="NormalList02"/>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15:restartNumberingAfterBreak="0">
    <w:nsid w:val="64E03B30"/>
    <w:multiLevelType w:val="hybridMultilevel"/>
    <w:tmpl w:val="4744907E"/>
    <w:lvl w:ilvl="0" w:tplc="95A45C96">
      <w:start w:val="1"/>
      <w:numFmt w:val="decimal"/>
      <w:pStyle w:val="BuildingBlock"/>
      <w:lvlText w:val="Building Block %1."/>
      <w:lvlJc w:val="left"/>
      <w:pPr>
        <w:ind w:left="720" w:hanging="360"/>
      </w:pPr>
      <w:rPr>
        <w:rFonts w:cs="Times New Roman" w:hint="default"/>
      </w:rPr>
    </w:lvl>
    <w:lvl w:ilvl="1" w:tplc="04090019" w:tentative="1">
      <w:start w:val="1"/>
      <w:numFmt w:val="lowerLetter"/>
      <w:pStyle w:val="BuildingBlock"/>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6D4C4765"/>
    <w:multiLevelType w:val="multilevel"/>
    <w:tmpl w:val="B510B5BE"/>
    <w:lvl w:ilvl="0">
      <w:start w:val="1"/>
      <w:numFmt w:val="decimal"/>
      <w:lvlText w:val="%1."/>
      <w:lvlJc w:val="left"/>
      <w:pPr>
        <w:ind w:left="360" w:hanging="360"/>
      </w:pPr>
      <w:rPr>
        <w:rFonts w:cs="Times New Roman"/>
      </w:rPr>
    </w:lvl>
    <w:lvl w:ilvl="1">
      <w:start w:val="1"/>
      <w:numFmt w:val="decimal"/>
      <w:lvlText w:val="%1.%2"/>
      <w:lvlJc w:val="left"/>
      <w:pPr>
        <w:ind w:left="75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rogramStage"/>
      <w:lvlText w:val="%1.%2.%3"/>
      <w:lvlJc w:val="left"/>
      <w:pPr>
        <w:ind w:left="414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4" w15:restartNumberingAfterBreak="0">
    <w:nsid w:val="75FF763B"/>
    <w:multiLevelType w:val="hybridMultilevel"/>
    <w:tmpl w:val="9AC04128"/>
    <w:lvl w:ilvl="0" w:tplc="01B035B0">
      <w:start w:val="1"/>
      <w:numFmt w:val="decimal"/>
      <w:pStyle w:val="Exhibit-H1"/>
      <w:lvlText w:val="Exhibit %1."/>
      <w:lvlJc w:val="left"/>
      <w:pPr>
        <w:ind w:left="1512" w:hanging="360"/>
      </w:pPr>
      <w:rPr>
        <w:rFonts w:cs="Times New Roman" w:hint="default"/>
      </w:rPr>
    </w:lvl>
    <w:lvl w:ilvl="1" w:tplc="04090019" w:tentative="1">
      <w:start w:val="1"/>
      <w:numFmt w:val="lowerLetter"/>
      <w:lvlText w:val="%2."/>
      <w:lvlJc w:val="left"/>
      <w:pPr>
        <w:ind w:left="2232" w:hanging="360"/>
      </w:pPr>
      <w:rPr>
        <w:rFonts w:cs="Times New Roman"/>
      </w:rPr>
    </w:lvl>
    <w:lvl w:ilvl="2" w:tplc="0409001B" w:tentative="1">
      <w:start w:val="1"/>
      <w:numFmt w:val="lowerRoman"/>
      <w:lvlText w:val="%3."/>
      <w:lvlJc w:val="right"/>
      <w:pPr>
        <w:ind w:left="2952" w:hanging="180"/>
      </w:pPr>
      <w:rPr>
        <w:rFonts w:cs="Times New Roman"/>
      </w:rPr>
    </w:lvl>
    <w:lvl w:ilvl="3" w:tplc="0409000F" w:tentative="1">
      <w:start w:val="1"/>
      <w:numFmt w:val="decimal"/>
      <w:lvlText w:val="%4."/>
      <w:lvlJc w:val="left"/>
      <w:pPr>
        <w:ind w:left="3672" w:hanging="360"/>
      </w:pPr>
      <w:rPr>
        <w:rFonts w:cs="Times New Roman"/>
      </w:rPr>
    </w:lvl>
    <w:lvl w:ilvl="4" w:tplc="04090019" w:tentative="1">
      <w:start w:val="1"/>
      <w:numFmt w:val="lowerLetter"/>
      <w:lvlText w:val="%5."/>
      <w:lvlJc w:val="left"/>
      <w:pPr>
        <w:ind w:left="4392" w:hanging="360"/>
      </w:pPr>
      <w:rPr>
        <w:rFonts w:cs="Times New Roman"/>
      </w:rPr>
    </w:lvl>
    <w:lvl w:ilvl="5" w:tplc="0409001B" w:tentative="1">
      <w:start w:val="1"/>
      <w:numFmt w:val="lowerRoman"/>
      <w:lvlText w:val="%6."/>
      <w:lvlJc w:val="right"/>
      <w:pPr>
        <w:ind w:left="5112" w:hanging="180"/>
      </w:pPr>
      <w:rPr>
        <w:rFonts w:cs="Times New Roman"/>
      </w:rPr>
    </w:lvl>
    <w:lvl w:ilvl="6" w:tplc="0409000F" w:tentative="1">
      <w:start w:val="1"/>
      <w:numFmt w:val="decimal"/>
      <w:lvlText w:val="%7."/>
      <w:lvlJc w:val="left"/>
      <w:pPr>
        <w:ind w:left="5832" w:hanging="360"/>
      </w:pPr>
      <w:rPr>
        <w:rFonts w:cs="Times New Roman"/>
      </w:rPr>
    </w:lvl>
    <w:lvl w:ilvl="7" w:tplc="04090019" w:tentative="1">
      <w:start w:val="1"/>
      <w:numFmt w:val="lowerLetter"/>
      <w:lvlText w:val="%8."/>
      <w:lvlJc w:val="left"/>
      <w:pPr>
        <w:ind w:left="6552" w:hanging="360"/>
      </w:pPr>
      <w:rPr>
        <w:rFonts w:cs="Times New Roman"/>
      </w:rPr>
    </w:lvl>
    <w:lvl w:ilvl="8" w:tplc="0409001B" w:tentative="1">
      <w:start w:val="1"/>
      <w:numFmt w:val="lowerRoman"/>
      <w:lvlText w:val="%9."/>
      <w:lvlJc w:val="right"/>
      <w:pPr>
        <w:ind w:left="7272" w:hanging="180"/>
      </w:pPr>
      <w:rPr>
        <w:rFonts w:cs="Times New Roman"/>
      </w:rPr>
    </w:lvl>
  </w:abstractNum>
  <w:abstractNum w:abstractNumId="25" w15:restartNumberingAfterBreak="0">
    <w:nsid w:val="79F61C5D"/>
    <w:multiLevelType w:val="hybridMultilevel"/>
    <w:tmpl w:val="F884A78E"/>
    <w:lvl w:ilvl="0" w:tplc="ABE84DA8">
      <w:start w:val="1"/>
      <w:numFmt w:val="bullet"/>
      <w:pStyle w:val="ListBullet"/>
      <w:lvlText w:val=""/>
      <w:lvlJc w:val="left"/>
      <w:pPr>
        <w:tabs>
          <w:tab w:val="num" w:pos="936"/>
        </w:tabs>
        <w:ind w:left="936" w:hanging="360"/>
      </w:pPr>
      <w:rPr>
        <w:rFonts w:ascii="Symbol" w:hAnsi="Symbol" w:hint="default"/>
      </w:rPr>
    </w:lvl>
    <w:lvl w:ilvl="1" w:tplc="62B41F82">
      <w:start w:val="1"/>
      <w:numFmt w:val="lowerLetter"/>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1"/>
    <w:lvlOverride w:ilvl="0">
      <w:startOverride w:val="1"/>
    </w:lvlOverride>
  </w:num>
  <w:num w:numId="3">
    <w:abstractNumId w:val="10"/>
  </w:num>
  <w:num w:numId="4">
    <w:abstractNumId w:val="13"/>
  </w:num>
  <w:num w:numId="5">
    <w:abstractNumId w:val="22"/>
  </w:num>
  <w:num w:numId="6">
    <w:abstractNumId w:val="12"/>
  </w:num>
  <w:num w:numId="7">
    <w:abstractNumId w:val="19"/>
  </w:num>
  <w:num w:numId="8">
    <w:abstractNumId w:val="9"/>
  </w:num>
  <w:num w:numId="9">
    <w:abstractNumId w:val="16"/>
  </w:num>
  <w:num w:numId="10">
    <w:abstractNumId w:val="24"/>
    <w:lvlOverride w:ilvl="0">
      <w:lvl w:ilvl="0" w:tplc="01B035B0">
        <w:start w:val="1"/>
        <w:numFmt w:val="decimal"/>
        <w:pStyle w:val="Exhibit-H1"/>
        <w:lvlText w:val="Exhibit %1."/>
        <w:lvlJc w:val="left"/>
        <w:pPr>
          <w:tabs>
            <w:tab w:val="num" w:pos="2088"/>
          </w:tabs>
          <w:ind w:left="1440" w:hanging="288"/>
        </w:pPr>
        <w:rPr>
          <w:rFonts w:cs="Times New Roman" w:hint="default"/>
        </w:rPr>
      </w:lvl>
    </w:lvlOverride>
    <w:lvlOverride w:ilvl="1">
      <w:lvl w:ilvl="1" w:tplc="04090019">
        <w:start w:val="1"/>
        <w:numFmt w:val="lowerLetter"/>
        <w:lvlText w:val="%2."/>
        <w:lvlJc w:val="left"/>
        <w:pPr>
          <w:ind w:left="2232" w:hanging="360"/>
        </w:pPr>
        <w:rPr>
          <w:rFonts w:cs="Times New Roman" w:hint="default"/>
        </w:rPr>
      </w:lvl>
    </w:lvlOverride>
    <w:lvlOverride w:ilvl="2">
      <w:lvl w:ilvl="2" w:tplc="0409001B">
        <w:start w:val="1"/>
        <w:numFmt w:val="lowerRoman"/>
        <w:lvlText w:val="%3."/>
        <w:lvlJc w:val="right"/>
        <w:pPr>
          <w:ind w:left="2952" w:hanging="180"/>
        </w:pPr>
        <w:rPr>
          <w:rFonts w:cs="Times New Roman" w:hint="default"/>
        </w:rPr>
      </w:lvl>
    </w:lvlOverride>
    <w:lvlOverride w:ilvl="3">
      <w:lvl w:ilvl="3" w:tplc="0409000F">
        <w:start w:val="1"/>
        <w:numFmt w:val="decimal"/>
        <w:lvlText w:val="%4."/>
        <w:lvlJc w:val="left"/>
        <w:pPr>
          <w:ind w:left="3672" w:hanging="360"/>
        </w:pPr>
        <w:rPr>
          <w:rFonts w:cs="Times New Roman" w:hint="default"/>
        </w:rPr>
      </w:lvl>
    </w:lvlOverride>
    <w:lvlOverride w:ilvl="4">
      <w:lvl w:ilvl="4" w:tplc="04090019">
        <w:start w:val="1"/>
        <w:numFmt w:val="lowerLetter"/>
        <w:lvlText w:val="%5."/>
        <w:lvlJc w:val="left"/>
        <w:pPr>
          <w:ind w:left="4392" w:hanging="360"/>
        </w:pPr>
        <w:rPr>
          <w:rFonts w:cs="Times New Roman" w:hint="default"/>
        </w:rPr>
      </w:lvl>
    </w:lvlOverride>
    <w:lvlOverride w:ilvl="5">
      <w:lvl w:ilvl="5" w:tplc="0409001B">
        <w:start w:val="1"/>
        <w:numFmt w:val="lowerRoman"/>
        <w:lvlText w:val="%6."/>
        <w:lvlJc w:val="right"/>
        <w:pPr>
          <w:ind w:left="5112" w:hanging="180"/>
        </w:pPr>
        <w:rPr>
          <w:rFonts w:cs="Times New Roman" w:hint="default"/>
        </w:rPr>
      </w:lvl>
    </w:lvlOverride>
    <w:lvlOverride w:ilvl="6">
      <w:lvl w:ilvl="6" w:tplc="0409000F">
        <w:start w:val="1"/>
        <w:numFmt w:val="decimal"/>
        <w:lvlText w:val="%7."/>
        <w:lvlJc w:val="left"/>
        <w:pPr>
          <w:ind w:left="5832" w:hanging="360"/>
        </w:pPr>
        <w:rPr>
          <w:rFonts w:cs="Times New Roman" w:hint="default"/>
        </w:rPr>
      </w:lvl>
    </w:lvlOverride>
    <w:lvlOverride w:ilvl="7">
      <w:lvl w:ilvl="7" w:tplc="04090019">
        <w:start w:val="1"/>
        <w:numFmt w:val="lowerLetter"/>
        <w:lvlText w:val="%8."/>
        <w:lvlJc w:val="left"/>
        <w:pPr>
          <w:ind w:left="6552" w:hanging="360"/>
        </w:pPr>
        <w:rPr>
          <w:rFonts w:cs="Times New Roman" w:hint="default"/>
        </w:rPr>
      </w:lvl>
    </w:lvlOverride>
    <w:lvlOverride w:ilvl="8">
      <w:lvl w:ilvl="8" w:tplc="0409001B">
        <w:start w:val="1"/>
        <w:numFmt w:val="lowerRoman"/>
        <w:lvlText w:val="%9."/>
        <w:lvlJc w:val="right"/>
        <w:pPr>
          <w:ind w:left="7272" w:hanging="180"/>
        </w:pPr>
        <w:rPr>
          <w:rFonts w:cs="Times New Roman" w:hint="default"/>
        </w:rPr>
      </w:lvl>
    </w:lvlOverride>
  </w:num>
  <w:num w:numId="11">
    <w:abstractNumId w:val="20"/>
  </w:num>
  <w:num w:numId="12">
    <w:abstractNumId w:val="23"/>
  </w:num>
  <w:num w:numId="13">
    <w:abstractNumId w:val="11"/>
  </w:num>
  <w:num w:numId="14">
    <w:abstractNumId w:val="15"/>
  </w:num>
  <w:num w:numId="15">
    <w:abstractNumId w:val="25"/>
  </w:num>
  <w:num w:numId="16">
    <w:abstractNumId w:val="14"/>
  </w:num>
  <w:num w:numId="17">
    <w:abstractNumId w:val="17"/>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xNDQxMTUwNTM1MTVV0lEKTi0uzszPAykwMa8FAK+yO9ItAAAA"/>
  </w:docVars>
  <w:rsids>
    <w:rsidRoot w:val="00A0340E"/>
    <w:rsid w:val="00000325"/>
    <w:rsid w:val="00000D75"/>
    <w:rsid w:val="00000F21"/>
    <w:rsid w:val="000016BA"/>
    <w:rsid w:val="00001D12"/>
    <w:rsid w:val="00001DC2"/>
    <w:rsid w:val="00002176"/>
    <w:rsid w:val="00002789"/>
    <w:rsid w:val="00003354"/>
    <w:rsid w:val="000035AE"/>
    <w:rsid w:val="00003B51"/>
    <w:rsid w:val="00003B6A"/>
    <w:rsid w:val="00003BE1"/>
    <w:rsid w:val="0000528C"/>
    <w:rsid w:val="0000530E"/>
    <w:rsid w:val="00005877"/>
    <w:rsid w:val="000059D3"/>
    <w:rsid w:val="000059F9"/>
    <w:rsid w:val="000068BA"/>
    <w:rsid w:val="00007526"/>
    <w:rsid w:val="00007528"/>
    <w:rsid w:val="00007C8D"/>
    <w:rsid w:val="00010E88"/>
    <w:rsid w:val="00010F01"/>
    <w:rsid w:val="0001114E"/>
    <w:rsid w:val="000115A9"/>
    <w:rsid w:val="0001205D"/>
    <w:rsid w:val="00012180"/>
    <w:rsid w:val="00012865"/>
    <w:rsid w:val="00012BAA"/>
    <w:rsid w:val="00012F03"/>
    <w:rsid w:val="0001312A"/>
    <w:rsid w:val="000132D9"/>
    <w:rsid w:val="00013870"/>
    <w:rsid w:val="00013C65"/>
    <w:rsid w:val="00013FDD"/>
    <w:rsid w:val="000143FE"/>
    <w:rsid w:val="0001485D"/>
    <w:rsid w:val="000149D3"/>
    <w:rsid w:val="00014E63"/>
    <w:rsid w:val="000154C2"/>
    <w:rsid w:val="000157C5"/>
    <w:rsid w:val="00016003"/>
    <w:rsid w:val="000162F0"/>
    <w:rsid w:val="00016956"/>
    <w:rsid w:val="000170AD"/>
    <w:rsid w:val="00017217"/>
    <w:rsid w:val="000179A8"/>
    <w:rsid w:val="00017BDF"/>
    <w:rsid w:val="0002038A"/>
    <w:rsid w:val="00021072"/>
    <w:rsid w:val="000215E5"/>
    <w:rsid w:val="000216AB"/>
    <w:rsid w:val="00021AA6"/>
    <w:rsid w:val="00021D6C"/>
    <w:rsid w:val="00021D82"/>
    <w:rsid w:val="00022873"/>
    <w:rsid w:val="000234D9"/>
    <w:rsid w:val="00023C2C"/>
    <w:rsid w:val="0002416D"/>
    <w:rsid w:val="0002443D"/>
    <w:rsid w:val="00024E51"/>
    <w:rsid w:val="00025FC4"/>
    <w:rsid w:val="000265EB"/>
    <w:rsid w:val="000266F9"/>
    <w:rsid w:val="0002686A"/>
    <w:rsid w:val="0002793B"/>
    <w:rsid w:val="00027CDF"/>
    <w:rsid w:val="00027ECD"/>
    <w:rsid w:val="00027F53"/>
    <w:rsid w:val="000305DC"/>
    <w:rsid w:val="00030838"/>
    <w:rsid w:val="0003093B"/>
    <w:rsid w:val="00030CF0"/>
    <w:rsid w:val="00030FAF"/>
    <w:rsid w:val="00030FD1"/>
    <w:rsid w:val="000317AA"/>
    <w:rsid w:val="00031A92"/>
    <w:rsid w:val="00031CCC"/>
    <w:rsid w:val="00031DD3"/>
    <w:rsid w:val="0003208B"/>
    <w:rsid w:val="000321BA"/>
    <w:rsid w:val="0003251E"/>
    <w:rsid w:val="00032BA6"/>
    <w:rsid w:val="00032C22"/>
    <w:rsid w:val="000331FB"/>
    <w:rsid w:val="0003356C"/>
    <w:rsid w:val="00033739"/>
    <w:rsid w:val="00033C9C"/>
    <w:rsid w:val="00033D35"/>
    <w:rsid w:val="00033E9B"/>
    <w:rsid w:val="000344D0"/>
    <w:rsid w:val="00034699"/>
    <w:rsid w:val="00034931"/>
    <w:rsid w:val="00034F38"/>
    <w:rsid w:val="00034FB2"/>
    <w:rsid w:val="00035B33"/>
    <w:rsid w:val="00035C9A"/>
    <w:rsid w:val="00036049"/>
    <w:rsid w:val="000361EF"/>
    <w:rsid w:val="000362D8"/>
    <w:rsid w:val="00036542"/>
    <w:rsid w:val="00037338"/>
    <w:rsid w:val="000379F3"/>
    <w:rsid w:val="000405A9"/>
    <w:rsid w:val="00040B5E"/>
    <w:rsid w:val="00040D6A"/>
    <w:rsid w:val="00040FAF"/>
    <w:rsid w:val="00041C09"/>
    <w:rsid w:val="00042278"/>
    <w:rsid w:val="00042B3C"/>
    <w:rsid w:val="00042FAD"/>
    <w:rsid w:val="00043248"/>
    <w:rsid w:val="00043508"/>
    <w:rsid w:val="000439B9"/>
    <w:rsid w:val="00043E59"/>
    <w:rsid w:val="0004545C"/>
    <w:rsid w:val="000455D5"/>
    <w:rsid w:val="00045E46"/>
    <w:rsid w:val="000467FF"/>
    <w:rsid w:val="0004725D"/>
    <w:rsid w:val="00047ADF"/>
    <w:rsid w:val="00047B1D"/>
    <w:rsid w:val="00047CD0"/>
    <w:rsid w:val="000503D7"/>
    <w:rsid w:val="00051E83"/>
    <w:rsid w:val="000532EF"/>
    <w:rsid w:val="00053E8D"/>
    <w:rsid w:val="00053FCA"/>
    <w:rsid w:val="000547A6"/>
    <w:rsid w:val="0005497D"/>
    <w:rsid w:val="0005514A"/>
    <w:rsid w:val="000553EA"/>
    <w:rsid w:val="0005558C"/>
    <w:rsid w:val="00055CF4"/>
    <w:rsid w:val="00056AB0"/>
    <w:rsid w:val="00056FA9"/>
    <w:rsid w:val="0005746A"/>
    <w:rsid w:val="00057642"/>
    <w:rsid w:val="00057754"/>
    <w:rsid w:val="000579EA"/>
    <w:rsid w:val="00057D3C"/>
    <w:rsid w:val="00057FA5"/>
    <w:rsid w:val="00057FF2"/>
    <w:rsid w:val="000601B8"/>
    <w:rsid w:val="00060A7F"/>
    <w:rsid w:val="00061C34"/>
    <w:rsid w:val="0006219D"/>
    <w:rsid w:val="0006230E"/>
    <w:rsid w:val="00062F31"/>
    <w:rsid w:val="0006360E"/>
    <w:rsid w:val="000648F3"/>
    <w:rsid w:val="00064A47"/>
    <w:rsid w:val="00064AE6"/>
    <w:rsid w:val="00065AFE"/>
    <w:rsid w:val="000664EA"/>
    <w:rsid w:val="000672D1"/>
    <w:rsid w:val="0006765B"/>
    <w:rsid w:val="0006781F"/>
    <w:rsid w:val="00067C67"/>
    <w:rsid w:val="00067FE3"/>
    <w:rsid w:val="00067FE5"/>
    <w:rsid w:val="00070081"/>
    <w:rsid w:val="00070403"/>
    <w:rsid w:val="000704FD"/>
    <w:rsid w:val="0007096F"/>
    <w:rsid w:val="00070BC3"/>
    <w:rsid w:val="00070C63"/>
    <w:rsid w:val="00070FB6"/>
    <w:rsid w:val="00071220"/>
    <w:rsid w:val="00071955"/>
    <w:rsid w:val="0007220C"/>
    <w:rsid w:val="00072439"/>
    <w:rsid w:val="00072B87"/>
    <w:rsid w:val="0007429B"/>
    <w:rsid w:val="00074450"/>
    <w:rsid w:val="000746C6"/>
    <w:rsid w:val="00074916"/>
    <w:rsid w:val="00075147"/>
    <w:rsid w:val="0007568F"/>
    <w:rsid w:val="00075921"/>
    <w:rsid w:val="00075BD1"/>
    <w:rsid w:val="00075F02"/>
    <w:rsid w:val="00076599"/>
    <w:rsid w:val="0007684E"/>
    <w:rsid w:val="000770AD"/>
    <w:rsid w:val="00077D70"/>
    <w:rsid w:val="000801CA"/>
    <w:rsid w:val="00080335"/>
    <w:rsid w:val="00080842"/>
    <w:rsid w:val="0008092F"/>
    <w:rsid w:val="00080CE0"/>
    <w:rsid w:val="000819B8"/>
    <w:rsid w:val="00081B76"/>
    <w:rsid w:val="00082D77"/>
    <w:rsid w:val="000831B1"/>
    <w:rsid w:val="0008321D"/>
    <w:rsid w:val="00083991"/>
    <w:rsid w:val="000841E8"/>
    <w:rsid w:val="000844DE"/>
    <w:rsid w:val="00084C39"/>
    <w:rsid w:val="0008503F"/>
    <w:rsid w:val="000851A2"/>
    <w:rsid w:val="0008584B"/>
    <w:rsid w:val="000861F1"/>
    <w:rsid w:val="000866B3"/>
    <w:rsid w:val="0008699E"/>
    <w:rsid w:val="00086ED2"/>
    <w:rsid w:val="00087094"/>
    <w:rsid w:val="00087890"/>
    <w:rsid w:val="0009076E"/>
    <w:rsid w:val="00090E01"/>
    <w:rsid w:val="00091D1D"/>
    <w:rsid w:val="00092475"/>
    <w:rsid w:val="00092495"/>
    <w:rsid w:val="00092A8C"/>
    <w:rsid w:val="00093050"/>
    <w:rsid w:val="000932F9"/>
    <w:rsid w:val="0009349E"/>
    <w:rsid w:val="0009485D"/>
    <w:rsid w:val="0009504D"/>
    <w:rsid w:val="000950BD"/>
    <w:rsid w:val="000953A9"/>
    <w:rsid w:val="0009587A"/>
    <w:rsid w:val="00095B07"/>
    <w:rsid w:val="00095C71"/>
    <w:rsid w:val="00096B77"/>
    <w:rsid w:val="00096DE5"/>
    <w:rsid w:val="00097054"/>
    <w:rsid w:val="0009747B"/>
    <w:rsid w:val="00097BE4"/>
    <w:rsid w:val="00097D3A"/>
    <w:rsid w:val="00097D98"/>
    <w:rsid w:val="000A0DC7"/>
    <w:rsid w:val="000A0DE9"/>
    <w:rsid w:val="000A145F"/>
    <w:rsid w:val="000A15CE"/>
    <w:rsid w:val="000A16B8"/>
    <w:rsid w:val="000A1F37"/>
    <w:rsid w:val="000A22B3"/>
    <w:rsid w:val="000A2AB7"/>
    <w:rsid w:val="000A3346"/>
    <w:rsid w:val="000A346C"/>
    <w:rsid w:val="000A39F1"/>
    <w:rsid w:val="000A3A83"/>
    <w:rsid w:val="000A3FE8"/>
    <w:rsid w:val="000A4D69"/>
    <w:rsid w:val="000A4FA3"/>
    <w:rsid w:val="000A5411"/>
    <w:rsid w:val="000A65B4"/>
    <w:rsid w:val="000A6B36"/>
    <w:rsid w:val="000A7429"/>
    <w:rsid w:val="000A7A19"/>
    <w:rsid w:val="000B0B39"/>
    <w:rsid w:val="000B0B46"/>
    <w:rsid w:val="000B0C28"/>
    <w:rsid w:val="000B0F92"/>
    <w:rsid w:val="000B137A"/>
    <w:rsid w:val="000B18BB"/>
    <w:rsid w:val="000B1A67"/>
    <w:rsid w:val="000B1FA6"/>
    <w:rsid w:val="000B2036"/>
    <w:rsid w:val="000B3C09"/>
    <w:rsid w:val="000B3CD0"/>
    <w:rsid w:val="000B4EDD"/>
    <w:rsid w:val="000B518D"/>
    <w:rsid w:val="000B5605"/>
    <w:rsid w:val="000B6511"/>
    <w:rsid w:val="000B665A"/>
    <w:rsid w:val="000B7270"/>
    <w:rsid w:val="000B78FA"/>
    <w:rsid w:val="000B795A"/>
    <w:rsid w:val="000C086F"/>
    <w:rsid w:val="000C0ADB"/>
    <w:rsid w:val="000C0CE1"/>
    <w:rsid w:val="000C108D"/>
    <w:rsid w:val="000C141F"/>
    <w:rsid w:val="000C1B0C"/>
    <w:rsid w:val="000C22E0"/>
    <w:rsid w:val="000C2557"/>
    <w:rsid w:val="000C2985"/>
    <w:rsid w:val="000C2B80"/>
    <w:rsid w:val="000C307C"/>
    <w:rsid w:val="000C3940"/>
    <w:rsid w:val="000C3CF4"/>
    <w:rsid w:val="000C419F"/>
    <w:rsid w:val="000C4284"/>
    <w:rsid w:val="000C4551"/>
    <w:rsid w:val="000C483E"/>
    <w:rsid w:val="000C4BCB"/>
    <w:rsid w:val="000C4EE1"/>
    <w:rsid w:val="000C4F35"/>
    <w:rsid w:val="000C5391"/>
    <w:rsid w:val="000C54A0"/>
    <w:rsid w:val="000C60A7"/>
    <w:rsid w:val="000C6ABF"/>
    <w:rsid w:val="000C701A"/>
    <w:rsid w:val="000C7294"/>
    <w:rsid w:val="000C791E"/>
    <w:rsid w:val="000C7DE9"/>
    <w:rsid w:val="000C7F9F"/>
    <w:rsid w:val="000D03F7"/>
    <w:rsid w:val="000D0E51"/>
    <w:rsid w:val="000D1549"/>
    <w:rsid w:val="000D1B83"/>
    <w:rsid w:val="000D236E"/>
    <w:rsid w:val="000D25E2"/>
    <w:rsid w:val="000D2C7B"/>
    <w:rsid w:val="000D2F6A"/>
    <w:rsid w:val="000D31A9"/>
    <w:rsid w:val="000D34B2"/>
    <w:rsid w:val="000D39EF"/>
    <w:rsid w:val="000D4668"/>
    <w:rsid w:val="000D48F4"/>
    <w:rsid w:val="000D4975"/>
    <w:rsid w:val="000D4D7E"/>
    <w:rsid w:val="000D5243"/>
    <w:rsid w:val="000D5C2B"/>
    <w:rsid w:val="000D602E"/>
    <w:rsid w:val="000D6C5A"/>
    <w:rsid w:val="000D6DC6"/>
    <w:rsid w:val="000D71DA"/>
    <w:rsid w:val="000D759F"/>
    <w:rsid w:val="000E0666"/>
    <w:rsid w:val="000E0A3A"/>
    <w:rsid w:val="000E0DB4"/>
    <w:rsid w:val="000E0F6D"/>
    <w:rsid w:val="000E11B1"/>
    <w:rsid w:val="000E11D1"/>
    <w:rsid w:val="000E14BB"/>
    <w:rsid w:val="000E1B1A"/>
    <w:rsid w:val="000E2026"/>
    <w:rsid w:val="000E22B7"/>
    <w:rsid w:val="000E2D1F"/>
    <w:rsid w:val="000E3008"/>
    <w:rsid w:val="000E3536"/>
    <w:rsid w:val="000E40D3"/>
    <w:rsid w:val="000E422A"/>
    <w:rsid w:val="000E4B90"/>
    <w:rsid w:val="000E5EB6"/>
    <w:rsid w:val="000E5F4F"/>
    <w:rsid w:val="000E6341"/>
    <w:rsid w:val="000E65F3"/>
    <w:rsid w:val="000E6987"/>
    <w:rsid w:val="000E7104"/>
    <w:rsid w:val="000E7274"/>
    <w:rsid w:val="000E741D"/>
    <w:rsid w:val="000E7B10"/>
    <w:rsid w:val="000F0284"/>
    <w:rsid w:val="000F055F"/>
    <w:rsid w:val="000F0F02"/>
    <w:rsid w:val="000F106B"/>
    <w:rsid w:val="000F1BAE"/>
    <w:rsid w:val="000F1C72"/>
    <w:rsid w:val="000F2347"/>
    <w:rsid w:val="000F2364"/>
    <w:rsid w:val="000F2385"/>
    <w:rsid w:val="000F250E"/>
    <w:rsid w:val="000F2914"/>
    <w:rsid w:val="000F2A5D"/>
    <w:rsid w:val="000F37CA"/>
    <w:rsid w:val="000F3831"/>
    <w:rsid w:val="000F3D5E"/>
    <w:rsid w:val="000F42E2"/>
    <w:rsid w:val="000F4654"/>
    <w:rsid w:val="000F4BF5"/>
    <w:rsid w:val="000F4C97"/>
    <w:rsid w:val="000F50E7"/>
    <w:rsid w:val="000F5318"/>
    <w:rsid w:val="000F550F"/>
    <w:rsid w:val="000F5D5F"/>
    <w:rsid w:val="000F5EA7"/>
    <w:rsid w:val="000F60E3"/>
    <w:rsid w:val="000F66C0"/>
    <w:rsid w:val="000F67F3"/>
    <w:rsid w:val="000F68A3"/>
    <w:rsid w:val="000F7831"/>
    <w:rsid w:val="000F7DA9"/>
    <w:rsid w:val="000F7E15"/>
    <w:rsid w:val="000F7EF0"/>
    <w:rsid w:val="001001B1"/>
    <w:rsid w:val="00100A26"/>
    <w:rsid w:val="00101793"/>
    <w:rsid w:val="001024FE"/>
    <w:rsid w:val="0010253D"/>
    <w:rsid w:val="00102B63"/>
    <w:rsid w:val="00103121"/>
    <w:rsid w:val="0010325F"/>
    <w:rsid w:val="0010347E"/>
    <w:rsid w:val="00104103"/>
    <w:rsid w:val="00104110"/>
    <w:rsid w:val="00104170"/>
    <w:rsid w:val="00104335"/>
    <w:rsid w:val="00104352"/>
    <w:rsid w:val="0010458F"/>
    <w:rsid w:val="001048E3"/>
    <w:rsid w:val="00104C64"/>
    <w:rsid w:val="00105206"/>
    <w:rsid w:val="00105880"/>
    <w:rsid w:val="00105BDE"/>
    <w:rsid w:val="00105CD1"/>
    <w:rsid w:val="00105DB7"/>
    <w:rsid w:val="001069A9"/>
    <w:rsid w:val="00106F55"/>
    <w:rsid w:val="00107026"/>
    <w:rsid w:val="001070EC"/>
    <w:rsid w:val="0010712E"/>
    <w:rsid w:val="00107630"/>
    <w:rsid w:val="00107830"/>
    <w:rsid w:val="00107EBA"/>
    <w:rsid w:val="0011041C"/>
    <w:rsid w:val="00111BEE"/>
    <w:rsid w:val="00111CAD"/>
    <w:rsid w:val="0011223D"/>
    <w:rsid w:val="001126BB"/>
    <w:rsid w:val="001129A8"/>
    <w:rsid w:val="00113103"/>
    <w:rsid w:val="001132A4"/>
    <w:rsid w:val="00113371"/>
    <w:rsid w:val="001133F3"/>
    <w:rsid w:val="00114138"/>
    <w:rsid w:val="001144E1"/>
    <w:rsid w:val="0011455A"/>
    <w:rsid w:val="001145B1"/>
    <w:rsid w:val="00114AF3"/>
    <w:rsid w:val="00114BAC"/>
    <w:rsid w:val="00115286"/>
    <w:rsid w:val="00115483"/>
    <w:rsid w:val="001156AB"/>
    <w:rsid w:val="00115917"/>
    <w:rsid w:val="00115A9D"/>
    <w:rsid w:val="00115BF3"/>
    <w:rsid w:val="00115E62"/>
    <w:rsid w:val="00115F2D"/>
    <w:rsid w:val="00116723"/>
    <w:rsid w:val="00116E8E"/>
    <w:rsid w:val="00117304"/>
    <w:rsid w:val="001174FE"/>
    <w:rsid w:val="00117CE4"/>
    <w:rsid w:val="00117DD9"/>
    <w:rsid w:val="00120ADF"/>
    <w:rsid w:val="0012131E"/>
    <w:rsid w:val="00121C67"/>
    <w:rsid w:val="001224DD"/>
    <w:rsid w:val="001225CB"/>
    <w:rsid w:val="0012271E"/>
    <w:rsid w:val="00122824"/>
    <w:rsid w:val="00122CDE"/>
    <w:rsid w:val="00122EDA"/>
    <w:rsid w:val="001236B8"/>
    <w:rsid w:val="00125088"/>
    <w:rsid w:val="001254C2"/>
    <w:rsid w:val="001254D8"/>
    <w:rsid w:val="00125639"/>
    <w:rsid w:val="001256E5"/>
    <w:rsid w:val="00125ACA"/>
    <w:rsid w:val="00125BFF"/>
    <w:rsid w:val="00125D65"/>
    <w:rsid w:val="00125FE4"/>
    <w:rsid w:val="00126071"/>
    <w:rsid w:val="00126192"/>
    <w:rsid w:val="00126643"/>
    <w:rsid w:val="001267EE"/>
    <w:rsid w:val="00126C50"/>
    <w:rsid w:val="001270FB"/>
    <w:rsid w:val="00127B58"/>
    <w:rsid w:val="00127F36"/>
    <w:rsid w:val="001300B4"/>
    <w:rsid w:val="00131379"/>
    <w:rsid w:val="00131732"/>
    <w:rsid w:val="00131755"/>
    <w:rsid w:val="00131776"/>
    <w:rsid w:val="00131B37"/>
    <w:rsid w:val="00131BD9"/>
    <w:rsid w:val="00131C26"/>
    <w:rsid w:val="00132B88"/>
    <w:rsid w:val="00133281"/>
    <w:rsid w:val="001338C1"/>
    <w:rsid w:val="00133A69"/>
    <w:rsid w:val="00133C7A"/>
    <w:rsid w:val="00134231"/>
    <w:rsid w:val="00134490"/>
    <w:rsid w:val="00134934"/>
    <w:rsid w:val="00134BD8"/>
    <w:rsid w:val="00134EE0"/>
    <w:rsid w:val="00135596"/>
    <w:rsid w:val="001357FF"/>
    <w:rsid w:val="00136204"/>
    <w:rsid w:val="001362C1"/>
    <w:rsid w:val="001363B4"/>
    <w:rsid w:val="00136BC4"/>
    <w:rsid w:val="00136C2F"/>
    <w:rsid w:val="00136CB7"/>
    <w:rsid w:val="00136D5E"/>
    <w:rsid w:val="00136E67"/>
    <w:rsid w:val="001374B9"/>
    <w:rsid w:val="0013760C"/>
    <w:rsid w:val="0014003D"/>
    <w:rsid w:val="0014016D"/>
    <w:rsid w:val="00140400"/>
    <w:rsid w:val="00140A19"/>
    <w:rsid w:val="00140C2D"/>
    <w:rsid w:val="00140F6D"/>
    <w:rsid w:val="0014194C"/>
    <w:rsid w:val="001426E0"/>
    <w:rsid w:val="00142708"/>
    <w:rsid w:val="00142BCF"/>
    <w:rsid w:val="00143068"/>
    <w:rsid w:val="00143720"/>
    <w:rsid w:val="0014381B"/>
    <w:rsid w:val="00143919"/>
    <w:rsid w:val="00143FF8"/>
    <w:rsid w:val="001441DC"/>
    <w:rsid w:val="00145835"/>
    <w:rsid w:val="00145AE7"/>
    <w:rsid w:val="0014606E"/>
    <w:rsid w:val="001460CF"/>
    <w:rsid w:val="00146692"/>
    <w:rsid w:val="001468AF"/>
    <w:rsid w:val="00146DEB"/>
    <w:rsid w:val="00146EAA"/>
    <w:rsid w:val="001473C1"/>
    <w:rsid w:val="00147443"/>
    <w:rsid w:val="00147949"/>
    <w:rsid w:val="00150687"/>
    <w:rsid w:val="00150F7D"/>
    <w:rsid w:val="001516CF"/>
    <w:rsid w:val="00151923"/>
    <w:rsid w:val="00151AB6"/>
    <w:rsid w:val="00152175"/>
    <w:rsid w:val="0015249C"/>
    <w:rsid w:val="001524FA"/>
    <w:rsid w:val="00152920"/>
    <w:rsid w:val="00152B21"/>
    <w:rsid w:val="00152B53"/>
    <w:rsid w:val="00153B1D"/>
    <w:rsid w:val="00153DF2"/>
    <w:rsid w:val="00154B9E"/>
    <w:rsid w:val="00154FAF"/>
    <w:rsid w:val="00155054"/>
    <w:rsid w:val="001552A0"/>
    <w:rsid w:val="001554C0"/>
    <w:rsid w:val="00155698"/>
    <w:rsid w:val="00155D02"/>
    <w:rsid w:val="001563C1"/>
    <w:rsid w:val="00156769"/>
    <w:rsid w:val="0015687E"/>
    <w:rsid w:val="00156B63"/>
    <w:rsid w:val="00156D51"/>
    <w:rsid w:val="001600FB"/>
    <w:rsid w:val="001605CE"/>
    <w:rsid w:val="0016096B"/>
    <w:rsid w:val="00160991"/>
    <w:rsid w:val="001609A6"/>
    <w:rsid w:val="001618D5"/>
    <w:rsid w:val="00161D15"/>
    <w:rsid w:val="001622C9"/>
    <w:rsid w:val="001623D9"/>
    <w:rsid w:val="00162583"/>
    <w:rsid w:val="001635BB"/>
    <w:rsid w:val="00164333"/>
    <w:rsid w:val="00164453"/>
    <w:rsid w:val="0016481D"/>
    <w:rsid w:val="00164A41"/>
    <w:rsid w:val="00165209"/>
    <w:rsid w:val="00165FD3"/>
    <w:rsid w:val="00166FC5"/>
    <w:rsid w:val="0016702D"/>
    <w:rsid w:val="00167868"/>
    <w:rsid w:val="001710CF"/>
    <w:rsid w:val="00171595"/>
    <w:rsid w:val="00171D78"/>
    <w:rsid w:val="0017270A"/>
    <w:rsid w:val="00172914"/>
    <w:rsid w:val="00172922"/>
    <w:rsid w:val="00172C8B"/>
    <w:rsid w:val="00173133"/>
    <w:rsid w:val="00173800"/>
    <w:rsid w:val="00173DF6"/>
    <w:rsid w:val="0017403B"/>
    <w:rsid w:val="00174426"/>
    <w:rsid w:val="001747B6"/>
    <w:rsid w:val="00174FDE"/>
    <w:rsid w:val="0017520F"/>
    <w:rsid w:val="00175B1A"/>
    <w:rsid w:val="00175CDC"/>
    <w:rsid w:val="00175CEC"/>
    <w:rsid w:val="001767B8"/>
    <w:rsid w:val="00177612"/>
    <w:rsid w:val="00177BF1"/>
    <w:rsid w:val="00177CF3"/>
    <w:rsid w:val="00177EE0"/>
    <w:rsid w:val="0018076C"/>
    <w:rsid w:val="00180CED"/>
    <w:rsid w:val="00180F1A"/>
    <w:rsid w:val="00181115"/>
    <w:rsid w:val="001811AA"/>
    <w:rsid w:val="0018140E"/>
    <w:rsid w:val="001818DB"/>
    <w:rsid w:val="00181A4B"/>
    <w:rsid w:val="001828DB"/>
    <w:rsid w:val="00182A12"/>
    <w:rsid w:val="00182F9C"/>
    <w:rsid w:val="0018357D"/>
    <w:rsid w:val="00183749"/>
    <w:rsid w:val="00183CE4"/>
    <w:rsid w:val="00184187"/>
    <w:rsid w:val="0018423B"/>
    <w:rsid w:val="00184366"/>
    <w:rsid w:val="00184C45"/>
    <w:rsid w:val="00184FF4"/>
    <w:rsid w:val="00185FC3"/>
    <w:rsid w:val="001868E5"/>
    <w:rsid w:val="00186B67"/>
    <w:rsid w:val="0018746E"/>
    <w:rsid w:val="00187783"/>
    <w:rsid w:val="001879A9"/>
    <w:rsid w:val="00187A12"/>
    <w:rsid w:val="00187DDB"/>
    <w:rsid w:val="001900C4"/>
    <w:rsid w:val="001906AD"/>
    <w:rsid w:val="00190932"/>
    <w:rsid w:val="00190A26"/>
    <w:rsid w:val="001920FD"/>
    <w:rsid w:val="00192131"/>
    <w:rsid w:val="001924BF"/>
    <w:rsid w:val="001927A1"/>
    <w:rsid w:val="00192915"/>
    <w:rsid w:val="00192CE0"/>
    <w:rsid w:val="00192E8C"/>
    <w:rsid w:val="00192F23"/>
    <w:rsid w:val="001930F4"/>
    <w:rsid w:val="001931DB"/>
    <w:rsid w:val="001931E8"/>
    <w:rsid w:val="00193678"/>
    <w:rsid w:val="00193696"/>
    <w:rsid w:val="00193DB5"/>
    <w:rsid w:val="001943F3"/>
    <w:rsid w:val="00194470"/>
    <w:rsid w:val="00194928"/>
    <w:rsid w:val="00194A7A"/>
    <w:rsid w:val="00195276"/>
    <w:rsid w:val="00195B6D"/>
    <w:rsid w:val="00195E71"/>
    <w:rsid w:val="001965DA"/>
    <w:rsid w:val="001965EF"/>
    <w:rsid w:val="001970C4"/>
    <w:rsid w:val="001975E8"/>
    <w:rsid w:val="001975F3"/>
    <w:rsid w:val="001976A3"/>
    <w:rsid w:val="00197B64"/>
    <w:rsid w:val="001A0609"/>
    <w:rsid w:val="001A072E"/>
    <w:rsid w:val="001A0746"/>
    <w:rsid w:val="001A0A4D"/>
    <w:rsid w:val="001A138F"/>
    <w:rsid w:val="001A188F"/>
    <w:rsid w:val="001A1F95"/>
    <w:rsid w:val="001A2010"/>
    <w:rsid w:val="001A309E"/>
    <w:rsid w:val="001A32C3"/>
    <w:rsid w:val="001A35F5"/>
    <w:rsid w:val="001A36CF"/>
    <w:rsid w:val="001A39AA"/>
    <w:rsid w:val="001A487E"/>
    <w:rsid w:val="001A48E0"/>
    <w:rsid w:val="001A4E65"/>
    <w:rsid w:val="001A5D0E"/>
    <w:rsid w:val="001A5DA6"/>
    <w:rsid w:val="001A5F69"/>
    <w:rsid w:val="001A6069"/>
    <w:rsid w:val="001A6581"/>
    <w:rsid w:val="001A6EBC"/>
    <w:rsid w:val="001A6F2A"/>
    <w:rsid w:val="001A7346"/>
    <w:rsid w:val="001A790B"/>
    <w:rsid w:val="001B0836"/>
    <w:rsid w:val="001B094E"/>
    <w:rsid w:val="001B0ADE"/>
    <w:rsid w:val="001B1606"/>
    <w:rsid w:val="001B173A"/>
    <w:rsid w:val="001B1B60"/>
    <w:rsid w:val="001B2352"/>
    <w:rsid w:val="001B24EC"/>
    <w:rsid w:val="001B2943"/>
    <w:rsid w:val="001B3554"/>
    <w:rsid w:val="001B3AF8"/>
    <w:rsid w:val="001B3E31"/>
    <w:rsid w:val="001B4B3C"/>
    <w:rsid w:val="001B4C47"/>
    <w:rsid w:val="001B5221"/>
    <w:rsid w:val="001B53CF"/>
    <w:rsid w:val="001B5A05"/>
    <w:rsid w:val="001B5AE9"/>
    <w:rsid w:val="001B5D2B"/>
    <w:rsid w:val="001B5E2D"/>
    <w:rsid w:val="001B6404"/>
    <w:rsid w:val="001B6515"/>
    <w:rsid w:val="001B6BFE"/>
    <w:rsid w:val="001B7203"/>
    <w:rsid w:val="001B799B"/>
    <w:rsid w:val="001C1626"/>
    <w:rsid w:val="001C183A"/>
    <w:rsid w:val="001C196B"/>
    <w:rsid w:val="001C27C5"/>
    <w:rsid w:val="001C3012"/>
    <w:rsid w:val="001C30D6"/>
    <w:rsid w:val="001C31D0"/>
    <w:rsid w:val="001C37BC"/>
    <w:rsid w:val="001C38B5"/>
    <w:rsid w:val="001C3A4B"/>
    <w:rsid w:val="001C3D63"/>
    <w:rsid w:val="001C4976"/>
    <w:rsid w:val="001C4B11"/>
    <w:rsid w:val="001C50E3"/>
    <w:rsid w:val="001C56FE"/>
    <w:rsid w:val="001C578E"/>
    <w:rsid w:val="001C5A78"/>
    <w:rsid w:val="001C5F78"/>
    <w:rsid w:val="001C6176"/>
    <w:rsid w:val="001C61D5"/>
    <w:rsid w:val="001C6713"/>
    <w:rsid w:val="001C67B1"/>
    <w:rsid w:val="001C6D7A"/>
    <w:rsid w:val="001C7D46"/>
    <w:rsid w:val="001D02EC"/>
    <w:rsid w:val="001D0454"/>
    <w:rsid w:val="001D06FB"/>
    <w:rsid w:val="001D08F3"/>
    <w:rsid w:val="001D0B22"/>
    <w:rsid w:val="001D0D6A"/>
    <w:rsid w:val="001D0E5B"/>
    <w:rsid w:val="001D1226"/>
    <w:rsid w:val="001D16C3"/>
    <w:rsid w:val="001D170F"/>
    <w:rsid w:val="001D1D2E"/>
    <w:rsid w:val="001D24F2"/>
    <w:rsid w:val="001D28E1"/>
    <w:rsid w:val="001D31D1"/>
    <w:rsid w:val="001D32FB"/>
    <w:rsid w:val="001D38BB"/>
    <w:rsid w:val="001D3E0B"/>
    <w:rsid w:val="001D3EDB"/>
    <w:rsid w:val="001D3F58"/>
    <w:rsid w:val="001D4AFE"/>
    <w:rsid w:val="001D4BC4"/>
    <w:rsid w:val="001D4FF1"/>
    <w:rsid w:val="001D516E"/>
    <w:rsid w:val="001D5D86"/>
    <w:rsid w:val="001D5D9B"/>
    <w:rsid w:val="001D6CA6"/>
    <w:rsid w:val="001D7076"/>
    <w:rsid w:val="001D77EE"/>
    <w:rsid w:val="001D7AC2"/>
    <w:rsid w:val="001D7B84"/>
    <w:rsid w:val="001D7BA5"/>
    <w:rsid w:val="001D7D0A"/>
    <w:rsid w:val="001E01C9"/>
    <w:rsid w:val="001E03B5"/>
    <w:rsid w:val="001E12B7"/>
    <w:rsid w:val="001E153B"/>
    <w:rsid w:val="001E18DA"/>
    <w:rsid w:val="001E199D"/>
    <w:rsid w:val="001E2DFC"/>
    <w:rsid w:val="001E3468"/>
    <w:rsid w:val="001E3EC6"/>
    <w:rsid w:val="001E3FD1"/>
    <w:rsid w:val="001E41D7"/>
    <w:rsid w:val="001E421B"/>
    <w:rsid w:val="001E42ED"/>
    <w:rsid w:val="001E4A7B"/>
    <w:rsid w:val="001E512F"/>
    <w:rsid w:val="001E53ED"/>
    <w:rsid w:val="001E5DE9"/>
    <w:rsid w:val="001E5EB0"/>
    <w:rsid w:val="001E681D"/>
    <w:rsid w:val="001E69D7"/>
    <w:rsid w:val="001E6CCA"/>
    <w:rsid w:val="001E6EA1"/>
    <w:rsid w:val="001E74A1"/>
    <w:rsid w:val="001E74F3"/>
    <w:rsid w:val="001E765A"/>
    <w:rsid w:val="001E78DF"/>
    <w:rsid w:val="001E7B15"/>
    <w:rsid w:val="001E7E37"/>
    <w:rsid w:val="001F0214"/>
    <w:rsid w:val="001F0660"/>
    <w:rsid w:val="001F0D96"/>
    <w:rsid w:val="001F0F9E"/>
    <w:rsid w:val="001F1616"/>
    <w:rsid w:val="001F1C2E"/>
    <w:rsid w:val="001F1D22"/>
    <w:rsid w:val="001F21C5"/>
    <w:rsid w:val="001F263E"/>
    <w:rsid w:val="001F3490"/>
    <w:rsid w:val="001F3FF2"/>
    <w:rsid w:val="001F41C6"/>
    <w:rsid w:val="001F431A"/>
    <w:rsid w:val="001F449F"/>
    <w:rsid w:val="001F4621"/>
    <w:rsid w:val="001F4642"/>
    <w:rsid w:val="001F4683"/>
    <w:rsid w:val="001F4A0B"/>
    <w:rsid w:val="001F5312"/>
    <w:rsid w:val="001F64C0"/>
    <w:rsid w:val="001F6D78"/>
    <w:rsid w:val="001F6FE9"/>
    <w:rsid w:val="001F784F"/>
    <w:rsid w:val="001F7B83"/>
    <w:rsid w:val="001F7E37"/>
    <w:rsid w:val="0020021E"/>
    <w:rsid w:val="00200568"/>
    <w:rsid w:val="0020087D"/>
    <w:rsid w:val="00200AD7"/>
    <w:rsid w:val="0020111F"/>
    <w:rsid w:val="0020121F"/>
    <w:rsid w:val="00201650"/>
    <w:rsid w:val="00201711"/>
    <w:rsid w:val="00201B5F"/>
    <w:rsid w:val="00202142"/>
    <w:rsid w:val="002021F8"/>
    <w:rsid w:val="00202242"/>
    <w:rsid w:val="00202755"/>
    <w:rsid w:val="0020275C"/>
    <w:rsid w:val="002028FC"/>
    <w:rsid w:val="00202EC6"/>
    <w:rsid w:val="00202FD3"/>
    <w:rsid w:val="00203223"/>
    <w:rsid w:val="00203FCF"/>
    <w:rsid w:val="00204952"/>
    <w:rsid w:val="00205066"/>
    <w:rsid w:val="002051BC"/>
    <w:rsid w:val="00205BF3"/>
    <w:rsid w:val="0020647D"/>
    <w:rsid w:val="0020692B"/>
    <w:rsid w:val="00210729"/>
    <w:rsid w:val="002108BE"/>
    <w:rsid w:val="00210BC3"/>
    <w:rsid w:val="00210C73"/>
    <w:rsid w:val="002112FA"/>
    <w:rsid w:val="0021143C"/>
    <w:rsid w:val="0021151B"/>
    <w:rsid w:val="0021153E"/>
    <w:rsid w:val="00211885"/>
    <w:rsid w:val="00211C97"/>
    <w:rsid w:val="00211F6A"/>
    <w:rsid w:val="0021216B"/>
    <w:rsid w:val="00212300"/>
    <w:rsid w:val="0021235E"/>
    <w:rsid w:val="002127D0"/>
    <w:rsid w:val="002127D5"/>
    <w:rsid w:val="002133B7"/>
    <w:rsid w:val="0021343C"/>
    <w:rsid w:val="00213C20"/>
    <w:rsid w:val="002145EB"/>
    <w:rsid w:val="002145FE"/>
    <w:rsid w:val="002146A7"/>
    <w:rsid w:val="00214B62"/>
    <w:rsid w:val="002151A3"/>
    <w:rsid w:val="00215AA3"/>
    <w:rsid w:val="00215EA4"/>
    <w:rsid w:val="00216AB9"/>
    <w:rsid w:val="00216EF8"/>
    <w:rsid w:val="0021700C"/>
    <w:rsid w:val="002171A5"/>
    <w:rsid w:val="00217C43"/>
    <w:rsid w:val="00217C48"/>
    <w:rsid w:val="00217F1C"/>
    <w:rsid w:val="00220174"/>
    <w:rsid w:val="002202C8"/>
    <w:rsid w:val="0022053D"/>
    <w:rsid w:val="002208CC"/>
    <w:rsid w:val="002212E3"/>
    <w:rsid w:val="002220BB"/>
    <w:rsid w:val="00222280"/>
    <w:rsid w:val="00222A5E"/>
    <w:rsid w:val="00222B8B"/>
    <w:rsid w:val="00223874"/>
    <w:rsid w:val="00223A54"/>
    <w:rsid w:val="00223D6E"/>
    <w:rsid w:val="00223FEC"/>
    <w:rsid w:val="00224188"/>
    <w:rsid w:val="00224249"/>
    <w:rsid w:val="00224762"/>
    <w:rsid w:val="0022483D"/>
    <w:rsid w:val="00224954"/>
    <w:rsid w:val="00224995"/>
    <w:rsid w:val="002251B0"/>
    <w:rsid w:val="002252FC"/>
    <w:rsid w:val="00225B64"/>
    <w:rsid w:val="00225F25"/>
    <w:rsid w:val="00226060"/>
    <w:rsid w:val="002266DF"/>
    <w:rsid w:val="002268DA"/>
    <w:rsid w:val="00226C5E"/>
    <w:rsid w:val="00226CFD"/>
    <w:rsid w:val="002272B2"/>
    <w:rsid w:val="00227400"/>
    <w:rsid w:val="002279A3"/>
    <w:rsid w:val="00227AEF"/>
    <w:rsid w:val="00227E25"/>
    <w:rsid w:val="0023013C"/>
    <w:rsid w:val="002304CF"/>
    <w:rsid w:val="00230826"/>
    <w:rsid w:val="002311CF"/>
    <w:rsid w:val="002314E0"/>
    <w:rsid w:val="00231565"/>
    <w:rsid w:val="00231775"/>
    <w:rsid w:val="00232C07"/>
    <w:rsid w:val="00232FD6"/>
    <w:rsid w:val="0023331C"/>
    <w:rsid w:val="00233770"/>
    <w:rsid w:val="00233C47"/>
    <w:rsid w:val="00233FDA"/>
    <w:rsid w:val="0023422D"/>
    <w:rsid w:val="0023480D"/>
    <w:rsid w:val="00234A59"/>
    <w:rsid w:val="00234CC9"/>
    <w:rsid w:val="002357DC"/>
    <w:rsid w:val="00235CC3"/>
    <w:rsid w:val="00235D69"/>
    <w:rsid w:val="00236275"/>
    <w:rsid w:val="00236756"/>
    <w:rsid w:val="00236A52"/>
    <w:rsid w:val="00236A8E"/>
    <w:rsid w:val="00236B33"/>
    <w:rsid w:val="00236DB8"/>
    <w:rsid w:val="00236DCD"/>
    <w:rsid w:val="00236E02"/>
    <w:rsid w:val="00237BBE"/>
    <w:rsid w:val="0024012D"/>
    <w:rsid w:val="00240659"/>
    <w:rsid w:val="00241407"/>
    <w:rsid w:val="0024179F"/>
    <w:rsid w:val="00241863"/>
    <w:rsid w:val="00241F96"/>
    <w:rsid w:val="002421D0"/>
    <w:rsid w:val="00242C42"/>
    <w:rsid w:val="00243889"/>
    <w:rsid w:val="00243C72"/>
    <w:rsid w:val="00243ED9"/>
    <w:rsid w:val="00244B3E"/>
    <w:rsid w:val="00244D29"/>
    <w:rsid w:val="00244FBC"/>
    <w:rsid w:val="002454AA"/>
    <w:rsid w:val="0024571B"/>
    <w:rsid w:val="00245C66"/>
    <w:rsid w:val="0024613C"/>
    <w:rsid w:val="0024675C"/>
    <w:rsid w:val="00246AF8"/>
    <w:rsid w:val="00246B01"/>
    <w:rsid w:val="00246C20"/>
    <w:rsid w:val="00246DDB"/>
    <w:rsid w:val="00247588"/>
    <w:rsid w:val="00247D23"/>
    <w:rsid w:val="00247D28"/>
    <w:rsid w:val="00250895"/>
    <w:rsid w:val="00250B27"/>
    <w:rsid w:val="00250E73"/>
    <w:rsid w:val="002510D2"/>
    <w:rsid w:val="002511FD"/>
    <w:rsid w:val="00251400"/>
    <w:rsid w:val="00252F8A"/>
    <w:rsid w:val="00253205"/>
    <w:rsid w:val="00253258"/>
    <w:rsid w:val="00254319"/>
    <w:rsid w:val="0025515C"/>
    <w:rsid w:val="0025518C"/>
    <w:rsid w:val="00255446"/>
    <w:rsid w:val="002564EF"/>
    <w:rsid w:val="002567F8"/>
    <w:rsid w:val="002568D8"/>
    <w:rsid w:val="00256CF6"/>
    <w:rsid w:val="00256DA7"/>
    <w:rsid w:val="002601D9"/>
    <w:rsid w:val="002606B5"/>
    <w:rsid w:val="00261DA7"/>
    <w:rsid w:val="0026231B"/>
    <w:rsid w:val="00263048"/>
    <w:rsid w:val="0026317B"/>
    <w:rsid w:val="002631A2"/>
    <w:rsid w:val="00263265"/>
    <w:rsid w:val="0026435D"/>
    <w:rsid w:val="00264A41"/>
    <w:rsid w:val="00264AA8"/>
    <w:rsid w:val="00264CAA"/>
    <w:rsid w:val="002653E2"/>
    <w:rsid w:val="00265B23"/>
    <w:rsid w:val="00265C84"/>
    <w:rsid w:val="00265E72"/>
    <w:rsid w:val="00266286"/>
    <w:rsid w:val="002665C5"/>
    <w:rsid w:val="00266656"/>
    <w:rsid w:val="00267374"/>
    <w:rsid w:val="0026762F"/>
    <w:rsid w:val="00267C21"/>
    <w:rsid w:val="0027099E"/>
    <w:rsid w:val="00271A86"/>
    <w:rsid w:val="00271D65"/>
    <w:rsid w:val="002721BD"/>
    <w:rsid w:val="00272819"/>
    <w:rsid w:val="00272A81"/>
    <w:rsid w:val="00272BCC"/>
    <w:rsid w:val="00272CD4"/>
    <w:rsid w:val="0027311A"/>
    <w:rsid w:val="00273164"/>
    <w:rsid w:val="00273303"/>
    <w:rsid w:val="00273A2F"/>
    <w:rsid w:val="00273F22"/>
    <w:rsid w:val="00274EC2"/>
    <w:rsid w:val="00274F51"/>
    <w:rsid w:val="002752F2"/>
    <w:rsid w:val="0027673F"/>
    <w:rsid w:val="0027679D"/>
    <w:rsid w:val="002767AE"/>
    <w:rsid w:val="00276B8A"/>
    <w:rsid w:val="00276CE4"/>
    <w:rsid w:val="002773F8"/>
    <w:rsid w:val="002778C7"/>
    <w:rsid w:val="00277F1E"/>
    <w:rsid w:val="002809B5"/>
    <w:rsid w:val="00280B88"/>
    <w:rsid w:val="00281B04"/>
    <w:rsid w:val="00281D93"/>
    <w:rsid w:val="002825FD"/>
    <w:rsid w:val="00282AD0"/>
    <w:rsid w:val="00282B14"/>
    <w:rsid w:val="00282FB4"/>
    <w:rsid w:val="002836EE"/>
    <w:rsid w:val="00283778"/>
    <w:rsid w:val="00283F3D"/>
    <w:rsid w:val="00284018"/>
    <w:rsid w:val="002843C4"/>
    <w:rsid w:val="002846C5"/>
    <w:rsid w:val="002851E2"/>
    <w:rsid w:val="00285D0E"/>
    <w:rsid w:val="00285E66"/>
    <w:rsid w:val="00285F03"/>
    <w:rsid w:val="00286359"/>
    <w:rsid w:val="00286588"/>
    <w:rsid w:val="00286853"/>
    <w:rsid w:val="002871B4"/>
    <w:rsid w:val="00287246"/>
    <w:rsid w:val="00287847"/>
    <w:rsid w:val="00290186"/>
    <w:rsid w:val="002901AE"/>
    <w:rsid w:val="002901EF"/>
    <w:rsid w:val="00290914"/>
    <w:rsid w:val="002909DF"/>
    <w:rsid w:val="00291036"/>
    <w:rsid w:val="0029120C"/>
    <w:rsid w:val="002918F7"/>
    <w:rsid w:val="002919E1"/>
    <w:rsid w:val="00291CF5"/>
    <w:rsid w:val="00291D59"/>
    <w:rsid w:val="002923D1"/>
    <w:rsid w:val="0029248C"/>
    <w:rsid w:val="002929F1"/>
    <w:rsid w:val="00292DA8"/>
    <w:rsid w:val="0029309E"/>
    <w:rsid w:val="002930C6"/>
    <w:rsid w:val="002939F6"/>
    <w:rsid w:val="00293AE9"/>
    <w:rsid w:val="00293B98"/>
    <w:rsid w:val="00293C98"/>
    <w:rsid w:val="00293EFC"/>
    <w:rsid w:val="00294001"/>
    <w:rsid w:val="00294CAD"/>
    <w:rsid w:val="00295746"/>
    <w:rsid w:val="0029579E"/>
    <w:rsid w:val="0029688D"/>
    <w:rsid w:val="00296AAE"/>
    <w:rsid w:val="00296AD5"/>
    <w:rsid w:val="00296D59"/>
    <w:rsid w:val="00296ED1"/>
    <w:rsid w:val="00297403"/>
    <w:rsid w:val="002977DE"/>
    <w:rsid w:val="00297A0F"/>
    <w:rsid w:val="002A0171"/>
    <w:rsid w:val="002A01EF"/>
    <w:rsid w:val="002A0232"/>
    <w:rsid w:val="002A0308"/>
    <w:rsid w:val="002A0706"/>
    <w:rsid w:val="002A0B64"/>
    <w:rsid w:val="002A1559"/>
    <w:rsid w:val="002A16AD"/>
    <w:rsid w:val="002A1AC4"/>
    <w:rsid w:val="002A226F"/>
    <w:rsid w:val="002A2308"/>
    <w:rsid w:val="002A25CA"/>
    <w:rsid w:val="002A2704"/>
    <w:rsid w:val="002A2A10"/>
    <w:rsid w:val="002A2A6F"/>
    <w:rsid w:val="002A3584"/>
    <w:rsid w:val="002A3950"/>
    <w:rsid w:val="002A3DC8"/>
    <w:rsid w:val="002A43F6"/>
    <w:rsid w:val="002A4451"/>
    <w:rsid w:val="002A4942"/>
    <w:rsid w:val="002A52D7"/>
    <w:rsid w:val="002A5450"/>
    <w:rsid w:val="002A6101"/>
    <w:rsid w:val="002A65B1"/>
    <w:rsid w:val="002A65DB"/>
    <w:rsid w:val="002A72CB"/>
    <w:rsid w:val="002A747D"/>
    <w:rsid w:val="002A7916"/>
    <w:rsid w:val="002A7F80"/>
    <w:rsid w:val="002B003C"/>
    <w:rsid w:val="002B0CDA"/>
    <w:rsid w:val="002B0D85"/>
    <w:rsid w:val="002B1A8D"/>
    <w:rsid w:val="002B1BA9"/>
    <w:rsid w:val="002B1C70"/>
    <w:rsid w:val="002B2465"/>
    <w:rsid w:val="002B26F8"/>
    <w:rsid w:val="002B2ED6"/>
    <w:rsid w:val="002B3C30"/>
    <w:rsid w:val="002B45AC"/>
    <w:rsid w:val="002B4873"/>
    <w:rsid w:val="002B4A3E"/>
    <w:rsid w:val="002B4B97"/>
    <w:rsid w:val="002B4EEC"/>
    <w:rsid w:val="002B57B0"/>
    <w:rsid w:val="002B6285"/>
    <w:rsid w:val="002B62EA"/>
    <w:rsid w:val="002B6F5B"/>
    <w:rsid w:val="002B7213"/>
    <w:rsid w:val="002B74C5"/>
    <w:rsid w:val="002B7957"/>
    <w:rsid w:val="002B7BA2"/>
    <w:rsid w:val="002B7C4A"/>
    <w:rsid w:val="002C0C1C"/>
    <w:rsid w:val="002C0F4A"/>
    <w:rsid w:val="002C2D85"/>
    <w:rsid w:val="002C3142"/>
    <w:rsid w:val="002C37DE"/>
    <w:rsid w:val="002C3930"/>
    <w:rsid w:val="002C4161"/>
    <w:rsid w:val="002C429A"/>
    <w:rsid w:val="002C4B60"/>
    <w:rsid w:val="002C50CD"/>
    <w:rsid w:val="002C5371"/>
    <w:rsid w:val="002C5932"/>
    <w:rsid w:val="002C5CB0"/>
    <w:rsid w:val="002C5FAD"/>
    <w:rsid w:val="002C6244"/>
    <w:rsid w:val="002C6680"/>
    <w:rsid w:val="002C689B"/>
    <w:rsid w:val="002C6EBA"/>
    <w:rsid w:val="002C7035"/>
    <w:rsid w:val="002D08E2"/>
    <w:rsid w:val="002D09A8"/>
    <w:rsid w:val="002D0F98"/>
    <w:rsid w:val="002D18A2"/>
    <w:rsid w:val="002D2235"/>
    <w:rsid w:val="002D28F7"/>
    <w:rsid w:val="002D295D"/>
    <w:rsid w:val="002D29D5"/>
    <w:rsid w:val="002D2ADF"/>
    <w:rsid w:val="002D34E7"/>
    <w:rsid w:val="002D35B5"/>
    <w:rsid w:val="002D390F"/>
    <w:rsid w:val="002D3BEC"/>
    <w:rsid w:val="002D45A6"/>
    <w:rsid w:val="002D4D53"/>
    <w:rsid w:val="002D4DB0"/>
    <w:rsid w:val="002D54BE"/>
    <w:rsid w:val="002D55F5"/>
    <w:rsid w:val="002D567F"/>
    <w:rsid w:val="002D600B"/>
    <w:rsid w:val="002D66EA"/>
    <w:rsid w:val="002D71C9"/>
    <w:rsid w:val="002D74C5"/>
    <w:rsid w:val="002D759F"/>
    <w:rsid w:val="002E00FC"/>
    <w:rsid w:val="002E0966"/>
    <w:rsid w:val="002E0B40"/>
    <w:rsid w:val="002E0D69"/>
    <w:rsid w:val="002E12A9"/>
    <w:rsid w:val="002E131B"/>
    <w:rsid w:val="002E13B5"/>
    <w:rsid w:val="002E152F"/>
    <w:rsid w:val="002E1612"/>
    <w:rsid w:val="002E18E5"/>
    <w:rsid w:val="002E1AC0"/>
    <w:rsid w:val="002E2126"/>
    <w:rsid w:val="002E21C8"/>
    <w:rsid w:val="002E2512"/>
    <w:rsid w:val="002E2F01"/>
    <w:rsid w:val="002E362D"/>
    <w:rsid w:val="002E3931"/>
    <w:rsid w:val="002E3962"/>
    <w:rsid w:val="002E4CC5"/>
    <w:rsid w:val="002E4F16"/>
    <w:rsid w:val="002E519E"/>
    <w:rsid w:val="002E5768"/>
    <w:rsid w:val="002E592C"/>
    <w:rsid w:val="002E6469"/>
    <w:rsid w:val="002E6A16"/>
    <w:rsid w:val="002E7355"/>
    <w:rsid w:val="002E7943"/>
    <w:rsid w:val="002E7DC0"/>
    <w:rsid w:val="002F0666"/>
    <w:rsid w:val="002F0A1C"/>
    <w:rsid w:val="002F0DBD"/>
    <w:rsid w:val="002F0F8E"/>
    <w:rsid w:val="002F1A73"/>
    <w:rsid w:val="002F1C8F"/>
    <w:rsid w:val="002F1F28"/>
    <w:rsid w:val="002F2156"/>
    <w:rsid w:val="002F2199"/>
    <w:rsid w:val="002F24E6"/>
    <w:rsid w:val="002F2CCF"/>
    <w:rsid w:val="002F3050"/>
    <w:rsid w:val="002F314B"/>
    <w:rsid w:val="002F392C"/>
    <w:rsid w:val="002F4753"/>
    <w:rsid w:val="002F525A"/>
    <w:rsid w:val="002F52F8"/>
    <w:rsid w:val="002F5799"/>
    <w:rsid w:val="002F5CC6"/>
    <w:rsid w:val="002F5E40"/>
    <w:rsid w:val="002F5E7E"/>
    <w:rsid w:val="002F77CE"/>
    <w:rsid w:val="002F78DA"/>
    <w:rsid w:val="003001BB"/>
    <w:rsid w:val="003004C3"/>
    <w:rsid w:val="00300668"/>
    <w:rsid w:val="00300831"/>
    <w:rsid w:val="00300973"/>
    <w:rsid w:val="00300CCB"/>
    <w:rsid w:val="00300D62"/>
    <w:rsid w:val="003011A6"/>
    <w:rsid w:val="00301426"/>
    <w:rsid w:val="00301430"/>
    <w:rsid w:val="003014D8"/>
    <w:rsid w:val="00301EB7"/>
    <w:rsid w:val="003020B1"/>
    <w:rsid w:val="00302399"/>
    <w:rsid w:val="0030249A"/>
    <w:rsid w:val="003028BE"/>
    <w:rsid w:val="00303111"/>
    <w:rsid w:val="0030376A"/>
    <w:rsid w:val="00303B79"/>
    <w:rsid w:val="0030414F"/>
    <w:rsid w:val="00304224"/>
    <w:rsid w:val="0030535E"/>
    <w:rsid w:val="00305385"/>
    <w:rsid w:val="003059AC"/>
    <w:rsid w:val="0030613D"/>
    <w:rsid w:val="00306480"/>
    <w:rsid w:val="0030684D"/>
    <w:rsid w:val="00307222"/>
    <w:rsid w:val="00307441"/>
    <w:rsid w:val="00310869"/>
    <w:rsid w:val="00310AB9"/>
    <w:rsid w:val="00310C7E"/>
    <w:rsid w:val="00311757"/>
    <w:rsid w:val="00311B61"/>
    <w:rsid w:val="0031217C"/>
    <w:rsid w:val="003123CE"/>
    <w:rsid w:val="003128B2"/>
    <w:rsid w:val="0031334E"/>
    <w:rsid w:val="003139BE"/>
    <w:rsid w:val="00313A71"/>
    <w:rsid w:val="00314112"/>
    <w:rsid w:val="00314654"/>
    <w:rsid w:val="0031465D"/>
    <w:rsid w:val="0031482D"/>
    <w:rsid w:val="003148A8"/>
    <w:rsid w:val="00314A6B"/>
    <w:rsid w:val="00314D0E"/>
    <w:rsid w:val="00315367"/>
    <w:rsid w:val="00315790"/>
    <w:rsid w:val="003160D4"/>
    <w:rsid w:val="00316235"/>
    <w:rsid w:val="00316617"/>
    <w:rsid w:val="00316C8F"/>
    <w:rsid w:val="0031727E"/>
    <w:rsid w:val="00317331"/>
    <w:rsid w:val="00317818"/>
    <w:rsid w:val="00317B9B"/>
    <w:rsid w:val="00320530"/>
    <w:rsid w:val="00320DDD"/>
    <w:rsid w:val="0032112D"/>
    <w:rsid w:val="0032299F"/>
    <w:rsid w:val="00322EB4"/>
    <w:rsid w:val="003237EA"/>
    <w:rsid w:val="00323954"/>
    <w:rsid w:val="00323B58"/>
    <w:rsid w:val="003247CC"/>
    <w:rsid w:val="00324A2E"/>
    <w:rsid w:val="00325138"/>
    <w:rsid w:val="003257CD"/>
    <w:rsid w:val="00325CB4"/>
    <w:rsid w:val="00326D05"/>
    <w:rsid w:val="003270CA"/>
    <w:rsid w:val="0032748C"/>
    <w:rsid w:val="00327817"/>
    <w:rsid w:val="003278AC"/>
    <w:rsid w:val="003279F0"/>
    <w:rsid w:val="00327A44"/>
    <w:rsid w:val="00327D7A"/>
    <w:rsid w:val="00327E16"/>
    <w:rsid w:val="00330AA6"/>
    <w:rsid w:val="00331042"/>
    <w:rsid w:val="00331576"/>
    <w:rsid w:val="00331AAA"/>
    <w:rsid w:val="0033252D"/>
    <w:rsid w:val="003325F8"/>
    <w:rsid w:val="00332B15"/>
    <w:rsid w:val="00332CAD"/>
    <w:rsid w:val="00333701"/>
    <w:rsid w:val="00333A1C"/>
    <w:rsid w:val="003341B1"/>
    <w:rsid w:val="003343AC"/>
    <w:rsid w:val="003343DE"/>
    <w:rsid w:val="003344CC"/>
    <w:rsid w:val="00334B72"/>
    <w:rsid w:val="00334C5C"/>
    <w:rsid w:val="00334E00"/>
    <w:rsid w:val="00335008"/>
    <w:rsid w:val="003350C7"/>
    <w:rsid w:val="00335273"/>
    <w:rsid w:val="003354F4"/>
    <w:rsid w:val="00335624"/>
    <w:rsid w:val="0033583B"/>
    <w:rsid w:val="00336F1C"/>
    <w:rsid w:val="003374CE"/>
    <w:rsid w:val="0033775C"/>
    <w:rsid w:val="00337F6F"/>
    <w:rsid w:val="003405E2"/>
    <w:rsid w:val="00340B59"/>
    <w:rsid w:val="003411A8"/>
    <w:rsid w:val="0034189E"/>
    <w:rsid w:val="003418BC"/>
    <w:rsid w:val="00341A0B"/>
    <w:rsid w:val="00342329"/>
    <w:rsid w:val="0034288C"/>
    <w:rsid w:val="00342A9F"/>
    <w:rsid w:val="0034366C"/>
    <w:rsid w:val="0034388A"/>
    <w:rsid w:val="00343A70"/>
    <w:rsid w:val="00343B9A"/>
    <w:rsid w:val="00343C43"/>
    <w:rsid w:val="00343C7C"/>
    <w:rsid w:val="00343D4D"/>
    <w:rsid w:val="00343DCD"/>
    <w:rsid w:val="00344095"/>
    <w:rsid w:val="00344138"/>
    <w:rsid w:val="00344198"/>
    <w:rsid w:val="00344922"/>
    <w:rsid w:val="0034493C"/>
    <w:rsid w:val="00344984"/>
    <w:rsid w:val="00344D84"/>
    <w:rsid w:val="00345501"/>
    <w:rsid w:val="00345820"/>
    <w:rsid w:val="00345B74"/>
    <w:rsid w:val="00345BBB"/>
    <w:rsid w:val="00345EEA"/>
    <w:rsid w:val="00346406"/>
    <w:rsid w:val="003467F0"/>
    <w:rsid w:val="00346A96"/>
    <w:rsid w:val="00346CA3"/>
    <w:rsid w:val="0034729E"/>
    <w:rsid w:val="0034777F"/>
    <w:rsid w:val="00347969"/>
    <w:rsid w:val="003479D1"/>
    <w:rsid w:val="00347EF5"/>
    <w:rsid w:val="00350245"/>
    <w:rsid w:val="00350F52"/>
    <w:rsid w:val="003515FD"/>
    <w:rsid w:val="00351976"/>
    <w:rsid w:val="00351B09"/>
    <w:rsid w:val="00351BEE"/>
    <w:rsid w:val="0035207F"/>
    <w:rsid w:val="003521AE"/>
    <w:rsid w:val="00352984"/>
    <w:rsid w:val="00353E21"/>
    <w:rsid w:val="00353E67"/>
    <w:rsid w:val="00353F5B"/>
    <w:rsid w:val="00354B69"/>
    <w:rsid w:val="00354D0C"/>
    <w:rsid w:val="0035573C"/>
    <w:rsid w:val="00355942"/>
    <w:rsid w:val="00355CCF"/>
    <w:rsid w:val="00355D5C"/>
    <w:rsid w:val="003560B0"/>
    <w:rsid w:val="0035627A"/>
    <w:rsid w:val="003568C0"/>
    <w:rsid w:val="00356A1B"/>
    <w:rsid w:val="003571F5"/>
    <w:rsid w:val="003573DA"/>
    <w:rsid w:val="0035744D"/>
    <w:rsid w:val="00357A47"/>
    <w:rsid w:val="00357FDD"/>
    <w:rsid w:val="0036067D"/>
    <w:rsid w:val="00360BA5"/>
    <w:rsid w:val="00360F5A"/>
    <w:rsid w:val="00361458"/>
    <w:rsid w:val="0036185A"/>
    <w:rsid w:val="0036191B"/>
    <w:rsid w:val="00361E1D"/>
    <w:rsid w:val="00362BE8"/>
    <w:rsid w:val="00362D15"/>
    <w:rsid w:val="00362E8B"/>
    <w:rsid w:val="00363148"/>
    <w:rsid w:val="00363525"/>
    <w:rsid w:val="00363AA1"/>
    <w:rsid w:val="00363E42"/>
    <w:rsid w:val="0036400F"/>
    <w:rsid w:val="0036415A"/>
    <w:rsid w:val="00364208"/>
    <w:rsid w:val="0036442F"/>
    <w:rsid w:val="003649BE"/>
    <w:rsid w:val="003654B3"/>
    <w:rsid w:val="003657A8"/>
    <w:rsid w:val="003662DD"/>
    <w:rsid w:val="003669A5"/>
    <w:rsid w:val="00366D6D"/>
    <w:rsid w:val="00367041"/>
    <w:rsid w:val="0036712F"/>
    <w:rsid w:val="003671A9"/>
    <w:rsid w:val="003674E9"/>
    <w:rsid w:val="003676C6"/>
    <w:rsid w:val="00367F1A"/>
    <w:rsid w:val="00370007"/>
    <w:rsid w:val="0037053A"/>
    <w:rsid w:val="00370FBB"/>
    <w:rsid w:val="003711D8"/>
    <w:rsid w:val="0037128C"/>
    <w:rsid w:val="003712AA"/>
    <w:rsid w:val="00371819"/>
    <w:rsid w:val="003722E6"/>
    <w:rsid w:val="00373DE8"/>
    <w:rsid w:val="00373F25"/>
    <w:rsid w:val="00374781"/>
    <w:rsid w:val="00374A2B"/>
    <w:rsid w:val="00375E7B"/>
    <w:rsid w:val="00376389"/>
    <w:rsid w:val="003768B1"/>
    <w:rsid w:val="003770FD"/>
    <w:rsid w:val="003772ED"/>
    <w:rsid w:val="00377688"/>
    <w:rsid w:val="003776DD"/>
    <w:rsid w:val="00377BA1"/>
    <w:rsid w:val="00377EF7"/>
    <w:rsid w:val="00380070"/>
    <w:rsid w:val="00380706"/>
    <w:rsid w:val="0038075D"/>
    <w:rsid w:val="00380859"/>
    <w:rsid w:val="003808DE"/>
    <w:rsid w:val="003809D8"/>
    <w:rsid w:val="00380A40"/>
    <w:rsid w:val="00380C87"/>
    <w:rsid w:val="00380EAA"/>
    <w:rsid w:val="00381148"/>
    <w:rsid w:val="003816AE"/>
    <w:rsid w:val="00381850"/>
    <w:rsid w:val="00381CC1"/>
    <w:rsid w:val="00381E75"/>
    <w:rsid w:val="00381EE1"/>
    <w:rsid w:val="00382335"/>
    <w:rsid w:val="003827C0"/>
    <w:rsid w:val="003833FD"/>
    <w:rsid w:val="00383748"/>
    <w:rsid w:val="00383C1B"/>
    <w:rsid w:val="00383D8C"/>
    <w:rsid w:val="00384A04"/>
    <w:rsid w:val="00384C1B"/>
    <w:rsid w:val="003854A3"/>
    <w:rsid w:val="00385C49"/>
    <w:rsid w:val="00385F90"/>
    <w:rsid w:val="003861BE"/>
    <w:rsid w:val="00386452"/>
    <w:rsid w:val="00386CAB"/>
    <w:rsid w:val="00386D1D"/>
    <w:rsid w:val="00387366"/>
    <w:rsid w:val="003873F2"/>
    <w:rsid w:val="00387A9E"/>
    <w:rsid w:val="00387C15"/>
    <w:rsid w:val="00387FA7"/>
    <w:rsid w:val="00387FEA"/>
    <w:rsid w:val="00390373"/>
    <w:rsid w:val="003910F3"/>
    <w:rsid w:val="0039121A"/>
    <w:rsid w:val="00391B50"/>
    <w:rsid w:val="00391EBB"/>
    <w:rsid w:val="00391F2E"/>
    <w:rsid w:val="00392D1C"/>
    <w:rsid w:val="00393535"/>
    <w:rsid w:val="00394152"/>
    <w:rsid w:val="003942EC"/>
    <w:rsid w:val="0039459E"/>
    <w:rsid w:val="003947DF"/>
    <w:rsid w:val="00394F8E"/>
    <w:rsid w:val="003953CD"/>
    <w:rsid w:val="003954AA"/>
    <w:rsid w:val="0039679F"/>
    <w:rsid w:val="00396B87"/>
    <w:rsid w:val="003976F7"/>
    <w:rsid w:val="003978F0"/>
    <w:rsid w:val="00397A77"/>
    <w:rsid w:val="00397B9B"/>
    <w:rsid w:val="003A0038"/>
    <w:rsid w:val="003A0483"/>
    <w:rsid w:val="003A04EA"/>
    <w:rsid w:val="003A0BE1"/>
    <w:rsid w:val="003A1280"/>
    <w:rsid w:val="003A16A0"/>
    <w:rsid w:val="003A1C97"/>
    <w:rsid w:val="003A1FA4"/>
    <w:rsid w:val="003A20A1"/>
    <w:rsid w:val="003A29F2"/>
    <w:rsid w:val="003A2A44"/>
    <w:rsid w:val="003A2F74"/>
    <w:rsid w:val="003A353C"/>
    <w:rsid w:val="003A3F92"/>
    <w:rsid w:val="003A46AF"/>
    <w:rsid w:val="003A482E"/>
    <w:rsid w:val="003A48C7"/>
    <w:rsid w:val="003A49F9"/>
    <w:rsid w:val="003A4AE8"/>
    <w:rsid w:val="003A4EAB"/>
    <w:rsid w:val="003A505E"/>
    <w:rsid w:val="003A5E52"/>
    <w:rsid w:val="003A677C"/>
    <w:rsid w:val="003A68A0"/>
    <w:rsid w:val="003A6B0D"/>
    <w:rsid w:val="003A745A"/>
    <w:rsid w:val="003A76F9"/>
    <w:rsid w:val="003A7931"/>
    <w:rsid w:val="003A7A12"/>
    <w:rsid w:val="003A7B49"/>
    <w:rsid w:val="003B075E"/>
    <w:rsid w:val="003B1718"/>
    <w:rsid w:val="003B1A1E"/>
    <w:rsid w:val="003B1A84"/>
    <w:rsid w:val="003B1F47"/>
    <w:rsid w:val="003B224D"/>
    <w:rsid w:val="003B22AB"/>
    <w:rsid w:val="003B2912"/>
    <w:rsid w:val="003B2B52"/>
    <w:rsid w:val="003B2C2B"/>
    <w:rsid w:val="003B305C"/>
    <w:rsid w:val="003B30AF"/>
    <w:rsid w:val="003B3889"/>
    <w:rsid w:val="003B396D"/>
    <w:rsid w:val="003B3AE4"/>
    <w:rsid w:val="003B3C02"/>
    <w:rsid w:val="003B3CDC"/>
    <w:rsid w:val="003B3E7D"/>
    <w:rsid w:val="003B3F14"/>
    <w:rsid w:val="003B4792"/>
    <w:rsid w:val="003B48EC"/>
    <w:rsid w:val="003B4CB6"/>
    <w:rsid w:val="003B6552"/>
    <w:rsid w:val="003B72D6"/>
    <w:rsid w:val="003B72EA"/>
    <w:rsid w:val="003B7AA4"/>
    <w:rsid w:val="003B7D2C"/>
    <w:rsid w:val="003B7EF5"/>
    <w:rsid w:val="003C05A2"/>
    <w:rsid w:val="003C0DCA"/>
    <w:rsid w:val="003C10F5"/>
    <w:rsid w:val="003C1A5C"/>
    <w:rsid w:val="003C1AED"/>
    <w:rsid w:val="003C1C4C"/>
    <w:rsid w:val="003C2080"/>
    <w:rsid w:val="003C21DC"/>
    <w:rsid w:val="003C25E1"/>
    <w:rsid w:val="003C27C1"/>
    <w:rsid w:val="003C3275"/>
    <w:rsid w:val="003C365C"/>
    <w:rsid w:val="003C3A0F"/>
    <w:rsid w:val="003C3A75"/>
    <w:rsid w:val="003C4010"/>
    <w:rsid w:val="003C48FB"/>
    <w:rsid w:val="003C5405"/>
    <w:rsid w:val="003C576D"/>
    <w:rsid w:val="003C6557"/>
    <w:rsid w:val="003C65F3"/>
    <w:rsid w:val="003C6674"/>
    <w:rsid w:val="003C6E3F"/>
    <w:rsid w:val="003C6F49"/>
    <w:rsid w:val="003C7232"/>
    <w:rsid w:val="003C7694"/>
    <w:rsid w:val="003C7DD9"/>
    <w:rsid w:val="003D0087"/>
    <w:rsid w:val="003D01B1"/>
    <w:rsid w:val="003D0515"/>
    <w:rsid w:val="003D0F14"/>
    <w:rsid w:val="003D140F"/>
    <w:rsid w:val="003D195A"/>
    <w:rsid w:val="003D1C7B"/>
    <w:rsid w:val="003D1D91"/>
    <w:rsid w:val="003D243E"/>
    <w:rsid w:val="003D245C"/>
    <w:rsid w:val="003D2BFE"/>
    <w:rsid w:val="003D2C79"/>
    <w:rsid w:val="003D3727"/>
    <w:rsid w:val="003D3D7F"/>
    <w:rsid w:val="003D49A0"/>
    <w:rsid w:val="003D4B58"/>
    <w:rsid w:val="003D4D75"/>
    <w:rsid w:val="003D6393"/>
    <w:rsid w:val="003D6D41"/>
    <w:rsid w:val="003D6D50"/>
    <w:rsid w:val="003D7106"/>
    <w:rsid w:val="003D79B8"/>
    <w:rsid w:val="003D7D2A"/>
    <w:rsid w:val="003E03D8"/>
    <w:rsid w:val="003E0CC3"/>
    <w:rsid w:val="003E1D5D"/>
    <w:rsid w:val="003E1D75"/>
    <w:rsid w:val="003E1DB1"/>
    <w:rsid w:val="003E20B9"/>
    <w:rsid w:val="003E2380"/>
    <w:rsid w:val="003E2A3F"/>
    <w:rsid w:val="003E2EDB"/>
    <w:rsid w:val="003E3F7D"/>
    <w:rsid w:val="003E4348"/>
    <w:rsid w:val="003E4705"/>
    <w:rsid w:val="003E49EF"/>
    <w:rsid w:val="003E4CFD"/>
    <w:rsid w:val="003E4EC9"/>
    <w:rsid w:val="003E5016"/>
    <w:rsid w:val="003E53AB"/>
    <w:rsid w:val="003E58C8"/>
    <w:rsid w:val="003E5D70"/>
    <w:rsid w:val="003E5F5A"/>
    <w:rsid w:val="003E614D"/>
    <w:rsid w:val="003E6CAC"/>
    <w:rsid w:val="003E6EAB"/>
    <w:rsid w:val="003E7096"/>
    <w:rsid w:val="003E7523"/>
    <w:rsid w:val="003E75EB"/>
    <w:rsid w:val="003F0060"/>
    <w:rsid w:val="003F0079"/>
    <w:rsid w:val="003F0127"/>
    <w:rsid w:val="003F01CB"/>
    <w:rsid w:val="003F063F"/>
    <w:rsid w:val="003F07F7"/>
    <w:rsid w:val="003F0890"/>
    <w:rsid w:val="003F0F1E"/>
    <w:rsid w:val="003F0F6E"/>
    <w:rsid w:val="003F1C25"/>
    <w:rsid w:val="003F1E73"/>
    <w:rsid w:val="003F2199"/>
    <w:rsid w:val="003F228F"/>
    <w:rsid w:val="003F2723"/>
    <w:rsid w:val="003F2CD5"/>
    <w:rsid w:val="003F3457"/>
    <w:rsid w:val="003F3562"/>
    <w:rsid w:val="003F3778"/>
    <w:rsid w:val="003F3814"/>
    <w:rsid w:val="003F38C4"/>
    <w:rsid w:val="003F4C71"/>
    <w:rsid w:val="003F4E2A"/>
    <w:rsid w:val="003F5DB6"/>
    <w:rsid w:val="003F5E98"/>
    <w:rsid w:val="003F6328"/>
    <w:rsid w:val="003F71C1"/>
    <w:rsid w:val="003F7255"/>
    <w:rsid w:val="003F7767"/>
    <w:rsid w:val="003F7889"/>
    <w:rsid w:val="003F7B83"/>
    <w:rsid w:val="003F7D49"/>
    <w:rsid w:val="0040014C"/>
    <w:rsid w:val="004002F2"/>
    <w:rsid w:val="00400376"/>
    <w:rsid w:val="004004D2"/>
    <w:rsid w:val="004005ED"/>
    <w:rsid w:val="00401056"/>
    <w:rsid w:val="00401435"/>
    <w:rsid w:val="00401711"/>
    <w:rsid w:val="00402059"/>
    <w:rsid w:val="00402275"/>
    <w:rsid w:val="00402747"/>
    <w:rsid w:val="00402DAD"/>
    <w:rsid w:val="00403849"/>
    <w:rsid w:val="004038E7"/>
    <w:rsid w:val="004039E9"/>
    <w:rsid w:val="00403C74"/>
    <w:rsid w:val="00404048"/>
    <w:rsid w:val="004041FB"/>
    <w:rsid w:val="0040428E"/>
    <w:rsid w:val="004045A6"/>
    <w:rsid w:val="0040560B"/>
    <w:rsid w:val="004056C8"/>
    <w:rsid w:val="00406666"/>
    <w:rsid w:val="00406ABE"/>
    <w:rsid w:val="00406D20"/>
    <w:rsid w:val="00406F51"/>
    <w:rsid w:val="00407423"/>
    <w:rsid w:val="00410191"/>
    <w:rsid w:val="00410879"/>
    <w:rsid w:val="00410A0E"/>
    <w:rsid w:val="00410C50"/>
    <w:rsid w:val="00411051"/>
    <w:rsid w:val="0041106C"/>
    <w:rsid w:val="0041155B"/>
    <w:rsid w:val="00412325"/>
    <w:rsid w:val="0041292F"/>
    <w:rsid w:val="00413101"/>
    <w:rsid w:val="00413815"/>
    <w:rsid w:val="00413982"/>
    <w:rsid w:val="004142D0"/>
    <w:rsid w:val="00414422"/>
    <w:rsid w:val="00414DD9"/>
    <w:rsid w:val="004150A9"/>
    <w:rsid w:val="00415817"/>
    <w:rsid w:val="0041592A"/>
    <w:rsid w:val="0041595A"/>
    <w:rsid w:val="00415D28"/>
    <w:rsid w:val="00415F2B"/>
    <w:rsid w:val="00416474"/>
    <w:rsid w:val="00416510"/>
    <w:rsid w:val="00416983"/>
    <w:rsid w:val="00416AFE"/>
    <w:rsid w:val="00416FD4"/>
    <w:rsid w:val="00417407"/>
    <w:rsid w:val="004176B0"/>
    <w:rsid w:val="00417FAE"/>
    <w:rsid w:val="00421177"/>
    <w:rsid w:val="00421885"/>
    <w:rsid w:val="004218A8"/>
    <w:rsid w:val="00421B69"/>
    <w:rsid w:val="00422419"/>
    <w:rsid w:val="00422C7D"/>
    <w:rsid w:val="004230C5"/>
    <w:rsid w:val="004238EF"/>
    <w:rsid w:val="00423B8C"/>
    <w:rsid w:val="00423FBA"/>
    <w:rsid w:val="0042427E"/>
    <w:rsid w:val="00424460"/>
    <w:rsid w:val="00424893"/>
    <w:rsid w:val="00424B09"/>
    <w:rsid w:val="00424C50"/>
    <w:rsid w:val="0042541E"/>
    <w:rsid w:val="004257EB"/>
    <w:rsid w:val="00425EF6"/>
    <w:rsid w:val="00426003"/>
    <w:rsid w:val="00426AF9"/>
    <w:rsid w:val="00426CCC"/>
    <w:rsid w:val="00426D3F"/>
    <w:rsid w:val="00427CFF"/>
    <w:rsid w:val="00430169"/>
    <w:rsid w:val="00430208"/>
    <w:rsid w:val="004304F7"/>
    <w:rsid w:val="00430E45"/>
    <w:rsid w:val="00431EAE"/>
    <w:rsid w:val="004328B3"/>
    <w:rsid w:val="00432E7F"/>
    <w:rsid w:val="004330C1"/>
    <w:rsid w:val="004331C4"/>
    <w:rsid w:val="00433296"/>
    <w:rsid w:val="00433CC6"/>
    <w:rsid w:val="004341AC"/>
    <w:rsid w:val="00434A5A"/>
    <w:rsid w:val="00434C37"/>
    <w:rsid w:val="00434C86"/>
    <w:rsid w:val="00435104"/>
    <w:rsid w:val="00435A39"/>
    <w:rsid w:val="00435E7A"/>
    <w:rsid w:val="00436017"/>
    <w:rsid w:val="004360BF"/>
    <w:rsid w:val="0043617D"/>
    <w:rsid w:val="004361F7"/>
    <w:rsid w:val="00436220"/>
    <w:rsid w:val="0043654E"/>
    <w:rsid w:val="00436615"/>
    <w:rsid w:val="0043690C"/>
    <w:rsid w:val="00436A5A"/>
    <w:rsid w:val="00437274"/>
    <w:rsid w:val="00437377"/>
    <w:rsid w:val="00437BBA"/>
    <w:rsid w:val="0044013F"/>
    <w:rsid w:val="0044096D"/>
    <w:rsid w:val="00440BC1"/>
    <w:rsid w:val="00440DAB"/>
    <w:rsid w:val="00440F57"/>
    <w:rsid w:val="004427AC"/>
    <w:rsid w:val="0044303D"/>
    <w:rsid w:val="00443ADA"/>
    <w:rsid w:val="0044455B"/>
    <w:rsid w:val="00445C46"/>
    <w:rsid w:val="00445F7F"/>
    <w:rsid w:val="00446289"/>
    <w:rsid w:val="00446421"/>
    <w:rsid w:val="00446699"/>
    <w:rsid w:val="004466D7"/>
    <w:rsid w:val="004467BD"/>
    <w:rsid w:val="004468DD"/>
    <w:rsid w:val="00447D91"/>
    <w:rsid w:val="00447D96"/>
    <w:rsid w:val="00447DF8"/>
    <w:rsid w:val="0045034E"/>
    <w:rsid w:val="004506B4"/>
    <w:rsid w:val="0045094C"/>
    <w:rsid w:val="0045185E"/>
    <w:rsid w:val="00451ADF"/>
    <w:rsid w:val="00451CAB"/>
    <w:rsid w:val="004521A5"/>
    <w:rsid w:val="004521BD"/>
    <w:rsid w:val="004525F0"/>
    <w:rsid w:val="00452C73"/>
    <w:rsid w:val="00452F69"/>
    <w:rsid w:val="00453458"/>
    <w:rsid w:val="004542F5"/>
    <w:rsid w:val="00454557"/>
    <w:rsid w:val="00454D0C"/>
    <w:rsid w:val="00455740"/>
    <w:rsid w:val="004558C0"/>
    <w:rsid w:val="00455A9F"/>
    <w:rsid w:val="0045614A"/>
    <w:rsid w:val="00456481"/>
    <w:rsid w:val="00456F98"/>
    <w:rsid w:val="00457581"/>
    <w:rsid w:val="004576EC"/>
    <w:rsid w:val="004578A4"/>
    <w:rsid w:val="00457913"/>
    <w:rsid w:val="00457A3C"/>
    <w:rsid w:val="00457A47"/>
    <w:rsid w:val="00457B23"/>
    <w:rsid w:val="00460384"/>
    <w:rsid w:val="00460875"/>
    <w:rsid w:val="00460880"/>
    <w:rsid w:val="00460F06"/>
    <w:rsid w:val="00461180"/>
    <w:rsid w:val="0046135A"/>
    <w:rsid w:val="0046148D"/>
    <w:rsid w:val="00461C67"/>
    <w:rsid w:val="00461EE9"/>
    <w:rsid w:val="00462190"/>
    <w:rsid w:val="004622E4"/>
    <w:rsid w:val="004628F5"/>
    <w:rsid w:val="00462A32"/>
    <w:rsid w:val="00462F5E"/>
    <w:rsid w:val="00462F68"/>
    <w:rsid w:val="00463139"/>
    <w:rsid w:val="00463654"/>
    <w:rsid w:val="0046377D"/>
    <w:rsid w:val="00463B3B"/>
    <w:rsid w:val="00463D0E"/>
    <w:rsid w:val="00463D3C"/>
    <w:rsid w:val="00463E2E"/>
    <w:rsid w:val="00463FF3"/>
    <w:rsid w:val="00464094"/>
    <w:rsid w:val="0046483E"/>
    <w:rsid w:val="004651E0"/>
    <w:rsid w:val="004654A8"/>
    <w:rsid w:val="00465807"/>
    <w:rsid w:val="0046675C"/>
    <w:rsid w:val="00466879"/>
    <w:rsid w:val="004675D4"/>
    <w:rsid w:val="00467CB7"/>
    <w:rsid w:val="00467D29"/>
    <w:rsid w:val="004701D6"/>
    <w:rsid w:val="0047037B"/>
    <w:rsid w:val="004705C2"/>
    <w:rsid w:val="004705CA"/>
    <w:rsid w:val="00470EF9"/>
    <w:rsid w:val="0047132C"/>
    <w:rsid w:val="00471A1F"/>
    <w:rsid w:val="00471ACC"/>
    <w:rsid w:val="00471BE8"/>
    <w:rsid w:val="00471CF8"/>
    <w:rsid w:val="00472524"/>
    <w:rsid w:val="0047389A"/>
    <w:rsid w:val="004741E9"/>
    <w:rsid w:val="00474201"/>
    <w:rsid w:val="004748DC"/>
    <w:rsid w:val="00474AC0"/>
    <w:rsid w:val="00474B77"/>
    <w:rsid w:val="00474D90"/>
    <w:rsid w:val="00474E06"/>
    <w:rsid w:val="004763F5"/>
    <w:rsid w:val="004766FD"/>
    <w:rsid w:val="00476A5E"/>
    <w:rsid w:val="00476FC6"/>
    <w:rsid w:val="00477C9C"/>
    <w:rsid w:val="0048021E"/>
    <w:rsid w:val="004806FA"/>
    <w:rsid w:val="00480C64"/>
    <w:rsid w:val="00481BBB"/>
    <w:rsid w:val="00481C54"/>
    <w:rsid w:val="004820C0"/>
    <w:rsid w:val="004820E3"/>
    <w:rsid w:val="00482C8F"/>
    <w:rsid w:val="00482F08"/>
    <w:rsid w:val="00483DBC"/>
    <w:rsid w:val="00483F3B"/>
    <w:rsid w:val="004841F0"/>
    <w:rsid w:val="004844C6"/>
    <w:rsid w:val="00484881"/>
    <w:rsid w:val="00484BFA"/>
    <w:rsid w:val="00484E79"/>
    <w:rsid w:val="00484F47"/>
    <w:rsid w:val="00485041"/>
    <w:rsid w:val="0048509E"/>
    <w:rsid w:val="004850C0"/>
    <w:rsid w:val="004853BC"/>
    <w:rsid w:val="00485F11"/>
    <w:rsid w:val="00486B3F"/>
    <w:rsid w:val="00487635"/>
    <w:rsid w:val="00487F32"/>
    <w:rsid w:val="00491091"/>
    <w:rsid w:val="00491C13"/>
    <w:rsid w:val="00491E27"/>
    <w:rsid w:val="00492148"/>
    <w:rsid w:val="004922F1"/>
    <w:rsid w:val="00492FF3"/>
    <w:rsid w:val="0049379B"/>
    <w:rsid w:val="00493A2A"/>
    <w:rsid w:val="00493D7E"/>
    <w:rsid w:val="0049426E"/>
    <w:rsid w:val="00494B17"/>
    <w:rsid w:val="00494F82"/>
    <w:rsid w:val="004957D3"/>
    <w:rsid w:val="0049587C"/>
    <w:rsid w:val="004958E6"/>
    <w:rsid w:val="00495E90"/>
    <w:rsid w:val="00496818"/>
    <w:rsid w:val="0049700C"/>
    <w:rsid w:val="004970EB"/>
    <w:rsid w:val="00497200"/>
    <w:rsid w:val="004977B8"/>
    <w:rsid w:val="00497C20"/>
    <w:rsid w:val="00497FF8"/>
    <w:rsid w:val="004A005C"/>
    <w:rsid w:val="004A02A7"/>
    <w:rsid w:val="004A06F2"/>
    <w:rsid w:val="004A0B8F"/>
    <w:rsid w:val="004A0F95"/>
    <w:rsid w:val="004A17FA"/>
    <w:rsid w:val="004A1D25"/>
    <w:rsid w:val="004A1D26"/>
    <w:rsid w:val="004A21D1"/>
    <w:rsid w:val="004A245F"/>
    <w:rsid w:val="004A27B4"/>
    <w:rsid w:val="004A2A91"/>
    <w:rsid w:val="004A315B"/>
    <w:rsid w:val="004A3182"/>
    <w:rsid w:val="004A33BC"/>
    <w:rsid w:val="004A3532"/>
    <w:rsid w:val="004A39F6"/>
    <w:rsid w:val="004A3C1B"/>
    <w:rsid w:val="004A3EEC"/>
    <w:rsid w:val="004A411E"/>
    <w:rsid w:val="004A44DB"/>
    <w:rsid w:val="004A45F3"/>
    <w:rsid w:val="004A4B3D"/>
    <w:rsid w:val="004A4C7E"/>
    <w:rsid w:val="004A5232"/>
    <w:rsid w:val="004A53BA"/>
    <w:rsid w:val="004A5741"/>
    <w:rsid w:val="004A6223"/>
    <w:rsid w:val="004A630E"/>
    <w:rsid w:val="004A63E4"/>
    <w:rsid w:val="004A69F7"/>
    <w:rsid w:val="004A6C1C"/>
    <w:rsid w:val="004A6FFD"/>
    <w:rsid w:val="004A7800"/>
    <w:rsid w:val="004A7CBD"/>
    <w:rsid w:val="004A7D61"/>
    <w:rsid w:val="004B0438"/>
    <w:rsid w:val="004B0F89"/>
    <w:rsid w:val="004B18A8"/>
    <w:rsid w:val="004B1940"/>
    <w:rsid w:val="004B255C"/>
    <w:rsid w:val="004B2602"/>
    <w:rsid w:val="004B2C2B"/>
    <w:rsid w:val="004B2FF3"/>
    <w:rsid w:val="004B3136"/>
    <w:rsid w:val="004B31E0"/>
    <w:rsid w:val="004B410B"/>
    <w:rsid w:val="004B4484"/>
    <w:rsid w:val="004B4499"/>
    <w:rsid w:val="004B4A62"/>
    <w:rsid w:val="004B4BB9"/>
    <w:rsid w:val="004B4CB3"/>
    <w:rsid w:val="004B4DB7"/>
    <w:rsid w:val="004B528B"/>
    <w:rsid w:val="004B5700"/>
    <w:rsid w:val="004B5C1C"/>
    <w:rsid w:val="004B5C5A"/>
    <w:rsid w:val="004B5E79"/>
    <w:rsid w:val="004B6369"/>
    <w:rsid w:val="004B63CA"/>
    <w:rsid w:val="004B7893"/>
    <w:rsid w:val="004C0D96"/>
    <w:rsid w:val="004C10E5"/>
    <w:rsid w:val="004C1934"/>
    <w:rsid w:val="004C1D48"/>
    <w:rsid w:val="004C1F66"/>
    <w:rsid w:val="004C2455"/>
    <w:rsid w:val="004C2993"/>
    <w:rsid w:val="004C2ACA"/>
    <w:rsid w:val="004C30CC"/>
    <w:rsid w:val="004C3491"/>
    <w:rsid w:val="004C36F4"/>
    <w:rsid w:val="004C3D95"/>
    <w:rsid w:val="004C3E36"/>
    <w:rsid w:val="004C4070"/>
    <w:rsid w:val="004C419E"/>
    <w:rsid w:val="004C42AE"/>
    <w:rsid w:val="004C49AF"/>
    <w:rsid w:val="004C4DD8"/>
    <w:rsid w:val="004C58AC"/>
    <w:rsid w:val="004C5B27"/>
    <w:rsid w:val="004C5FD1"/>
    <w:rsid w:val="004C6186"/>
    <w:rsid w:val="004C6268"/>
    <w:rsid w:val="004C7306"/>
    <w:rsid w:val="004C780A"/>
    <w:rsid w:val="004C7866"/>
    <w:rsid w:val="004C7BA0"/>
    <w:rsid w:val="004C7D4C"/>
    <w:rsid w:val="004C7E0C"/>
    <w:rsid w:val="004C7FCD"/>
    <w:rsid w:val="004D0614"/>
    <w:rsid w:val="004D0D8F"/>
    <w:rsid w:val="004D0E7D"/>
    <w:rsid w:val="004D0FE4"/>
    <w:rsid w:val="004D18C2"/>
    <w:rsid w:val="004D1B58"/>
    <w:rsid w:val="004D23A8"/>
    <w:rsid w:val="004D24B1"/>
    <w:rsid w:val="004D2F74"/>
    <w:rsid w:val="004D3442"/>
    <w:rsid w:val="004D3448"/>
    <w:rsid w:val="004D35F0"/>
    <w:rsid w:val="004D361D"/>
    <w:rsid w:val="004D4229"/>
    <w:rsid w:val="004D496D"/>
    <w:rsid w:val="004D4BC4"/>
    <w:rsid w:val="004D556A"/>
    <w:rsid w:val="004D61C9"/>
    <w:rsid w:val="004D633A"/>
    <w:rsid w:val="004D6450"/>
    <w:rsid w:val="004D7729"/>
    <w:rsid w:val="004D78AE"/>
    <w:rsid w:val="004D7DB5"/>
    <w:rsid w:val="004D7E6F"/>
    <w:rsid w:val="004E1BDE"/>
    <w:rsid w:val="004E2287"/>
    <w:rsid w:val="004E264E"/>
    <w:rsid w:val="004E265C"/>
    <w:rsid w:val="004E2D93"/>
    <w:rsid w:val="004E30AD"/>
    <w:rsid w:val="004E34A5"/>
    <w:rsid w:val="004E3542"/>
    <w:rsid w:val="004E36E4"/>
    <w:rsid w:val="004E371F"/>
    <w:rsid w:val="004E3AC8"/>
    <w:rsid w:val="004E3BBB"/>
    <w:rsid w:val="004E3D44"/>
    <w:rsid w:val="004E3F33"/>
    <w:rsid w:val="004E4020"/>
    <w:rsid w:val="004E5228"/>
    <w:rsid w:val="004E52D7"/>
    <w:rsid w:val="004E61E9"/>
    <w:rsid w:val="004E6375"/>
    <w:rsid w:val="004E7035"/>
    <w:rsid w:val="004E71D1"/>
    <w:rsid w:val="004E777B"/>
    <w:rsid w:val="004F0298"/>
    <w:rsid w:val="004F0501"/>
    <w:rsid w:val="004F1E74"/>
    <w:rsid w:val="004F296B"/>
    <w:rsid w:val="004F2E37"/>
    <w:rsid w:val="004F3A43"/>
    <w:rsid w:val="004F3DE3"/>
    <w:rsid w:val="004F401A"/>
    <w:rsid w:val="004F4952"/>
    <w:rsid w:val="004F5B9F"/>
    <w:rsid w:val="004F5D73"/>
    <w:rsid w:val="004F6BFC"/>
    <w:rsid w:val="004F7288"/>
    <w:rsid w:val="004F7354"/>
    <w:rsid w:val="004F73A1"/>
    <w:rsid w:val="004F766C"/>
    <w:rsid w:val="00500634"/>
    <w:rsid w:val="00500652"/>
    <w:rsid w:val="00501098"/>
    <w:rsid w:val="00501758"/>
    <w:rsid w:val="00502657"/>
    <w:rsid w:val="005027E4"/>
    <w:rsid w:val="00502831"/>
    <w:rsid w:val="00502836"/>
    <w:rsid w:val="00502A7B"/>
    <w:rsid w:val="00502DE5"/>
    <w:rsid w:val="00502F02"/>
    <w:rsid w:val="005030F3"/>
    <w:rsid w:val="00503120"/>
    <w:rsid w:val="0050326B"/>
    <w:rsid w:val="005033B0"/>
    <w:rsid w:val="00503CBD"/>
    <w:rsid w:val="00503FAF"/>
    <w:rsid w:val="0050426B"/>
    <w:rsid w:val="00504824"/>
    <w:rsid w:val="0050522C"/>
    <w:rsid w:val="00505F4E"/>
    <w:rsid w:val="0050601B"/>
    <w:rsid w:val="005060C8"/>
    <w:rsid w:val="00506110"/>
    <w:rsid w:val="00506115"/>
    <w:rsid w:val="005072A1"/>
    <w:rsid w:val="00507338"/>
    <w:rsid w:val="005075B2"/>
    <w:rsid w:val="005078D0"/>
    <w:rsid w:val="00507A07"/>
    <w:rsid w:val="00507D30"/>
    <w:rsid w:val="005100CB"/>
    <w:rsid w:val="00510333"/>
    <w:rsid w:val="00510B07"/>
    <w:rsid w:val="00510D26"/>
    <w:rsid w:val="00510D4C"/>
    <w:rsid w:val="00510EC8"/>
    <w:rsid w:val="005110AE"/>
    <w:rsid w:val="0051147F"/>
    <w:rsid w:val="00511551"/>
    <w:rsid w:val="00511561"/>
    <w:rsid w:val="005118DC"/>
    <w:rsid w:val="00511BF9"/>
    <w:rsid w:val="00512158"/>
    <w:rsid w:val="00512705"/>
    <w:rsid w:val="005128B5"/>
    <w:rsid w:val="00512C10"/>
    <w:rsid w:val="00512CD5"/>
    <w:rsid w:val="005131C1"/>
    <w:rsid w:val="0051380B"/>
    <w:rsid w:val="00513A56"/>
    <w:rsid w:val="0051443F"/>
    <w:rsid w:val="00514491"/>
    <w:rsid w:val="0051456D"/>
    <w:rsid w:val="0051521E"/>
    <w:rsid w:val="00515D88"/>
    <w:rsid w:val="00515DCD"/>
    <w:rsid w:val="005162EB"/>
    <w:rsid w:val="00516714"/>
    <w:rsid w:val="00516CB7"/>
    <w:rsid w:val="0051706B"/>
    <w:rsid w:val="005170FF"/>
    <w:rsid w:val="00517492"/>
    <w:rsid w:val="00517541"/>
    <w:rsid w:val="00517671"/>
    <w:rsid w:val="00517717"/>
    <w:rsid w:val="00517BC3"/>
    <w:rsid w:val="005200FC"/>
    <w:rsid w:val="005204AD"/>
    <w:rsid w:val="00520F8E"/>
    <w:rsid w:val="00520FCB"/>
    <w:rsid w:val="00521109"/>
    <w:rsid w:val="0052121A"/>
    <w:rsid w:val="00521A52"/>
    <w:rsid w:val="005241D0"/>
    <w:rsid w:val="00524A00"/>
    <w:rsid w:val="00524E01"/>
    <w:rsid w:val="00525A60"/>
    <w:rsid w:val="0052648A"/>
    <w:rsid w:val="005264B8"/>
    <w:rsid w:val="00526692"/>
    <w:rsid w:val="00526F8C"/>
    <w:rsid w:val="00530422"/>
    <w:rsid w:val="005306E8"/>
    <w:rsid w:val="005311E9"/>
    <w:rsid w:val="00531357"/>
    <w:rsid w:val="00531ABB"/>
    <w:rsid w:val="00531B2F"/>
    <w:rsid w:val="005320C1"/>
    <w:rsid w:val="005324EC"/>
    <w:rsid w:val="005326A4"/>
    <w:rsid w:val="0053315D"/>
    <w:rsid w:val="005334B3"/>
    <w:rsid w:val="00533A1C"/>
    <w:rsid w:val="00533C2F"/>
    <w:rsid w:val="00533DDC"/>
    <w:rsid w:val="00534671"/>
    <w:rsid w:val="00534A91"/>
    <w:rsid w:val="00534DEC"/>
    <w:rsid w:val="00534F70"/>
    <w:rsid w:val="005356F8"/>
    <w:rsid w:val="005359E8"/>
    <w:rsid w:val="005369D5"/>
    <w:rsid w:val="00536C50"/>
    <w:rsid w:val="00536D6E"/>
    <w:rsid w:val="00537E15"/>
    <w:rsid w:val="00540084"/>
    <w:rsid w:val="005406F9"/>
    <w:rsid w:val="00540B36"/>
    <w:rsid w:val="00540BB2"/>
    <w:rsid w:val="00540FFC"/>
    <w:rsid w:val="005412A9"/>
    <w:rsid w:val="00541705"/>
    <w:rsid w:val="00541F59"/>
    <w:rsid w:val="00542563"/>
    <w:rsid w:val="00542B0F"/>
    <w:rsid w:val="00542BD8"/>
    <w:rsid w:val="00542D23"/>
    <w:rsid w:val="005432F2"/>
    <w:rsid w:val="00543674"/>
    <w:rsid w:val="00543D62"/>
    <w:rsid w:val="00544096"/>
    <w:rsid w:val="005440B5"/>
    <w:rsid w:val="0054489E"/>
    <w:rsid w:val="00545C5D"/>
    <w:rsid w:val="00545E14"/>
    <w:rsid w:val="0054647F"/>
    <w:rsid w:val="005466FB"/>
    <w:rsid w:val="00546A6A"/>
    <w:rsid w:val="00546E13"/>
    <w:rsid w:val="00546F63"/>
    <w:rsid w:val="005475C7"/>
    <w:rsid w:val="005478D3"/>
    <w:rsid w:val="00547AAA"/>
    <w:rsid w:val="00547C26"/>
    <w:rsid w:val="00547C5C"/>
    <w:rsid w:val="00550394"/>
    <w:rsid w:val="005505D0"/>
    <w:rsid w:val="005505DD"/>
    <w:rsid w:val="00550A03"/>
    <w:rsid w:val="00550AD7"/>
    <w:rsid w:val="00550C67"/>
    <w:rsid w:val="00551543"/>
    <w:rsid w:val="00551769"/>
    <w:rsid w:val="00551858"/>
    <w:rsid w:val="0055187E"/>
    <w:rsid w:val="00551E3F"/>
    <w:rsid w:val="00551F20"/>
    <w:rsid w:val="0055297C"/>
    <w:rsid w:val="00552A21"/>
    <w:rsid w:val="0055313C"/>
    <w:rsid w:val="005531AA"/>
    <w:rsid w:val="005537C2"/>
    <w:rsid w:val="00553803"/>
    <w:rsid w:val="00553882"/>
    <w:rsid w:val="00553958"/>
    <w:rsid w:val="00553A35"/>
    <w:rsid w:val="00553B4C"/>
    <w:rsid w:val="00553C55"/>
    <w:rsid w:val="005547AF"/>
    <w:rsid w:val="00554972"/>
    <w:rsid w:val="00554E8B"/>
    <w:rsid w:val="00555597"/>
    <w:rsid w:val="00555B02"/>
    <w:rsid w:val="00555F22"/>
    <w:rsid w:val="00556691"/>
    <w:rsid w:val="0055669F"/>
    <w:rsid w:val="0055697D"/>
    <w:rsid w:val="00556EF1"/>
    <w:rsid w:val="00560009"/>
    <w:rsid w:val="005601D5"/>
    <w:rsid w:val="005603F0"/>
    <w:rsid w:val="00560679"/>
    <w:rsid w:val="0056071D"/>
    <w:rsid w:val="0056073A"/>
    <w:rsid w:val="0056089C"/>
    <w:rsid w:val="00560914"/>
    <w:rsid w:val="00560E1B"/>
    <w:rsid w:val="00561652"/>
    <w:rsid w:val="00561F21"/>
    <w:rsid w:val="00561F9A"/>
    <w:rsid w:val="00562223"/>
    <w:rsid w:val="00562667"/>
    <w:rsid w:val="00562785"/>
    <w:rsid w:val="00563806"/>
    <w:rsid w:val="00563B0A"/>
    <w:rsid w:val="00563B4D"/>
    <w:rsid w:val="005643C9"/>
    <w:rsid w:val="0056499F"/>
    <w:rsid w:val="00565A85"/>
    <w:rsid w:val="0056609D"/>
    <w:rsid w:val="00566105"/>
    <w:rsid w:val="00566809"/>
    <w:rsid w:val="00566A83"/>
    <w:rsid w:val="005673A6"/>
    <w:rsid w:val="005674F9"/>
    <w:rsid w:val="00567660"/>
    <w:rsid w:val="005676AA"/>
    <w:rsid w:val="0056784B"/>
    <w:rsid w:val="00567CDE"/>
    <w:rsid w:val="00567E51"/>
    <w:rsid w:val="0057026A"/>
    <w:rsid w:val="0057034F"/>
    <w:rsid w:val="005703E5"/>
    <w:rsid w:val="00570868"/>
    <w:rsid w:val="00570BD8"/>
    <w:rsid w:val="0057160E"/>
    <w:rsid w:val="0057177D"/>
    <w:rsid w:val="00571834"/>
    <w:rsid w:val="00572B00"/>
    <w:rsid w:val="00572D4E"/>
    <w:rsid w:val="00573734"/>
    <w:rsid w:val="005741B9"/>
    <w:rsid w:val="0057458B"/>
    <w:rsid w:val="0057483B"/>
    <w:rsid w:val="00574A56"/>
    <w:rsid w:val="00575281"/>
    <w:rsid w:val="005755EF"/>
    <w:rsid w:val="00575785"/>
    <w:rsid w:val="00575CA5"/>
    <w:rsid w:val="00575CDF"/>
    <w:rsid w:val="00576389"/>
    <w:rsid w:val="005767B3"/>
    <w:rsid w:val="005769EB"/>
    <w:rsid w:val="00576E79"/>
    <w:rsid w:val="00576F3B"/>
    <w:rsid w:val="0057716E"/>
    <w:rsid w:val="00577C85"/>
    <w:rsid w:val="00580364"/>
    <w:rsid w:val="00580E11"/>
    <w:rsid w:val="00581A25"/>
    <w:rsid w:val="00581B01"/>
    <w:rsid w:val="00582044"/>
    <w:rsid w:val="005820F3"/>
    <w:rsid w:val="005822ED"/>
    <w:rsid w:val="00582F31"/>
    <w:rsid w:val="005830E9"/>
    <w:rsid w:val="0058314E"/>
    <w:rsid w:val="0058366D"/>
    <w:rsid w:val="005836C2"/>
    <w:rsid w:val="005836E9"/>
    <w:rsid w:val="00583CA5"/>
    <w:rsid w:val="00584076"/>
    <w:rsid w:val="0058408A"/>
    <w:rsid w:val="00584636"/>
    <w:rsid w:val="0058472B"/>
    <w:rsid w:val="00584895"/>
    <w:rsid w:val="00584B64"/>
    <w:rsid w:val="00584D26"/>
    <w:rsid w:val="00584F2D"/>
    <w:rsid w:val="0058589B"/>
    <w:rsid w:val="00585C14"/>
    <w:rsid w:val="0058647C"/>
    <w:rsid w:val="005866D1"/>
    <w:rsid w:val="00586C82"/>
    <w:rsid w:val="00586D1B"/>
    <w:rsid w:val="00587695"/>
    <w:rsid w:val="00587C68"/>
    <w:rsid w:val="00587EFF"/>
    <w:rsid w:val="005904F4"/>
    <w:rsid w:val="00590DB7"/>
    <w:rsid w:val="00590DBB"/>
    <w:rsid w:val="005910C6"/>
    <w:rsid w:val="00591320"/>
    <w:rsid w:val="00591520"/>
    <w:rsid w:val="005919B9"/>
    <w:rsid w:val="00591B3D"/>
    <w:rsid w:val="00591C0D"/>
    <w:rsid w:val="005927DA"/>
    <w:rsid w:val="00592FDE"/>
    <w:rsid w:val="00593022"/>
    <w:rsid w:val="005932FE"/>
    <w:rsid w:val="00593305"/>
    <w:rsid w:val="00593619"/>
    <w:rsid w:val="0059369D"/>
    <w:rsid w:val="005938E8"/>
    <w:rsid w:val="00593C53"/>
    <w:rsid w:val="00593DE8"/>
    <w:rsid w:val="00594285"/>
    <w:rsid w:val="00594BB4"/>
    <w:rsid w:val="0059502F"/>
    <w:rsid w:val="00595ADC"/>
    <w:rsid w:val="00595EBC"/>
    <w:rsid w:val="00596F38"/>
    <w:rsid w:val="0059721F"/>
    <w:rsid w:val="00597541"/>
    <w:rsid w:val="005A00C9"/>
    <w:rsid w:val="005A0CC5"/>
    <w:rsid w:val="005A0ECC"/>
    <w:rsid w:val="005A104E"/>
    <w:rsid w:val="005A1250"/>
    <w:rsid w:val="005A1283"/>
    <w:rsid w:val="005A23B6"/>
    <w:rsid w:val="005A28BB"/>
    <w:rsid w:val="005A3163"/>
    <w:rsid w:val="005A3718"/>
    <w:rsid w:val="005A39AE"/>
    <w:rsid w:val="005A3B37"/>
    <w:rsid w:val="005A4C90"/>
    <w:rsid w:val="005A4F56"/>
    <w:rsid w:val="005A528C"/>
    <w:rsid w:val="005A5488"/>
    <w:rsid w:val="005A58A8"/>
    <w:rsid w:val="005A6947"/>
    <w:rsid w:val="005A6F07"/>
    <w:rsid w:val="005A6F98"/>
    <w:rsid w:val="005A737C"/>
    <w:rsid w:val="005A7B4A"/>
    <w:rsid w:val="005A7D9E"/>
    <w:rsid w:val="005B0C4A"/>
    <w:rsid w:val="005B13C3"/>
    <w:rsid w:val="005B1D90"/>
    <w:rsid w:val="005B1FA0"/>
    <w:rsid w:val="005B240D"/>
    <w:rsid w:val="005B2556"/>
    <w:rsid w:val="005B2562"/>
    <w:rsid w:val="005B35A7"/>
    <w:rsid w:val="005B3624"/>
    <w:rsid w:val="005B3913"/>
    <w:rsid w:val="005B3AE7"/>
    <w:rsid w:val="005B3DCC"/>
    <w:rsid w:val="005B3EFC"/>
    <w:rsid w:val="005B3FC3"/>
    <w:rsid w:val="005B405B"/>
    <w:rsid w:val="005B4D80"/>
    <w:rsid w:val="005B4E20"/>
    <w:rsid w:val="005B4FAF"/>
    <w:rsid w:val="005B5273"/>
    <w:rsid w:val="005B5A51"/>
    <w:rsid w:val="005B5CE1"/>
    <w:rsid w:val="005B696C"/>
    <w:rsid w:val="005B6D90"/>
    <w:rsid w:val="005B6DF8"/>
    <w:rsid w:val="005B7500"/>
    <w:rsid w:val="005B7938"/>
    <w:rsid w:val="005B79E6"/>
    <w:rsid w:val="005B7B1F"/>
    <w:rsid w:val="005C0340"/>
    <w:rsid w:val="005C0BDF"/>
    <w:rsid w:val="005C0EE9"/>
    <w:rsid w:val="005C13A3"/>
    <w:rsid w:val="005C1D7C"/>
    <w:rsid w:val="005C25B5"/>
    <w:rsid w:val="005C25E6"/>
    <w:rsid w:val="005C2AE0"/>
    <w:rsid w:val="005C2DE0"/>
    <w:rsid w:val="005C3008"/>
    <w:rsid w:val="005C323B"/>
    <w:rsid w:val="005C383C"/>
    <w:rsid w:val="005C3DDA"/>
    <w:rsid w:val="005C4599"/>
    <w:rsid w:val="005C49B8"/>
    <w:rsid w:val="005C4D96"/>
    <w:rsid w:val="005C55E7"/>
    <w:rsid w:val="005C5C6E"/>
    <w:rsid w:val="005C611B"/>
    <w:rsid w:val="005C6153"/>
    <w:rsid w:val="005C6B3E"/>
    <w:rsid w:val="005C6E94"/>
    <w:rsid w:val="005C7217"/>
    <w:rsid w:val="005C7255"/>
    <w:rsid w:val="005D00A8"/>
    <w:rsid w:val="005D040D"/>
    <w:rsid w:val="005D0C56"/>
    <w:rsid w:val="005D0C9A"/>
    <w:rsid w:val="005D0EF5"/>
    <w:rsid w:val="005D14FF"/>
    <w:rsid w:val="005D1E03"/>
    <w:rsid w:val="005D386A"/>
    <w:rsid w:val="005D4427"/>
    <w:rsid w:val="005D4432"/>
    <w:rsid w:val="005D4A5F"/>
    <w:rsid w:val="005D4B03"/>
    <w:rsid w:val="005D4B4B"/>
    <w:rsid w:val="005D4E44"/>
    <w:rsid w:val="005D4E7D"/>
    <w:rsid w:val="005D525B"/>
    <w:rsid w:val="005D5688"/>
    <w:rsid w:val="005D56A7"/>
    <w:rsid w:val="005D5727"/>
    <w:rsid w:val="005D585B"/>
    <w:rsid w:val="005D5A55"/>
    <w:rsid w:val="005D6215"/>
    <w:rsid w:val="005D63AA"/>
    <w:rsid w:val="005D6449"/>
    <w:rsid w:val="005D6EED"/>
    <w:rsid w:val="005D7069"/>
    <w:rsid w:val="005D786F"/>
    <w:rsid w:val="005D7BB7"/>
    <w:rsid w:val="005D7E52"/>
    <w:rsid w:val="005E0456"/>
    <w:rsid w:val="005E04AF"/>
    <w:rsid w:val="005E05CD"/>
    <w:rsid w:val="005E0C91"/>
    <w:rsid w:val="005E1175"/>
    <w:rsid w:val="005E1224"/>
    <w:rsid w:val="005E14DB"/>
    <w:rsid w:val="005E1519"/>
    <w:rsid w:val="005E166B"/>
    <w:rsid w:val="005E19B3"/>
    <w:rsid w:val="005E1DE1"/>
    <w:rsid w:val="005E1FFA"/>
    <w:rsid w:val="005E2488"/>
    <w:rsid w:val="005E2DAC"/>
    <w:rsid w:val="005E35A1"/>
    <w:rsid w:val="005E37B5"/>
    <w:rsid w:val="005E37CF"/>
    <w:rsid w:val="005E3A7C"/>
    <w:rsid w:val="005E428F"/>
    <w:rsid w:val="005E4449"/>
    <w:rsid w:val="005E4575"/>
    <w:rsid w:val="005E4888"/>
    <w:rsid w:val="005E4A98"/>
    <w:rsid w:val="005E541C"/>
    <w:rsid w:val="005E5D2A"/>
    <w:rsid w:val="005E6091"/>
    <w:rsid w:val="005E63AE"/>
    <w:rsid w:val="005E64D0"/>
    <w:rsid w:val="005E7035"/>
    <w:rsid w:val="005E78DA"/>
    <w:rsid w:val="005E7953"/>
    <w:rsid w:val="005E7A5F"/>
    <w:rsid w:val="005E7E40"/>
    <w:rsid w:val="005F00D5"/>
    <w:rsid w:val="005F02D4"/>
    <w:rsid w:val="005F0433"/>
    <w:rsid w:val="005F0988"/>
    <w:rsid w:val="005F0BD2"/>
    <w:rsid w:val="005F0C5E"/>
    <w:rsid w:val="005F1149"/>
    <w:rsid w:val="005F146D"/>
    <w:rsid w:val="005F18E8"/>
    <w:rsid w:val="005F1920"/>
    <w:rsid w:val="005F1ECE"/>
    <w:rsid w:val="005F22FF"/>
    <w:rsid w:val="005F2A08"/>
    <w:rsid w:val="005F2B69"/>
    <w:rsid w:val="005F30C0"/>
    <w:rsid w:val="005F30D4"/>
    <w:rsid w:val="005F3A5B"/>
    <w:rsid w:val="005F3C1E"/>
    <w:rsid w:val="005F3C59"/>
    <w:rsid w:val="005F416A"/>
    <w:rsid w:val="005F4665"/>
    <w:rsid w:val="005F4983"/>
    <w:rsid w:val="005F4CBC"/>
    <w:rsid w:val="005F522F"/>
    <w:rsid w:val="005F560D"/>
    <w:rsid w:val="005F5F0C"/>
    <w:rsid w:val="005F6787"/>
    <w:rsid w:val="005F67CB"/>
    <w:rsid w:val="005F6AE5"/>
    <w:rsid w:val="005F7283"/>
    <w:rsid w:val="005F73E1"/>
    <w:rsid w:val="00600488"/>
    <w:rsid w:val="006004CF"/>
    <w:rsid w:val="0060067C"/>
    <w:rsid w:val="00601CC6"/>
    <w:rsid w:val="0060219E"/>
    <w:rsid w:val="0060226B"/>
    <w:rsid w:val="006029D5"/>
    <w:rsid w:val="00602FD5"/>
    <w:rsid w:val="00603188"/>
    <w:rsid w:val="0060334B"/>
    <w:rsid w:val="0060368A"/>
    <w:rsid w:val="006037D7"/>
    <w:rsid w:val="006039F5"/>
    <w:rsid w:val="006044FB"/>
    <w:rsid w:val="006045DF"/>
    <w:rsid w:val="006046CE"/>
    <w:rsid w:val="00604AFA"/>
    <w:rsid w:val="006059B4"/>
    <w:rsid w:val="00606C7A"/>
    <w:rsid w:val="00606DAB"/>
    <w:rsid w:val="00607000"/>
    <w:rsid w:val="00607977"/>
    <w:rsid w:val="00610578"/>
    <w:rsid w:val="006105B4"/>
    <w:rsid w:val="006105E1"/>
    <w:rsid w:val="00610AA8"/>
    <w:rsid w:val="00611073"/>
    <w:rsid w:val="00611A0B"/>
    <w:rsid w:val="00611FE7"/>
    <w:rsid w:val="00612333"/>
    <w:rsid w:val="0061249B"/>
    <w:rsid w:val="006125C0"/>
    <w:rsid w:val="00612644"/>
    <w:rsid w:val="00612BDE"/>
    <w:rsid w:val="00612C35"/>
    <w:rsid w:val="0061369B"/>
    <w:rsid w:val="00613827"/>
    <w:rsid w:val="006146C2"/>
    <w:rsid w:val="006148BD"/>
    <w:rsid w:val="00614D89"/>
    <w:rsid w:val="00614E64"/>
    <w:rsid w:val="00615780"/>
    <w:rsid w:val="00615AFC"/>
    <w:rsid w:val="00615D32"/>
    <w:rsid w:val="0061666C"/>
    <w:rsid w:val="00616B5D"/>
    <w:rsid w:val="0061798A"/>
    <w:rsid w:val="006200EA"/>
    <w:rsid w:val="006218C1"/>
    <w:rsid w:val="0062192A"/>
    <w:rsid w:val="0062194A"/>
    <w:rsid w:val="00622991"/>
    <w:rsid w:val="00622BD7"/>
    <w:rsid w:val="00622DB6"/>
    <w:rsid w:val="0062304B"/>
    <w:rsid w:val="006237E7"/>
    <w:rsid w:val="00623823"/>
    <w:rsid w:val="00623E7C"/>
    <w:rsid w:val="0062455D"/>
    <w:rsid w:val="00624679"/>
    <w:rsid w:val="00624AAE"/>
    <w:rsid w:val="00624D4D"/>
    <w:rsid w:val="006252B1"/>
    <w:rsid w:val="00625726"/>
    <w:rsid w:val="0062576B"/>
    <w:rsid w:val="00625AE9"/>
    <w:rsid w:val="00626875"/>
    <w:rsid w:val="006268BE"/>
    <w:rsid w:val="00626C20"/>
    <w:rsid w:val="0062755F"/>
    <w:rsid w:val="006277CB"/>
    <w:rsid w:val="0063059D"/>
    <w:rsid w:val="00630E9B"/>
    <w:rsid w:val="00631301"/>
    <w:rsid w:val="00631400"/>
    <w:rsid w:val="00631733"/>
    <w:rsid w:val="006317FC"/>
    <w:rsid w:val="00631956"/>
    <w:rsid w:val="00631D4B"/>
    <w:rsid w:val="00631E6B"/>
    <w:rsid w:val="00632A9E"/>
    <w:rsid w:val="00632E7A"/>
    <w:rsid w:val="00632FA2"/>
    <w:rsid w:val="00632FCA"/>
    <w:rsid w:val="00633010"/>
    <w:rsid w:val="006334C4"/>
    <w:rsid w:val="00633749"/>
    <w:rsid w:val="006338BA"/>
    <w:rsid w:val="00633C6E"/>
    <w:rsid w:val="00633E03"/>
    <w:rsid w:val="0063422E"/>
    <w:rsid w:val="006343FD"/>
    <w:rsid w:val="00634795"/>
    <w:rsid w:val="00634E6D"/>
    <w:rsid w:val="0063561D"/>
    <w:rsid w:val="00635A69"/>
    <w:rsid w:val="00635D89"/>
    <w:rsid w:val="00635F51"/>
    <w:rsid w:val="00636120"/>
    <w:rsid w:val="00636641"/>
    <w:rsid w:val="00636664"/>
    <w:rsid w:val="00636744"/>
    <w:rsid w:val="00636B03"/>
    <w:rsid w:val="006372FC"/>
    <w:rsid w:val="006373B1"/>
    <w:rsid w:val="0064010F"/>
    <w:rsid w:val="006406BD"/>
    <w:rsid w:val="00641C4F"/>
    <w:rsid w:val="00641E82"/>
    <w:rsid w:val="00642196"/>
    <w:rsid w:val="006422BC"/>
    <w:rsid w:val="006423E6"/>
    <w:rsid w:val="00642692"/>
    <w:rsid w:val="00642726"/>
    <w:rsid w:val="006429AE"/>
    <w:rsid w:val="006436DB"/>
    <w:rsid w:val="00643DE5"/>
    <w:rsid w:val="00644259"/>
    <w:rsid w:val="006449A5"/>
    <w:rsid w:val="00644ACC"/>
    <w:rsid w:val="00644F6C"/>
    <w:rsid w:val="00645AA0"/>
    <w:rsid w:val="00645BC3"/>
    <w:rsid w:val="006464A3"/>
    <w:rsid w:val="006464F4"/>
    <w:rsid w:val="00646502"/>
    <w:rsid w:val="006466B6"/>
    <w:rsid w:val="00647059"/>
    <w:rsid w:val="00647093"/>
    <w:rsid w:val="006478E0"/>
    <w:rsid w:val="00647BFD"/>
    <w:rsid w:val="0065030C"/>
    <w:rsid w:val="00650454"/>
    <w:rsid w:val="006505A9"/>
    <w:rsid w:val="0065074B"/>
    <w:rsid w:val="00651AAF"/>
    <w:rsid w:val="0065296F"/>
    <w:rsid w:val="00652D0D"/>
    <w:rsid w:val="0065303E"/>
    <w:rsid w:val="0065307A"/>
    <w:rsid w:val="006542A2"/>
    <w:rsid w:val="006542C6"/>
    <w:rsid w:val="00654B36"/>
    <w:rsid w:val="00655085"/>
    <w:rsid w:val="00655270"/>
    <w:rsid w:val="006552BB"/>
    <w:rsid w:val="006554E9"/>
    <w:rsid w:val="00655742"/>
    <w:rsid w:val="00655ABD"/>
    <w:rsid w:val="00655AD0"/>
    <w:rsid w:val="00655BDB"/>
    <w:rsid w:val="00655D09"/>
    <w:rsid w:val="00656353"/>
    <w:rsid w:val="0065679E"/>
    <w:rsid w:val="006575D0"/>
    <w:rsid w:val="006578AB"/>
    <w:rsid w:val="00657A71"/>
    <w:rsid w:val="00657E38"/>
    <w:rsid w:val="00660D0E"/>
    <w:rsid w:val="00660D76"/>
    <w:rsid w:val="006612A4"/>
    <w:rsid w:val="006615DF"/>
    <w:rsid w:val="00661786"/>
    <w:rsid w:val="0066195B"/>
    <w:rsid w:val="00661B59"/>
    <w:rsid w:val="00662151"/>
    <w:rsid w:val="006629A3"/>
    <w:rsid w:val="006637FB"/>
    <w:rsid w:val="006642A0"/>
    <w:rsid w:val="00664673"/>
    <w:rsid w:val="00665282"/>
    <w:rsid w:val="00665414"/>
    <w:rsid w:val="00665570"/>
    <w:rsid w:val="006656C6"/>
    <w:rsid w:val="00665A93"/>
    <w:rsid w:val="00665CD7"/>
    <w:rsid w:val="00665F46"/>
    <w:rsid w:val="006662D0"/>
    <w:rsid w:val="00666377"/>
    <w:rsid w:val="006663CE"/>
    <w:rsid w:val="006669E1"/>
    <w:rsid w:val="00667B4D"/>
    <w:rsid w:val="0067028E"/>
    <w:rsid w:val="006708D1"/>
    <w:rsid w:val="006709C1"/>
    <w:rsid w:val="00670B67"/>
    <w:rsid w:val="00670CEC"/>
    <w:rsid w:val="006713AA"/>
    <w:rsid w:val="00671465"/>
    <w:rsid w:val="00671924"/>
    <w:rsid w:val="00671D9A"/>
    <w:rsid w:val="00671F9D"/>
    <w:rsid w:val="00672195"/>
    <w:rsid w:val="006724D5"/>
    <w:rsid w:val="0067263E"/>
    <w:rsid w:val="00672768"/>
    <w:rsid w:val="00672776"/>
    <w:rsid w:val="00672EBA"/>
    <w:rsid w:val="00672FB2"/>
    <w:rsid w:val="00673315"/>
    <w:rsid w:val="006740F3"/>
    <w:rsid w:val="00674297"/>
    <w:rsid w:val="00674FD6"/>
    <w:rsid w:val="0067533C"/>
    <w:rsid w:val="00675DD8"/>
    <w:rsid w:val="006762A3"/>
    <w:rsid w:val="00676360"/>
    <w:rsid w:val="006765B1"/>
    <w:rsid w:val="0067678E"/>
    <w:rsid w:val="006770AE"/>
    <w:rsid w:val="00677973"/>
    <w:rsid w:val="00677BFD"/>
    <w:rsid w:val="00677F6F"/>
    <w:rsid w:val="00680034"/>
    <w:rsid w:val="00680173"/>
    <w:rsid w:val="00680D54"/>
    <w:rsid w:val="006811D9"/>
    <w:rsid w:val="00682192"/>
    <w:rsid w:val="006822B1"/>
    <w:rsid w:val="006826FE"/>
    <w:rsid w:val="006836CD"/>
    <w:rsid w:val="00684D3E"/>
    <w:rsid w:val="0068560E"/>
    <w:rsid w:val="006856EE"/>
    <w:rsid w:val="00685877"/>
    <w:rsid w:val="00685FC5"/>
    <w:rsid w:val="00686618"/>
    <w:rsid w:val="00686A20"/>
    <w:rsid w:val="00686C9B"/>
    <w:rsid w:val="00690109"/>
    <w:rsid w:val="00690810"/>
    <w:rsid w:val="0069083D"/>
    <w:rsid w:val="00690EBA"/>
    <w:rsid w:val="006912C4"/>
    <w:rsid w:val="006912D3"/>
    <w:rsid w:val="00691BD1"/>
    <w:rsid w:val="00692612"/>
    <w:rsid w:val="006929DF"/>
    <w:rsid w:val="00692B62"/>
    <w:rsid w:val="00692FBC"/>
    <w:rsid w:val="00693ABC"/>
    <w:rsid w:val="00693B0B"/>
    <w:rsid w:val="00693C41"/>
    <w:rsid w:val="006944CB"/>
    <w:rsid w:val="006945C2"/>
    <w:rsid w:val="00694A40"/>
    <w:rsid w:val="00694AC3"/>
    <w:rsid w:val="00694CBF"/>
    <w:rsid w:val="00694D4D"/>
    <w:rsid w:val="00695053"/>
    <w:rsid w:val="00695123"/>
    <w:rsid w:val="006958CE"/>
    <w:rsid w:val="006965C3"/>
    <w:rsid w:val="00696B98"/>
    <w:rsid w:val="006972D0"/>
    <w:rsid w:val="006976D5"/>
    <w:rsid w:val="00697A0A"/>
    <w:rsid w:val="00697BBE"/>
    <w:rsid w:val="00697BFC"/>
    <w:rsid w:val="006A03CB"/>
    <w:rsid w:val="006A09C8"/>
    <w:rsid w:val="006A0A02"/>
    <w:rsid w:val="006A0AAE"/>
    <w:rsid w:val="006A0D4A"/>
    <w:rsid w:val="006A0FF3"/>
    <w:rsid w:val="006A1585"/>
    <w:rsid w:val="006A198E"/>
    <w:rsid w:val="006A1A5C"/>
    <w:rsid w:val="006A1F6E"/>
    <w:rsid w:val="006A2051"/>
    <w:rsid w:val="006A341B"/>
    <w:rsid w:val="006A3DBA"/>
    <w:rsid w:val="006A3EBE"/>
    <w:rsid w:val="006A4B59"/>
    <w:rsid w:val="006A4D12"/>
    <w:rsid w:val="006A4DF7"/>
    <w:rsid w:val="006A535F"/>
    <w:rsid w:val="006A5660"/>
    <w:rsid w:val="006A62F9"/>
    <w:rsid w:val="006A6666"/>
    <w:rsid w:val="006A67E6"/>
    <w:rsid w:val="006A7B1C"/>
    <w:rsid w:val="006B053B"/>
    <w:rsid w:val="006B1086"/>
    <w:rsid w:val="006B11BF"/>
    <w:rsid w:val="006B1274"/>
    <w:rsid w:val="006B16AB"/>
    <w:rsid w:val="006B1883"/>
    <w:rsid w:val="006B1C71"/>
    <w:rsid w:val="006B1F32"/>
    <w:rsid w:val="006B26A3"/>
    <w:rsid w:val="006B2BE6"/>
    <w:rsid w:val="006B2C0C"/>
    <w:rsid w:val="006B2D66"/>
    <w:rsid w:val="006B2E0E"/>
    <w:rsid w:val="006B3C54"/>
    <w:rsid w:val="006B41CC"/>
    <w:rsid w:val="006B4AD4"/>
    <w:rsid w:val="006B5334"/>
    <w:rsid w:val="006B53A3"/>
    <w:rsid w:val="006B59DF"/>
    <w:rsid w:val="006B5BF1"/>
    <w:rsid w:val="006B6009"/>
    <w:rsid w:val="006B73CE"/>
    <w:rsid w:val="006B77DC"/>
    <w:rsid w:val="006B7C24"/>
    <w:rsid w:val="006B7C89"/>
    <w:rsid w:val="006B7D3F"/>
    <w:rsid w:val="006C033B"/>
    <w:rsid w:val="006C0601"/>
    <w:rsid w:val="006C0F4A"/>
    <w:rsid w:val="006C11C8"/>
    <w:rsid w:val="006C1590"/>
    <w:rsid w:val="006C19F9"/>
    <w:rsid w:val="006C1A2E"/>
    <w:rsid w:val="006C1ECC"/>
    <w:rsid w:val="006C255D"/>
    <w:rsid w:val="006C2A40"/>
    <w:rsid w:val="006C2E34"/>
    <w:rsid w:val="006C30DF"/>
    <w:rsid w:val="006C39B9"/>
    <w:rsid w:val="006C48DB"/>
    <w:rsid w:val="006C5447"/>
    <w:rsid w:val="006C5525"/>
    <w:rsid w:val="006C55CF"/>
    <w:rsid w:val="006C585C"/>
    <w:rsid w:val="006C5D9F"/>
    <w:rsid w:val="006C6C65"/>
    <w:rsid w:val="006C6DC9"/>
    <w:rsid w:val="006C6E3D"/>
    <w:rsid w:val="006C72B9"/>
    <w:rsid w:val="006C7655"/>
    <w:rsid w:val="006C7B08"/>
    <w:rsid w:val="006D00FF"/>
    <w:rsid w:val="006D01CE"/>
    <w:rsid w:val="006D0385"/>
    <w:rsid w:val="006D0DEC"/>
    <w:rsid w:val="006D100A"/>
    <w:rsid w:val="006D1141"/>
    <w:rsid w:val="006D17D1"/>
    <w:rsid w:val="006D185D"/>
    <w:rsid w:val="006D1991"/>
    <w:rsid w:val="006D1BF4"/>
    <w:rsid w:val="006D1CC3"/>
    <w:rsid w:val="006D2B60"/>
    <w:rsid w:val="006D2BC5"/>
    <w:rsid w:val="006D3024"/>
    <w:rsid w:val="006D36EE"/>
    <w:rsid w:val="006D3BE6"/>
    <w:rsid w:val="006D4463"/>
    <w:rsid w:val="006D4DED"/>
    <w:rsid w:val="006D5628"/>
    <w:rsid w:val="006D5B13"/>
    <w:rsid w:val="006D5D28"/>
    <w:rsid w:val="006D5EFC"/>
    <w:rsid w:val="006D6506"/>
    <w:rsid w:val="006D6959"/>
    <w:rsid w:val="006D72C7"/>
    <w:rsid w:val="006D74FB"/>
    <w:rsid w:val="006D762E"/>
    <w:rsid w:val="006D76B1"/>
    <w:rsid w:val="006D7E51"/>
    <w:rsid w:val="006E029E"/>
    <w:rsid w:val="006E1586"/>
    <w:rsid w:val="006E1A52"/>
    <w:rsid w:val="006E24F6"/>
    <w:rsid w:val="006E2B6C"/>
    <w:rsid w:val="006E2D5B"/>
    <w:rsid w:val="006E32EC"/>
    <w:rsid w:val="006E3342"/>
    <w:rsid w:val="006E3B22"/>
    <w:rsid w:val="006E3BF7"/>
    <w:rsid w:val="006E3FFC"/>
    <w:rsid w:val="006E463F"/>
    <w:rsid w:val="006E4671"/>
    <w:rsid w:val="006E4CF2"/>
    <w:rsid w:val="006E4FD4"/>
    <w:rsid w:val="006E5039"/>
    <w:rsid w:val="006E5634"/>
    <w:rsid w:val="006E5B58"/>
    <w:rsid w:val="006E65EB"/>
    <w:rsid w:val="006E66A9"/>
    <w:rsid w:val="006E6957"/>
    <w:rsid w:val="006E79F0"/>
    <w:rsid w:val="006E7DB3"/>
    <w:rsid w:val="006F0226"/>
    <w:rsid w:val="006F02DC"/>
    <w:rsid w:val="006F0356"/>
    <w:rsid w:val="006F062F"/>
    <w:rsid w:val="006F0699"/>
    <w:rsid w:val="006F0859"/>
    <w:rsid w:val="006F0E46"/>
    <w:rsid w:val="006F107C"/>
    <w:rsid w:val="006F1722"/>
    <w:rsid w:val="006F18D6"/>
    <w:rsid w:val="006F1C9E"/>
    <w:rsid w:val="006F22FC"/>
    <w:rsid w:val="006F26ED"/>
    <w:rsid w:val="006F273A"/>
    <w:rsid w:val="006F28A3"/>
    <w:rsid w:val="006F307C"/>
    <w:rsid w:val="006F397D"/>
    <w:rsid w:val="006F5196"/>
    <w:rsid w:val="006F5A0F"/>
    <w:rsid w:val="006F5CBF"/>
    <w:rsid w:val="006F64E5"/>
    <w:rsid w:val="006F6DE4"/>
    <w:rsid w:val="006F7146"/>
    <w:rsid w:val="006F71B1"/>
    <w:rsid w:val="006F72AA"/>
    <w:rsid w:val="006F7406"/>
    <w:rsid w:val="006F7756"/>
    <w:rsid w:val="00700866"/>
    <w:rsid w:val="007008F7"/>
    <w:rsid w:val="00700982"/>
    <w:rsid w:val="00701230"/>
    <w:rsid w:val="00701263"/>
    <w:rsid w:val="00701399"/>
    <w:rsid w:val="0070151E"/>
    <w:rsid w:val="007016C3"/>
    <w:rsid w:val="0070213E"/>
    <w:rsid w:val="0070313F"/>
    <w:rsid w:val="00703533"/>
    <w:rsid w:val="0070396D"/>
    <w:rsid w:val="00703DCB"/>
    <w:rsid w:val="00703EC2"/>
    <w:rsid w:val="00704223"/>
    <w:rsid w:val="007042D9"/>
    <w:rsid w:val="00704786"/>
    <w:rsid w:val="00704998"/>
    <w:rsid w:val="007050EB"/>
    <w:rsid w:val="00706666"/>
    <w:rsid w:val="00706911"/>
    <w:rsid w:val="00707FCA"/>
    <w:rsid w:val="0071081F"/>
    <w:rsid w:val="00710F03"/>
    <w:rsid w:val="007117F7"/>
    <w:rsid w:val="00711877"/>
    <w:rsid w:val="00711915"/>
    <w:rsid w:val="00711D45"/>
    <w:rsid w:val="00711F47"/>
    <w:rsid w:val="007125B0"/>
    <w:rsid w:val="00712A88"/>
    <w:rsid w:val="0071308B"/>
    <w:rsid w:val="007132DB"/>
    <w:rsid w:val="00713AA0"/>
    <w:rsid w:val="00713BDB"/>
    <w:rsid w:val="007148C0"/>
    <w:rsid w:val="00714F94"/>
    <w:rsid w:val="00715084"/>
    <w:rsid w:val="00715413"/>
    <w:rsid w:val="00715584"/>
    <w:rsid w:val="00715825"/>
    <w:rsid w:val="00715BCE"/>
    <w:rsid w:val="00715D64"/>
    <w:rsid w:val="0071665A"/>
    <w:rsid w:val="00716943"/>
    <w:rsid w:val="00716A9D"/>
    <w:rsid w:val="007170F4"/>
    <w:rsid w:val="007171BE"/>
    <w:rsid w:val="00717308"/>
    <w:rsid w:val="00717611"/>
    <w:rsid w:val="00717617"/>
    <w:rsid w:val="007178BA"/>
    <w:rsid w:val="007209F4"/>
    <w:rsid w:val="00720F69"/>
    <w:rsid w:val="0072231A"/>
    <w:rsid w:val="0072284E"/>
    <w:rsid w:val="00722C8B"/>
    <w:rsid w:val="0072311D"/>
    <w:rsid w:val="00723134"/>
    <w:rsid w:val="007234EB"/>
    <w:rsid w:val="007237D2"/>
    <w:rsid w:val="0072394B"/>
    <w:rsid w:val="00723B3A"/>
    <w:rsid w:val="00723D56"/>
    <w:rsid w:val="007240FC"/>
    <w:rsid w:val="00724500"/>
    <w:rsid w:val="00724CF1"/>
    <w:rsid w:val="0072553B"/>
    <w:rsid w:val="0072666B"/>
    <w:rsid w:val="007268CA"/>
    <w:rsid w:val="00726AFB"/>
    <w:rsid w:val="00726DE6"/>
    <w:rsid w:val="00726F5E"/>
    <w:rsid w:val="0072713D"/>
    <w:rsid w:val="00727178"/>
    <w:rsid w:val="0072744D"/>
    <w:rsid w:val="00727EDE"/>
    <w:rsid w:val="00730462"/>
    <w:rsid w:val="00730D0E"/>
    <w:rsid w:val="00731054"/>
    <w:rsid w:val="007323CD"/>
    <w:rsid w:val="00733F36"/>
    <w:rsid w:val="0073426F"/>
    <w:rsid w:val="0073468B"/>
    <w:rsid w:val="00734ACD"/>
    <w:rsid w:val="007351F1"/>
    <w:rsid w:val="007352DC"/>
    <w:rsid w:val="0073534E"/>
    <w:rsid w:val="00735489"/>
    <w:rsid w:val="00735735"/>
    <w:rsid w:val="0073573B"/>
    <w:rsid w:val="00735DEE"/>
    <w:rsid w:val="00735EA7"/>
    <w:rsid w:val="00736346"/>
    <w:rsid w:val="0073652A"/>
    <w:rsid w:val="00736786"/>
    <w:rsid w:val="00740210"/>
    <w:rsid w:val="00740506"/>
    <w:rsid w:val="00740C02"/>
    <w:rsid w:val="00740E4C"/>
    <w:rsid w:val="0074139F"/>
    <w:rsid w:val="00741CD8"/>
    <w:rsid w:val="00741FEB"/>
    <w:rsid w:val="00742449"/>
    <w:rsid w:val="007424E0"/>
    <w:rsid w:val="00742CEC"/>
    <w:rsid w:val="00742FD2"/>
    <w:rsid w:val="00743012"/>
    <w:rsid w:val="00743534"/>
    <w:rsid w:val="00743856"/>
    <w:rsid w:val="00743FF5"/>
    <w:rsid w:val="007445A8"/>
    <w:rsid w:val="00744755"/>
    <w:rsid w:val="0074475E"/>
    <w:rsid w:val="00744A58"/>
    <w:rsid w:val="007451C7"/>
    <w:rsid w:val="007457F6"/>
    <w:rsid w:val="00745B27"/>
    <w:rsid w:val="007460C3"/>
    <w:rsid w:val="00746798"/>
    <w:rsid w:val="00746DF7"/>
    <w:rsid w:val="00746FD3"/>
    <w:rsid w:val="00747AC4"/>
    <w:rsid w:val="00750739"/>
    <w:rsid w:val="00750A99"/>
    <w:rsid w:val="007512B4"/>
    <w:rsid w:val="00751982"/>
    <w:rsid w:val="00751B16"/>
    <w:rsid w:val="00751CA2"/>
    <w:rsid w:val="00751F49"/>
    <w:rsid w:val="0075230A"/>
    <w:rsid w:val="0075272A"/>
    <w:rsid w:val="00752CE4"/>
    <w:rsid w:val="00752D05"/>
    <w:rsid w:val="00752DF3"/>
    <w:rsid w:val="00753180"/>
    <w:rsid w:val="007533DB"/>
    <w:rsid w:val="007538CE"/>
    <w:rsid w:val="00753B45"/>
    <w:rsid w:val="00753EB2"/>
    <w:rsid w:val="00753F23"/>
    <w:rsid w:val="0075447F"/>
    <w:rsid w:val="00754542"/>
    <w:rsid w:val="0075491B"/>
    <w:rsid w:val="0075518A"/>
    <w:rsid w:val="007557BF"/>
    <w:rsid w:val="00755CD9"/>
    <w:rsid w:val="00755F1B"/>
    <w:rsid w:val="00756101"/>
    <w:rsid w:val="0075625E"/>
    <w:rsid w:val="00756605"/>
    <w:rsid w:val="0075686E"/>
    <w:rsid w:val="0075734E"/>
    <w:rsid w:val="007575F3"/>
    <w:rsid w:val="007576D7"/>
    <w:rsid w:val="00757835"/>
    <w:rsid w:val="007579A1"/>
    <w:rsid w:val="00757B0D"/>
    <w:rsid w:val="00757D84"/>
    <w:rsid w:val="007606BC"/>
    <w:rsid w:val="00760A8B"/>
    <w:rsid w:val="00760E4A"/>
    <w:rsid w:val="007616E9"/>
    <w:rsid w:val="00761A53"/>
    <w:rsid w:val="00762299"/>
    <w:rsid w:val="00762871"/>
    <w:rsid w:val="00762B96"/>
    <w:rsid w:val="007636BA"/>
    <w:rsid w:val="007638AE"/>
    <w:rsid w:val="00763997"/>
    <w:rsid w:val="007639EA"/>
    <w:rsid w:val="00763C2E"/>
    <w:rsid w:val="00763F85"/>
    <w:rsid w:val="007642B7"/>
    <w:rsid w:val="00764CD4"/>
    <w:rsid w:val="007651B1"/>
    <w:rsid w:val="00766118"/>
    <w:rsid w:val="0076698A"/>
    <w:rsid w:val="00766F37"/>
    <w:rsid w:val="00767171"/>
    <w:rsid w:val="0076726F"/>
    <w:rsid w:val="00767449"/>
    <w:rsid w:val="00767458"/>
    <w:rsid w:val="00767CE4"/>
    <w:rsid w:val="00767FE3"/>
    <w:rsid w:val="0077004B"/>
    <w:rsid w:val="007707F4"/>
    <w:rsid w:val="00770A34"/>
    <w:rsid w:val="00770CBC"/>
    <w:rsid w:val="00770CD7"/>
    <w:rsid w:val="00770D5C"/>
    <w:rsid w:val="00770EC5"/>
    <w:rsid w:val="00770FCC"/>
    <w:rsid w:val="007710FE"/>
    <w:rsid w:val="00771395"/>
    <w:rsid w:val="007714E6"/>
    <w:rsid w:val="007717DA"/>
    <w:rsid w:val="00771969"/>
    <w:rsid w:val="007719A9"/>
    <w:rsid w:val="00771C26"/>
    <w:rsid w:val="00771CA0"/>
    <w:rsid w:val="00771D0E"/>
    <w:rsid w:val="007728D9"/>
    <w:rsid w:val="00773235"/>
    <w:rsid w:val="007735D8"/>
    <w:rsid w:val="00773B24"/>
    <w:rsid w:val="00773E32"/>
    <w:rsid w:val="007747EE"/>
    <w:rsid w:val="00774A6D"/>
    <w:rsid w:val="00774B8C"/>
    <w:rsid w:val="00774E06"/>
    <w:rsid w:val="00774E3B"/>
    <w:rsid w:val="007750AD"/>
    <w:rsid w:val="00775556"/>
    <w:rsid w:val="00775A7C"/>
    <w:rsid w:val="00775B92"/>
    <w:rsid w:val="00775E5D"/>
    <w:rsid w:val="00776BFD"/>
    <w:rsid w:val="00776F49"/>
    <w:rsid w:val="0077723B"/>
    <w:rsid w:val="00777DEE"/>
    <w:rsid w:val="0078097C"/>
    <w:rsid w:val="00780CE0"/>
    <w:rsid w:val="007813F5"/>
    <w:rsid w:val="00782014"/>
    <w:rsid w:val="007820B6"/>
    <w:rsid w:val="007823BD"/>
    <w:rsid w:val="00782981"/>
    <w:rsid w:val="0078336E"/>
    <w:rsid w:val="007833DB"/>
    <w:rsid w:val="00783B8C"/>
    <w:rsid w:val="00784470"/>
    <w:rsid w:val="007846ED"/>
    <w:rsid w:val="00785255"/>
    <w:rsid w:val="00785435"/>
    <w:rsid w:val="007857BB"/>
    <w:rsid w:val="00785ADA"/>
    <w:rsid w:val="007867FC"/>
    <w:rsid w:val="00786D66"/>
    <w:rsid w:val="00787BB2"/>
    <w:rsid w:val="00787FD9"/>
    <w:rsid w:val="007900F9"/>
    <w:rsid w:val="007908F1"/>
    <w:rsid w:val="0079113C"/>
    <w:rsid w:val="007911BE"/>
    <w:rsid w:val="00792AE9"/>
    <w:rsid w:val="00792D81"/>
    <w:rsid w:val="00793854"/>
    <w:rsid w:val="00793ACE"/>
    <w:rsid w:val="00793D79"/>
    <w:rsid w:val="00794CF8"/>
    <w:rsid w:val="00794DFB"/>
    <w:rsid w:val="00794F74"/>
    <w:rsid w:val="00795081"/>
    <w:rsid w:val="00795159"/>
    <w:rsid w:val="007953B9"/>
    <w:rsid w:val="007953EC"/>
    <w:rsid w:val="00795489"/>
    <w:rsid w:val="007958B7"/>
    <w:rsid w:val="007958F1"/>
    <w:rsid w:val="00795960"/>
    <w:rsid w:val="00795EAC"/>
    <w:rsid w:val="00796192"/>
    <w:rsid w:val="00796616"/>
    <w:rsid w:val="007972E8"/>
    <w:rsid w:val="007979D5"/>
    <w:rsid w:val="00797A7F"/>
    <w:rsid w:val="00797D7A"/>
    <w:rsid w:val="007A00CE"/>
    <w:rsid w:val="007A0685"/>
    <w:rsid w:val="007A0B35"/>
    <w:rsid w:val="007A0BB4"/>
    <w:rsid w:val="007A0E9F"/>
    <w:rsid w:val="007A11EE"/>
    <w:rsid w:val="007A18FC"/>
    <w:rsid w:val="007A1B4A"/>
    <w:rsid w:val="007A1BEF"/>
    <w:rsid w:val="007A1E62"/>
    <w:rsid w:val="007A1E92"/>
    <w:rsid w:val="007A20A2"/>
    <w:rsid w:val="007A20A9"/>
    <w:rsid w:val="007A22C4"/>
    <w:rsid w:val="007A25E3"/>
    <w:rsid w:val="007A2B64"/>
    <w:rsid w:val="007A2CD5"/>
    <w:rsid w:val="007A2DEA"/>
    <w:rsid w:val="007A3EC7"/>
    <w:rsid w:val="007A463C"/>
    <w:rsid w:val="007A4C7A"/>
    <w:rsid w:val="007A4F48"/>
    <w:rsid w:val="007A4FBC"/>
    <w:rsid w:val="007A50E6"/>
    <w:rsid w:val="007A757A"/>
    <w:rsid w:val="007A7695"/>
    <w:rsid w:val="007A77CE"/>
    <w:rsid w:val="007A7923"/>
    <w:rsid w:val="007A796C"/>
    <w:rsid w:val="007A7BFC"/>
    <w:rsid w:val="007B009A"/>
    <w:rsid w:val="007B0716"/>
    <w:rsid w:val="007B0F4C"/>
    <w:rsid w:val="007B1100"/>
    <w:rsid w:val="007B15C4"/>
    <w:rsid w:val="007B17E9"/>
    <w:rsid w:val="007B1A6A"/>
    <w:rsid w:val="007B1C2C"/>
    <w:rsid w:val="007B1E12"/>
    <w:rsid w:val="007B1ECC"/>
    <w:rsid w:val="007B228D"/>
    <w:rsid w:val="007B2436"/>
    <w:rsid w:val="007B375E"/>
    <w:rsid w:val="007B41A1"/>
    <w:rsid w:val="007B44E4"/>
    <w:rsid w:val="007B511A"/>
    <w:rsid w:val="007B52F9"/>
    <w:rsid w:val="007B561E"/>
    <w:rsid w:val="007B5627"/>
    <w:rsid w:val="007B5765"/>
    <w:rsid w:val="007B64EE"/>
    <w:rsid w:val="007B64EF"/>
    <w:rsid w:val="007B69E9"/>
    <w:rsid w:val="007B6C20"/>
    <w:rsid w:val="007B765D"/>
    <w:rsid w:val="007B7CF5"/>
    <w:rsid w:val="007B7E3B"/>
    <w:rsid w:val="007C0474"/>
    <w:rsid w:val="007C0852"/>
    <w:rsid w:val="007C09C5"/>
    <w:rsid w:val="007C0AB0"/>
    <w:rsid w:val="007C151E"/>
    <w:rsid w:val="007C16EB"/>
    <w:rsid w:val="007C26E2"/>
    <w:rsid w:val="007C33FD"/>
    <w:rsid w:val="007C346A"/>
    <w:rsid w:val="007C349C"/>
    <w:rsid w:val="007C34C8"/>
    <w:rsid w:val="007C3583"/>
    <w:rsid w:val="007C37F1"/>
    <w:rsid w:val="007C39FD"/>
    <w:rsid w:val="007C429B"/>
    <w:rsid w:val="007C4838"/>
    <w:rsid w:val="007C4973"/>
    <w:rsid w:val="007C4AD4"/>
    <w:rsid w:val="007C4CB5"/>
    <w:rsid w:val="007C4CB9"/>
    <w:rsid w:val="007C51C2"/>
    <w:rsid w:val="007C5375"/>
    <w:rsid w:val="007C5626"/>
    <w:rsid w:val="007C5891"/>
    <w:rsid w:val="007C5DBB"/>
    <w:rsid w:val="007C6354"/>
    <w:rsid w:val="007C63B5"/>
    <w:rsid w:val="007C679F"/>
    <w:rsid w:val="007C6C34"/>
    <w:rsid w:val="007C7CF8"/>
    <w:rsid w:val="007C7D52"/>
    <w:rsid w:val="007D0513"/>
    <w:rsid w:val="007D05D2"/>
    <w:rsid w:val="007D0C26"/>
    <w:rsid w:val="007D0E92"/>
    <w:rsid w:val="007D1071"/>
    <w:rsid w:val="007D1217"/>
    <w:rsid w:val="007D1502"/>
    <w:rsid w:val="007D15C7"/>
    <w:rsid w:val="007D178F"/>
    <w:rsid w:val="007D237B"/>
    <w:rsid w:val="007D23ED"/>
    <w:rsid w:val="007D2A39"/>
    <w:rsid w:val="007D2BE5"/>
    <w:rsid w:val="007D2DF3"/>
    <w:rsid w:val="007D3170"/>
    <w:rsid w:val="007D3562"/>
    <w:rsid w:val="007D38C6"/>
    <w:rsid w:val="007D3A23"/>
    <w:rsid w:val="007D3ADB"/>
    <w:rsid w:val="007D3DFC"/>
    <w:rsid w:val="007D3E0D"/>
    <w:rsid w:val="007D3ED9"/>
    <w:rsid w:val="007D3F9B"/>
    <w:rsid w:val="007D3FDC"/>
    <w:rsid w:val="007D461F"/>
    <w:rsid w:val="007D49E5"/>
    <w:rsid w:val="007D4A6D"/>
    <w:rsid w:val="007D5089"/>
    <w:rsid w:val="007D522B"/>
    <w:rsid w:val="007D5340"/>
    <w:rsid w:val="007D5945"/>
    <w:rsid w:val="007D5D9D"/>
    <w:rsid w:val="007D6236"/>
    <w:rsid w:val="007D67A9"/>
    <w:rsid w:val="007D6AA8"/>
    <w:rsid w:val="007D6FDB"/>
    <w:rsid w:val="007D745B"/>
    <w:rsid w:val="007D770D"/>
    <w:rsid w:val="007D7B8A"/>
    <w:rsid w:val="007D7FB4"/>
    <w:rsid w:val="007E20E9"/>
    <w:rsid w:val="007E2238"/>
    <w:rsid w:val="007E28B2"/>
    <w:rsid w:val="007E2A9B"/>
    <w:rsid w:val="007E2DF2"/>
    <w:rsid w:val="007E2F2C"/>
    <w:rsid w:val="007E30A4"/>
    <w:rsid w:val="007E315C"/>
    <w:rsid w:val="007E345C"/>
    <w:rsid w:val="007E4313"/>
    <w:rsid w:val="007E4908"/>
    <w:rsid w:val="007E539D"/>
    <w:rsid w:val="007E542B"/>
    <w:rsid w:val="007E556F"/>
    <w:rsid w:val="007E5A4B"/>
    <w:rsid w:val="007E5EB7"/>
    <w:rsid w:val="007E638D"/>
    <w:rsid w:val="007E647D"/>
    <w:rsid w:val="007E6D40"/>
    <w:rsid w:val="007E7081"/>
    <w:rsid w:val="007E70ED"/>
    <w:rsid w:val="007E7113"/>
    <w:rsid w:val="007F01B2"/>
    <w:rsid w:val="007F16FC"/>
    <w:rsid w:val="007F2012"/>
    <w:rsid w:val="007F236E"/>
    <w:rsid w:val="007F2738"/>
    <w:rsid w:val="007F2D43"/>
    <w:rsid w:val="007F33A4"/>
    <w:rsid w:val="007F38DC"/>
    <w:rsid w:val="007F4388"/>
    <w:rsid w:val="007F43F5"/>
    <w:rsid w:val="007F50B4"/>
    <w:rsid w:val="007F5774"/>
    <w:rsid w:val="007F58D5"/>
    <w:rsid w:val="007F592E"/>
    <w:rsid w:val="007F5B1C"/>
    <w:rsid w:val="007F62E9"/>
    <w:rsid w:val="007F68A5"/>
    <w:rsid w:val="007F695E"/>
    <w:rsid w:val="007F6BA1"/>
    <w:rsid w:val="007F70C8"/>
    <w:rsid w:val="007F7271"/>
    <w:rsid w:val="007F72D7"/>
    <w:rsid w:val="0080046B"/>
    <w:rsid w:val="0080094E"/>
    <w:rsid w:val="00800BF8"/>
    <w:rsid w:val="00800F1B"/>
    <w:rsid w:val="00800F9F"/>
    <w:rsid w:val="00801AA5"/>
    <w:rsid w:val="00801FA6"/>
    <w:rsid w:val="008021CA"/>
    <w:rsid w:val="008023B9"/>
    <w:rsid w:val="00802759"/>
    <w:rsid w:val="008027A0"/>
    <w:rsid w:val="00802E14"/>
    <w:rsid w:val="00802FBD"/>
    <w:rsid w:val="00803B51"/>
    <w:rsid w:val="00803EE2"/>
    <w:rsid w:val="00803F23"/>
    <w:rsid w:val="00804153"/>
    <w:rsid w:val="00804198"/>
    <w:rsid w:val="0080433F"/>
    <w:rsid w:val="008048D1"/>
    <w:rsid w:val="008048DE"/>
    <w:rsid w:val="00804B8C"/>
    <w:rsid w:val="00804C1F"/>
    <w:rsid w:val="0080538E"/>
    <w:rsid w:val="00805B10"/>
    <w:rsid w:val="00805CB6"/>
    <w:rsid w:val="00805DAC"/>
    <w:rsid w:val="008067C3"/>
    <w:rsid w:val="00806D33"/>
    <w:rsid w:val="00807694"/>
    <w:rsid w:val="00810459"/>
    <w:rsid w:val="00810699"/>
    <w:rsid w:val="008106B4"/>
    <w:rsid w:val="00810A7F"/>
    <w:rsid w:val="00811487"/>
    <w:rsid w:val="0081152A"/>
    <w:rsid w:val="00812008"/>
    <w:rsid w:val="00812023"/>
    <w:rsid w:val="00812DA1"/>
    <w:rsid w:val="008134C1"/>
    <w:rsid w:val="00813A0B"/>
    <w:rsid w:val="00813C10"/>
    <w:rsid w:val="00813D6F"/>
    <w:rsid w:val="00813F69"/>
    <w:rsid w:val="0081439C"/>
    <w:rsid w:val="00814677"/>
    <w:rsid w:val="00814A7A"/>
    <w:rsid w:val="00814B37"/>
    <w:rsid w:val="008152F6"/>
    <w:rsid w:val="00815317"/>
    <w:rsid w:val="008157DE"/>
    <w:rsid w:val="00815863"/>
    <w:rsid w:val="00815945"/>
    <w:rsid w:val="00815A7B"/>
    <w:rsid w:val="00816045"/>
    <w:rsid w:val="00816470"/>
    <w:rsid w:val="00817515"/>
    <w:rsid w:val="0081772C"/>
    <w:rsid w:val="008178A3"/>
    <w:rsid w:val="00817DAF"/>
    <w:rsid w:val="00817FB1"/>
    <w:rsid w:val="00820089"/>
    <w:rsid w:val="00820DEC"/>
    <w:rsid w:val="00821001"/>
    <w:rsid w:val="0082101C"/>
    <w:rsid w:val="0082115A"/>
    <w:rsid w:val="008217E5"/>
    <w:rsid w:val="0082185E"/>
    <w:rsid w:val="008218A9"/>
    <w:rsid w:val="008218E5"/>
    <w:rsid w:val="00821BAC"/>
    <w:rsid w:val="00821BB8"/>
    <w:rsid w:val="00821E98"/>
    <w:rsid w:val="0082212D"/>
    <w:rsid w:val="00822408"/>
    <w:rsid w:val="00822682"/>
    <w:rsid w:val="00822A60"/>
    <w:rsid w:val="00822BE4"/>
    <w:rsid w:val="00823491"/>
    <w:rsid w:val="00823A77"/>
    <w:rsid w:val="00824240"/>
    <w:rsid w:val="0082433D"/>
    <w:rsid w:val="008243C4"/>
    <w:rsid w:val="0082511B"/>
    <w:rsid w:val="00825252"/>
    <w:rsid w:val="00825282"/>
    <w:rsid w:val="008252D2"/>
    <w:rsid w:val="00825FA9"/>
    <w:rsid w:val="0082641B"/>
    <w:rsid w:val="0082642D"/>
    <w:rsid w:val="0082691F"/>
    <w:rsid w:val="008269A4"/>
    <w:rsid w:val="00826A5E"/>
    <w:rsid w:val="00826C76"/>
    <w:rsid w:val="00826D29"/>
    <w:rsid w:val="00826DCF"/>
    <w:rsid w:val="00827158"/>
    <w:rsid w:val="008305A6"/>
    <w:rsid w:val="00830E22"/>
    <w:rsid w:val="008311BB"/>
    <w:rsid w:val="008315D3"/>
    <w:rsid w:val="00831B04"/>
    <w:rsid w:val="00831D67"/>
    <w:rsid w:val="00831FCB"/>
    <w:rsid w:val="00832AE3"/>
    <w:rsid w:val="00832BB7"/>
    <w:rsid w:val="008333CB"/>
    <w:rsid w:val="008335F2"/>
    <w:rsid w:val="00833612"/>
    <w:rsid w:val="00833773"/>
    <w:rsid w:val="00833FFB"/>
    <w:rsid w:val="008345AE"/>
    <w:rsid w:val="00835232"/>
    <w:rsid w:val="0083526D"/>
    <w:rsid w:val="008356E0"/>
    <w:rsid w:val="00835734"/>
    <w:rsid w:val="008365EF"/>
    <w:rsid w:val="008368DB"/>
    <w:rsid w:val="00836FB8"/>
    <w:rsid w:val="0083783B"/>
    <w:rsid w:val="00837F2A"/>
    <w:rsid w:val="00840BB4"/>
    <w:rsid w:val="00842B5C"/>
    <w:rsid w:val="00842E97"/>
    <w:rsid w:val="0084331C"/>
    <w:rsid w:val="008435C0"/>
    <w:rsid w:val="00843667"/>
    <w:rsid w:val="00843ADB"/>
    <w:rsid w:val="00843FD2"/>
    <w:rsid w:val="00844B65"/>
    <w:rsid w:val="00845181"/>
    <w:rsid w:val="00845657"/>
    <w:rsid w:val="00845830"/>
    <w:rsid w:val="00845F46"/>
    <w:rsid w:val="00846492"/>
    <w:rsid w:val="00846A7C"/>
    <w:rsid w:val="00846D6B"/>
    <w:rsid w:val="00846ECC"/>
    <w:rsid w:val="00846F72"/>
    <w:rsid w:val="0084720E"/>
    <w:rsid w:val="008474FE"/>
    <w:rsid w:val="00847FD6"/>
    <w:rsid w:val="00850375"/>
    <w:rsid w:val="00850C92"/>
    <w:rsid w:val="00851083"/>
    <w:rsid w:val="0085108F"/>
    <w:rsid w:val="008512A6"/>
    <w:rsid w:val="008519FA"/>
    <w:rsid w:val="00851B04"/>
    <w:rsid w:val="008523B5"/>
    <w:rsid w:val="00852682"/>
    <w:rsid w:val="00852694"/>
    <w:rsid w:val="008529D6"/>
    <w:rsid w:val="0085343F"/>
    <w:rsid w:val="0085352B"/>
    <w:rsid w:val="0085383D"/>
    <w:rsid w:val="008541F9"/>
    <w:rsid w:val="00854BB1"/>
    <w:rsid w:val="00854D8D"/>
    <w:rsid w:val="00855B22"/>
    <w:rsid w:val="00855D22"/>
    <w:rsid w:val="00856003"/>
    <w:rsid w:val="00856782"/>
    <w:rsid w:val="008568D8"/>
    <w:rsid w:val="00856D20"/>
    <w:rsid w:val="00856F54"/>
    <w:rsid w:val="008571B9"/>
    <w:rsid w:val="00857566"/>
    <w:rsid w:val="00857F4F"/>
    <w:rsid w:val="0086032C"/>
    <w:rsid w:val="008606CA"/>
    <w:rsid w:val="00860880"/>
    <w:rsid w:val="00860B6C"/>
    <w:rsid w:val="0086167B"/>
    <w:rsid w:val="00861B33"/>
    <w:rsid w:val="008621CB"/>
    <w:rsid w:val="008623B6"/>
    <w:rsid w:val="00862682"/>
    <w:rsid w:val="00862719"/>
    <w:rsid w:val="00862CB6"/>
    <w:rsid w:val="00862F62"/>
    <w:rsid w:val="008632AE"/>
    <w:rsid w:val="008632B9"/>
    <w:rsid w:val="008635BF"/>
    <w:rsid w:val="008635C9"/>
    <w:rsid w:val="00863ED0"/>
    <w:rsid w:val="0086458F"/>
    <w:rsid w:val="00864F53"/>
    <w:rsid w:val="00865A73"/>
    <w:rsid w:val="00866135"/>
    <w:rsid w:val="008661DE"/>
    <w:rsid w:val="008665D7"/>
    <w:rsid w:val="0086675E"/>
    <w:rsid w:val="008670D3"/>
    <w:rsid w:val="00867A33"/>
    <w:rsid w:val="00867C94"/>
    <w:rsid w:val="00867CD9"/>
    <w:rsid w:val="00867D0C"/>
    <w:rsid w:val="00870202"/>
    <w:rsid w:val="0087059B"/>
    <w:rsid w:val="0087060B"/>
    <w:rsid w:val="00870685"/>
    <w:rsid w:val="0087078B"/>
    <w:rsid w:val="00870F90"/>
    <w:rsid w:val="0087100E"/>
    <w:rsid w:val="00871021"/>
    <w:rsid w:val="00871175"/>
    <w:rsid w:val="008711B9"/>
    <w:rsid w:val="00871548"/>
    <w:rsid w:val="00871C71"/>
    <w:rsid w:val="00872175"/>
    <w:rsid w:val="00872B39"/>
    <w:rsid w:val="00872BEB"/>
    <w:rsid w:val="008730B3"/>
    <w:rsid w:val="008730C7"/>
    <w:rsid w:val="008731F4"/>
    <w:rsid w:val="008735ED"/>
    <w:rsid w:val="008739C3"/>
    <w:rsid w:val="00874224"/>
    <w:rsid w:val="008744A0"/>
    <w:rsid w:val="008744AF"/>
    <w:rsid w:val="00874730"/>
    <w:rsid w:val="00874CF2"/>
    <w:rsid w:val="00874D58"/>
    <w:rsid w:val="00874EDC"/>
    <w:rsid w:val="00874F9F"/>
    <w:rsid w:val="0087515E"/>
    <w:rsid w:val="008751B6"/>
    <w:rsid w:val="008759AA"/>
    <w:rsid w:val="00875C86"/>
    <w:rsid w:val="00875CA9"/>
    <w:rsid w:val="00875DA2"/>
    <w:rsid w:val="008760E5"/>
    <w:rsid w:val="008762BC"/>
    <w:rsid w:val="00876774"/>
    <w:rsid w:val="00876877"/>
    <w:rsid w:val="008779F5"/>
    <w:rsid w:val="00877E84"/>
    <w:rsid w:val="008800C1"/>
    <w:rsid w:val="0088080B"/>
    <w:rsid w:val="00880D8B"/>
    <w:rsid w:val="008816B3"/>
    <w:rsid w:val="00881A56"/>
    <w:rsid w:val="00881F17"/>
    <w:rsid w:val="00882306"/>
    <w:rsid w:val="0088259B"/>
    <w:rsid w:val="00882A68"/>
    <w:rsid w:val="00882DE3"/>
    <w:rsid w:val="008837DE"/>
    <w:rsid w:val="00883A6F"/>
    <w:rsid w:val="00883AA9"/>
    <w:rsid w:val="00883C52"/>
    <w:rsid w:val="00883C76"/>
    <w:rsid w:val="00883D83"/>
    <w:rsid w:val="0088405F"/>
    <w:rsid w:val="008845D6"/>
    <w:rsid w:val="008852D2"/>
    <w:rsid w:val="008864AA"/>
    <w:rsid w:val="00886660"/>
    <w:rsid w:val="00886AFF"/>
    <w:rsid w:val="00887126"/>
    <w:rsid w:val="008871F6"/>
    <w:rsid w:val="008875A5"/>
    <w:rsid w:val="00887E41"/>
    <w:rsid w:val="0089049C"/>
    <w:rsid w:val="00890526"/>
    <w:rsid w:val="008909E8"/>
    <w:rsid w:val="008913B1"/>
    <w:rsid w:val="008913B3"/>
    <w:rsid w:val="008918EF"/>
    <w:rsid w:val="00892527"/>
    <w:rsid w:val="0089307B"/>
    <w:rsid w:val="00893188"/>
    <w:rsid w:val="008931EC"/>
    <w:rsid w:val="0089328E"/>
    <w:rsid w:val="00893BD3"/>
    <w:rsid w:val="00893D96"/>
    <w:rsid w:val="00893DC4"/>
    <w:rsid w:val="00895B99"/>
    <w:rsid w:val="008960EB"/>
    <w:rsid w:val="0089677C"/>
    <w:rsid w:val="008968AC"/>
    <w:rsid w:val="00896910"/>
    <w:rsid w:val="00896938"/>
    <w:rsid w:val="00896DBC"/>
    <w:rsid w:val="008972C6"/>
    <w:rsid w:val="008976CB"/>
    <w:rsid w:val="008A0E53"/>
    <w:rsid w:val="008A0E7D"/>
    <w:rsid w:val="008A1496"/>
    <w:rsid w:val="008A165A"/>
    <w:rsid w:val="008A29EF"/>
    <w:rsid w:val="008A2ADB"/>
    <w:rsid w:val="008A2D70"/>
    <w:rsid w:val="008A2FE5"/>
    <w:rsid w:val="008A401D"/>
    <w:rsid w:val="008A41EA"/>
    <w:rsid w:val="008A4D34"/>
    <w:rsid w:val="008A5390"/>
    <w:rsid w:val="008A66F8"/>
    <w:rsid w:val="008A6C02"/>
    <w:rsid w:val="008A754A"/>
    <w:rsid w:val="008B03D8"/>
    <w:rsid w:val="008B085B"/>
    <w:rsid w:val="008B0874"/>
    <w:rsid w:val="008B0998"/>
    <w:rsid w:val="008B0FC8"/>
    <w:rsid w:val="008B0FE6"/>
    <w:rsid w:val="008B102C"/>
    <w:rsid w:val="008B14E3"/>
    <w:rsid w:val="008B16B7"/>
    <w:rsid w:val="008B1792"/>
    <w:rsid w:val="008B1D45"/>
    <w:rsid w:val="008B232E"/>
    <w:rsid w:val="008B25B2"/>
    <w:rsid w:val="008B29A5"/>
    <w:rsid w:val="008B309D"/>
    <w:rsid w:val="008B336A"/>
    <w:rsid w:val="008B34EE"/>
    <w:rsid w:val="008B34FC"/>
    <w:rsid w:val="008B3C6F"/>
    <w:rsid w:val="008B42B7"/>
    <w:rsid w:val="008B4908"/>
    <w:rsid w:val="008B5856"/>
    <w:rsid w:val="008B5CE0"/>
    <w:rsid w:val="008B61A7"/>
    <w:rsid w:val="008B7AD9"/>
    <w:rsid w:val="008C01DB"/>
    <w:rsid w:val="008C01E1"/>
    <w:rsid w:val="008C0312"/>
    <w:rsid w:val="008C03D9"/>
    <w:rsid w:val="008C074B"/>
    <w:rsid w:val="008C0B67"/>
    <w:rsid w:val="008C1771"/>
    <w:rsid w:val="008C1987"/>
    <w:rsid w:val="008C2437"/>
    <w:rsid w:val="008C26EA"/>
    <w:rsid w:val="008C2A00"/>
    <w:rsid w:val="008C3A8F"/>
    <w:rsid w:val="008C4018"/>
    <w:rsid w:val="008C47B8"/>
    <w:rsid w:val="008C502F"/>
    <w:rsid w:val="008C5499"/>
    <w:rsid w:val="008C5685"/>
    <w:rsid w:val="008C56B9"/>
    <w:rsid w:val="008C5A44"/>
    <w:rsid w:val="008C5EFA"/>
    <w:rsid w:val="008C66B3"/>
    <w:rsid w:val="008C66F6"/>
    <w:rsid w:val="008C6DC0"/>
    <w:rsid w:val="008C72E1"/>
    <w:rsid w:val="008C7630"/>
    <w:rsid w:val="008C765E"/>
    <w:rsid w:val="008C7F2C"/>
    <w:rsid w:val="008D0EC9"/>
    <w:rsid w:val="008D1372"/>
    <w:rsid w:val="008D1932"/>
    <w:rsid w:val="008D1C78"/>
    <w:rsid w:val="008D1E64"/>
    <w:rsid w:val="008D21A0"/>
    <w:rsid w:val="008D28DE"/>
    <w:rsid w:val="008D2C29"/>
    <w:rsid w:val="008D32A4"/>
    <w:rsid w:val="008D3623"/>
    <w:rsid w:val="008D40E7"/>
    <w:rsid w:val="008D50E8"/>
    <w:rsid w:val="008D5443"/>
    <w:rsid w:val="008D5E3D"/>
    <w:rsid w:val="008D5FF7"/>
    <w:rsid w:val="008D61C5"/>
    <w:rsid w:val="008D64BB"/>
    <w:rsid w:val="008D6773"/>
    <w:rsid w:val="008D69BA"/>
    <w:rsid w:val="008D71C5"/>
    <w:rsid w:val="008D7604"/>
    <w:rsid w:val="008D791F"/>
    <w:rsid w:val="008D799B"/>
    <w:rsid w:val="008D7B1E"/>
    <w:rsid w:val="008D7D1C"/>
    <w:rsid w:val="008E0840"/>
    <w:rsid w:val="008E0E33"/>
    <w:rsid w:val="008E1897"/>
    <w:rsid w:val="008E1904"/>
    <w:rsid w:val="008E1B85"/>
    <w:rsid w:val="008E203A"/>
    <w:rsid w:val="008E2422"/>
    <w:rsid w:val="008E2B29"/>
    <w:rsid w:val="008E331B"/>
    <w:rsid w:val="008E3AAB"/>
    <w:rsid w:val="008E3F03"/>
    <w:rsid w:val="008E3FCC"/>
    <w:rsid w:val="008E405E"/>
    <w:rsid w:val="008E4241"/>
    <w:rsid w:val="008E4418"/>
    <w:rsid w:val="008E4688"/>
    <w:rsid w:val="008E4A8C"/>
    <w:rsid w:val="008E4FB6"/>
    <w:rsid w:val="008E53E4"/>
    <w:rsid w:val="008E54C1"/>
    <w:rsid w:val="008E5AD9"/>
    <w:rsid w:val="008E5C73"/>
    <w:rsid w:val="008E601A"/>
    <w:rsid w:val="008E63E0"/>
    <w:rsid w:val="008E67AE"/>
    <w:rsid w:val="008E70AC"/>
    <w:rsid w:val="008E7262"/>
    <w:rsid w:val="008E772B"/>
    <w:rsid w:val="008E78F8"/>
    <w:rsid w:val="008F01B2"/>
    <w:rsid w:val="008F031A"/>
    <w:rsid w:val="008F0868"/>
    <w:rsid w:val="008F08A8"/>
    <w:rsid w:val="008F08D9"/>
    <w:rsid w:val="008F0B53"/>
    <w:rsid w:val="008F0D34"/>
    <w:rsid w:val="008F0FE0"/>
    <w:rsid w:val="008F1042"/>
    <w:rsid w:val="008F1140"/>
    <w:rsid w:val="008F13D2"/>
    <w:rsid w:val="008F22BC"/>
    <w:rsid w:val="008F25AA"/>
    <w:rsid w:val="008F2C3E"/>
    <w:rsid w:val="008F3434"/>
    <w:rsid w:val="008F3F6A"/>
    <w:rsid w:val="008F402D"/>
    <w:rsid w:val="008F47D1"/>
    <w:rsid w:val="008F58B5"/>
    <w:rsid w:val="008F5A46"/>
    <w:rsid w:val="008F5D3C"/>
    <w:rsid w:val="008F67BA"/>
    <w:rsid w:val="008F6D78"/>
    <w:rsid w:val="008F7436"/>
    <w:rsid w:val="008F7BE3"/>
    <w:rsid w:val="00900A81"/>
    <w:rsid w:val="00900C4A"/>
    <w:rsid w:val="009012BB"/>
    <w:rsid w:val="009018F1"/>
    <w:rsid w:val="0090198A"/>
    <w:rsid w:val="00901A47"/>
    <w:rsid w:val="00901AFD"/>
    <w:rsid w:val="00901B88"/>
    <w:rsid w:val="00901D24"/>
    <w:rsid w:val="00901D3F"/>
    <w:rsid w:val="00901DE0"/>
    <w:rsid w:val="0090278A"/>
    <w:rsid w:val="00902BF1"/>
    <w:rsid w:val="00902C4B"/>
    <w:rsid w:val="00902ECF"/>
    <w:rsid w:val="0090305D"/>
    <w:rsid w:val="009037B8"/>
    <w:rsid w:val="00903A0B"/>
    <w:rsid w:val="00903C86"/>
    <w:rsid w:val="00903EEE"/>
    <w:rsid w:val="009047E6"/>
    <w:rsid w:val="00904990"/>
    <w:rsid w:val="009049DE"/>
    <w:rsid w:val="00904B75"/>
    <w:rsid w:val="00904D66"/>
    <w:rsid w:val="00904F98"/>
    <w:rsid w:val="00905160"/>
    <w:rsid w:val="0090523B"/>
    <w:rsid w:val="00905755"/>
    <w:rsid w:val="009057FE"/>
    <w:rsid w:val="00905824"/>
    <w:rsid w:val="00905CB5"/>
    <w:rsid w:val="00905E58"/>
    <w:rsid w:val="00905F7C"/>
    <w:rsid w:val="0090647B"/>
    <w:rsid w:val="00906576"/>
    <w:rsid w:val="009069F6"/>
    <w:rsid w:val="00906CA4"/>
    <w:rsid w:val="00906EEE"/>
    <w:rsid w:val="00907305"/>
    <w:rsid w:val="00907DE3"/>
    <w:rsid w:val="00910348"/>
    <w:rsid w:val="009103C0"/>
    <w:rsid w:val="0091075B"/>
    <w:rsid w:val="00910D63"/>
    <w:rsid w:val="00910F15"/>
    <w:rsid w:val="009114EA"/>
    <w:rsid w:val="0091181F"/>
    <w:rsid w:val="00911D69"/>
    <w:rsid w:val="009120B6"/>
    <w:rsid w:val="009127DC"/>
    <w:rsid w:val="00912A79"/>
    <w:rsid w:val="00912F57"/>
    <w:rsid w:val="0091321E"/>
    <w:rsid w:val="009135F3"/>
    <w:rsid w:val="009136B7"/>
    <w:rsid w:val="0091389D"/>
    <w:rsid w:val="00913B05"/>
    <w:rsid w:val="00913C46"/>
    <w:rsid w:val="00914699"/>
    <w:rsid w:val="0091489D"/>
    <w:rsid w:val="00914A1D"/>
    <w:rsid w:val="00914EAF"/>
    <w:rsid w:val="009151DC"/>
    <w:rsid w:val="00915207"/>
    <w:rsid w:val="0091572D"/>
    <w:rsid w:val="0091599B"/>
    <w:rsid w:val="00915E65"/>
    <w:rsid w:val="009165BA"/>
    <w:rsid w:val="00916801"/>
    <w:rsid w:val="00916C27"/>
    <w:rsid w:val="00917280"/>
    <w:rsid w:val="009174B6"/>
    <w:rsid w:val="009175B9"/>
    <w:rsid w:val="00917F06"/>
    <w:rsid w:val="0092007F"/>
    <w:rsid w:val="00920217"/>
    <w:rsid w:val="0092044F"/>
    <w:rsid w:val="0092095D"/>
    <w:rsid w:val="00921B8B"/>
    <w:rsid w:val="00921B9A"/>
    <w:rsid w:val="00921F6C"/>
    <w:rsid w:val="0092224D"/>
    <w:rsid w:val="00922628"/>
    <w:rsid w:val="009234A1"/>
    <w:rsid w:val="00923F44"/>
    <w:rsid w:val="0092435B"/>
    <w:rsid w:val="00924EB8"/>
    <w:rsid w:val="00925083"/>
    <w:rsid w:val="009251CA"/>
    <w:rsid w:val="00925494"/>
    <w:rsid w:val="0092606B"/>
    <w:rsid w:val="00926198"/>
    <w:rsid w:val="00926696"/>
    <w:rsid w:val="009267A9"/>
    <w:rsid w:val="00926B14"/>
    <w:rsid w:val="00926E20"/>
    <w:rsid w:val="009271DD"/>
    <w:rsid w:val="0092746D"/>
    <w:rsid w:val="00927EA1"/>
    <w:rsid w:val="00930037"/>
    <w:rsid w:val="00930165"/>
    <w:rsid w:val="00931132"/>
    <w:rsid w:val="009311C1"/>
    <w:rsid w:val="00931960"/>
    <w:rsid w:val="00931C11"/>
    <w:rsid w:val="00932116"/>
    <w:rsid w:val="00932ACC"/>
    <w:rsid w:val="00933458"/>
    <w:rsid w:val="00933C7C"/>
    <w:rsid w:val="00934683"/>
    <w:rsid w:val="00934687"/>
    <w:rsid w:val="00934A82"/>
    <w:rsid w:val="00934AF8"/>
    <w:rsid w:val="00934DFC"/>
    <w:rsid w:val="00935732"/>
    <w:rsid w:val="00935A30"/>
    <w:rsid w:val="00935D60"/>
    <w:rsid w:val="00935E1E"/>
    <w:rsid w:val="00935E41"/>
    <w:rsid w:val="00936082"/>
    <w:rsid w:val="009360E0"/>
    <w:rsid w:val="0093626F"/>
    <w:rsid w:val="0093675E"/>
    <w:rsid w:val="009367AD"/>
    <w:rsid w:val="0093696D"/>
    <w:rsid w:val="00936EBC"/>
    <w:rsid w:val="00937064"/>
    <w:rsid w:val="009372F0"/>
    <w:rsid w:val="00937631"/>
    <w:rsid w:val="00937837"/>
    <w:rsid w:val="00937934"/>
    <w:rsid w:val="00940436"/>
    <w:rsid w:val="00940808"/>
    <w:rsid w:val="00940E97"/>
    <w:rsid w:val="00941066"/>
    <w:rsid w:val="00941B73"/>
    <w:rsid w:val="00941FDD"/>
    <w:rsid w:val="0094251E"/>
    <w:rsid w:val="00943519"/>
    <w:rsid w:val="0094354A"/>
    <w:rsid w:val="0094355D"/>
    <w:rsid w:val="009435A6"/>
    <w:rsid w:val="009436F9"/>
    <w:rsid w:val="0094384C"/>
    <w:rsid w:val="0094463C"/>
    <w:rsid w:val="009446DD"/>
    <w:rsid w:val="00944734"/>
    <w:rsid w:val="00944E67"/>
    <w:rsid w:val="00944F96"/>
    <w:rsid w:val="0094556C"/>
    <w:rsid w:val="0094561F"/>
    <w:rsid w:val="00945E58"/>
    <w:rsid w:val="00945ECA"/>
    <w:rsid w:val="00945F41"/>
    <w:rsid w:val="009469CD"/>
    <w:rsid w:val="00946BA8"/>
    <w:rsid w:val="00950551"/>
    <w:rsid w:val="009509C4"/>
    <w:rsid w:val="00950BEB"/>
    <w:rsid w:val="0095137F"/>
    <w:rsid w:val="00951AB4"/>
    <w:rsid w:val="00951C9A"/>
    <w:rsid w:val="00952188"/>
    <w:rsid w:val="009521A9"/>
    <w:rsid w:val="00952FC7"/>
    <w:rsid w:val="009530EA"/>
    <w:rsid w:val="009533D6"/>
    <w:rsid w:val="009533F4"/>
    <w:rsid w:val="00953532"/>
    <w:rsid w:val="0095380E"/>
    <w:rsid w:val="00953D82"/>
    <w:rsid w:val="0095406D"/>
    <w:rsid w:val="00954E94"/>
    <w:rsid w:val="0095508E"/>
    <w:rsid w:val="00955294"/>
    <w:rsid w:val="0095579C"/>
    <w:rsid w:val="00956931"/>
    <w:rsid w:val="00957569"/>
    <w:rsid w:val="00957B4C"/>
    <w:rsid w:val="00957FF1"/>
    <w:rsid w:val="009601E3"/>
    <w:rsid w:val="0096024E"/>
    <w:rsid w:val="0096032A"/>
    <w:rsid w:val="009605D5"/>
    <w:rsid w:val="0096072A"/>
    <w:rsid w:val="00960ACA"/>
    <w:rsid w:val="00960CEC"/>
    <w:rsid w:val="00960E1D"/>
    <w:rsid w:val="00960FA0"/>
    <w:rsid w:val="009610ED"/>
    <w:rsid w:val="0096140D"/>
    <w:rsid w:val="00961722"/>
    <w:rsid w:val="00961C57"/>
    <w:rsid w:val="00961EBC"/>
    <w:rsid w:val="00962584"/>
    <w:rsid w:val="00962BAD"/>
    <w:rsid w:val="00962E9C"/>
    <w:rsid w:val="00962FCE"/>
    <w:rsid w:val="0096452E"/>
    <w:rsid w:val="009648F2"/>
    <w:rsid w:val="00964F3F"/>
    <w:rsid w:val="00965308"/>
    <w:rsid w:val="009656D9"/>
    <w:rsid w:val="0096694F"/>
    <w:rsid w:val="00967154"/>
    <w:rsid w:val="00967680"/>
    <w:rsid w:val="009678ED"/>
    <w:rsid w:val="00967B86"/>
    <w:rsid w:val="00967D9C"/>
    <w:rsid w:val="00970778"/>
    <w:rsid w:val="00970EF7"/>
    <w:rsid w:val="00970FEF"/>
    <w:rsid w:val="00971232"/>
    <w:rsid w:val="00971410"/>
    <w:rsid w:val="00971500"/>
    <w:rsid w:val="0097163F"/>
    <w:rsid w:val="00972EB6"/>
    <w:rsid w:val="00973342"/>
    <w:rsid w:val="00973873"/>
    <w:rsid w:val="00973BB9"/>
    <w:rsid w:val="00973C80"/>
    <w:rsid w:val="00973D73"/>
    <w:rsid w:val="00973F2B"/>
    <w:rsid w:val="0097457A"/>
    <w:rsid w:val="009747A9"/>
    <w:rsid w:val="00974F99"/>
    <w:rsid w:val="009755B4"/>
    <w:rsid w:val="009758BE"/>
    <w:rsid w:val="00975B67"/>
    <w:rsid w:val="00975D5F"/>
    <w:rsid w:val="00975DC5"/>
    <w:rsid w:val="00975F99"/>
    <w:rsid w:val="009760A5"/>
    <w:rsid w:val="0097694B"/>
    <w:rsid w:val="00976A29"/>
    <w:rsid w:val="00976A9F"/>
    <w:rsid w:val="00976ECA"/>
    <w:rsid w:val="00977DDB"/>
    <w:rsid w:val="00977F09"/>
    <w:rsid w:val="00977F0D"/>
    <w:rsid w:val="00980F17"/>
    <w:rsid w:val="00981050"/>
    <w:rsid w:val="00981311"/>
    <w:rsid w:val="009815A9"/>
    <w:rsid w:val="00981B47"/>
    <w:rsid w:val="00982C22"/>
    <w:rsid w:val="00982C8A"/>
    <w:rsid w:val="00983D76"/>
    <w:rsid w:val="009844FD"/>
    <w:rsid w:val="009848FF"/>
    <w:rsid w:val="00984F56"/>
    <w:rsid w:val="00984FF4"/>
    <w:rsid w:val="00985D2D"/>
    <w:rsid w:val="0098655B"/>
    <w:rsid w:val="00986846"/>
    <w:rsid w:val="00987115"/>
    <w:rsid w:val="00987382"/>
    <w:rsid w:val="009873A9"/>
    <w:rsid w:val="0098752B"/>
    <w:rsid w:val="00990FAD"/>
    <w:rsid w:val="009911D6"/>
    <w:rsid w:val="00991449"/>
    <w:rsid w:val="009916D8"/>
    <w:rsid w:val="0099240B"/>
    <w:rsid w:val="00992648"/>
    <w:rsid w:val="00992D25"/>
    <w:rsid w:val="00992D66"/>
    <w:rsid w:val="00993C7E"/>
    <w:rsid w:val="00994097"/>
    <w:rsid w:val="00994914"/>
    <w:rsid w:val="00995161"/>
    <w:rsid w:val="00995208"/>
    <w:rsid w:val="00995387"/>
    <w:rsid w:val="00995556"/>
    <w:rsid w:val="009958F5"/>
    <w:rsid w:val="0099673C"/>
    <w:rsid w:val="00997457"/>
    <w:rsid w:val="00997498"/>
    <w:rsid w:val="009975E7"/>
    <w:rsid w:val="00997E45"/>
    <w:rsid w:val="009A021B"/>
    <w:rsid w:val="009A03F7"/>
    <w:rsid w:val="009A0454"/>
    <w:rsid w:val="009A093D"/>
    <w:rsid w:val="009A0BD7"/>
    <w:rsid w:val="009A0F07"/>
    <w:rsid w:val="009A1148"/>
    <w:rsid w:val="009A1434"/>
    <w:rsid w:val="009A1A95"/>
    <w:rsid w:val="009A24FC"/>
    <w:rsid w:val="009A2948"/>
    <w:rsid w:val="009A2B6B"/>
    <w:rsid w:val="009A3607"/>
    <w:rsid w:val="009A48D5"/>
    <w:rsid w:val="009A4A8D"/>
    <w:rsid w:val="009A4E3B"/>
    <w:rsid w:val="009A4FF1"/>
    <w:rsid w:val="009A52D4"/>
    <w:rsid w:val="009A5B68"/>
    <w:rsid w:val="009A6104"/>
    <w:rsid w:val="009A61E7"/>
    <w:rsid w:val="009A74DE"/>
    <w:rsid w:val="009A7D63"/>
    <w:rsid w:val="009B01AA"/>
    <w:rsid w:val="009B0390"/>
    <w:rsid w:val="009B03F9"/>
    <w:rsid w:val="009B0583"/>
    <w:rsid w:val="009B072D"/>
    <w:rsid w:val="009B11AD"/>
    <w:rsid w:val="009B1997"/>
    <w:rsid w:val="009B2BA6"/>
    <w:rsid w:val="009B2E5F"/>
    <w:rsid w:val="009B3265"/>
    <w:rsid w:val="009B329E"/>
    <w:rsid w:val="009B3713"/>
    <w:rsid w:val="009B3915"/>
    <w:rsid w:val="009B3A24"/>
    <w:rsid w:val="009B3E75"/>
    <w:rsid w:val="009B3FCD"/>
    <w:rsid w:val="009B4160"/>
    <w:rsid w:val="009B4BFC"/>
    <w:rsid w:val="009B4F7E"/>
    <w:rsid w:val="009B4F8D"/>
    <w:rsid w:val="009B536B"/>
    <w:rsid w:val="009B5397"/>
    <w:rsid w:val="009B58E0"/>
    <w:rsid w:val="009B5E5A"/>
    <w:rsid w:val="009B641A"/>
    <w:rsid w:val="009B65EE"/>
    <w:rsid w:val="009B739A"/>
    <w:rsid w:val="009B74DE"/>
    <w:rsid w:val="009B7688"/>
    <w:rsid w:val="009B7855"/>
    <w:rsid w:val="009B7E11"/>
    <w:rsid w:val="009C00FB"/>
    <w:rsid w:val="009C08C5"/>
    <w:rsid w:val="009C1148"/>
    <w:rsid w:val="009C1702"/>
    <w:rsid w:val="009C2E54"/>
    <w:rsid w:val="009C3A52"/>
    <w:rsid w:val="009C3AD2"/>
    <w:rsid w:val="009C407D"/>
    <w:rsid w:val="009C48AB"/>
    <w:rsid w:val="009C5F47"/>
    <w:rsid w:val="009C5FAE"/>
    <w:rsid w:val="009C60DF"/>
    <w:rsid w:val="009C6453"/>
    <w:rsid w:val="009C6A24"/>
    <w:rsid w:val="009C6A7D"/>
    <w:rsid w:val="009C6BE5"/>
    <w:rsid w:val="009C6ECA"/>
    <w:rsid w:val="009C6FDB"/>
    <w:rsid w:val="009C709D"/>
    <w:rsid w:val="009C7194"/>
    <w:rsid w:val="009C7290"/>
    <w:rsid w:val="009C759B"/>
    <w:rsid w:val="009C7A1D"/>
    <w:rsid w:val="009C7E0E"/>
    <w:rsid w:val="009C7EE7"/>
    <w:rsid w:val="009D0339"/>
    <w:rsid w:val="009D0DC3"/>
    <w:rsid w:val="009D0FAF"/>
    <w:rsid w:val="009D11C5"/>
    <w:rsid w:val="009D1753"/>
    <w:rsid w:val="009D1C53"/>
    <w:rsid w:val="009D1EB4"/>
    <w:rsid w:val="009D1EF7"/>
    <w:rsid w:val="009D2563"/>
    <w:rsid w:val="009D27C3"/>
    <w:rsid w:val="009D2842"/>
    <w:rsid w:val="009D288A"/>
    <w:rsid w:val="009D2F1F"/>
    <w:rsid w:val="009D3039"/>
    <w:rsid w:val="009D326C"/>
    <w:rsid w:val="009D3A11"/>
    <w:rsid w:val="009D3B6E"/>
    <w:rsid w:val="009D3CB5"/>
    <w:rsid w:val="009D3D5F"/>
    <w:rsid w:val="009D4167"/>
    <w:rsid w:val="009D4270"/>
    <w:rsid w:val="009D44F3"/>
    <w:rsid w:val="009D4875"/>
    <w:rsid w:val="009D5342"/>
    <w:rsid w:val="009D5633"/>
    <w:rsid w:val="009D563C"/>
    <w:rsid w:val="009D5714"/>
    <w:rsid w:val="009D6063"/>
    <w:rsid w:val="009D662F"/>
    <w:rsid w:val="009D676F"/>
    <w:rsid w:val="009D67C2"/>
    <w:rsid w:val="009D6FAF"/>
    <w:rsid w:val="009D786D"/>
    <w:rsid w:val="009D7899"/>
    <w:rsid w:val="009D7AB7"/>
    <w:rsid w:val="009E0212"/>
    <w:rsid w:val="009E09EE"/>
    <w:rsid w:val="009E1153"/>
    <w:rsid w:val="009E1248"/>
    <w:rsid w:val="009E12DF"/>
    <w:rsid w:val="009E15AF"/>
    <w:rsid w:val="009E1DF8"/>
    <w:rsid w:val="009E1E16"/>
    <w:rsid w:val="009E266A"/>
    <w:rsid w:val="009E32DD"/>
    <w:rsid w:val="009E3757"/>
    <w:rsid w:val="009E39FB"/>
    <w:rsid w:val="009E4333"/>
    <w:rsid w:val="009E48F3"/>
    <w:rsid w:val="009E5742"/>
    <w:rsid w:val="009E5974"/>
    <w:rsid w:val="009E599B"/>
    <w:rsid w:val="009E5BB2"/>
    <w:rsid w:val="009E60D1"/>
    <w:rsid w:val="009E668B"/>
    <w:rsid w:val="009E7080"/>
    <w:rsid w:val="009E7306"/>
    <w:rsid w:val="009F0379"/>
    <w:rsid w:val="009F08DD"/>
    <w:rsid w:val="009F0A5F"/>
    <w:rsid w:val="009F1476"/>
    <w:rsid w:val="009F17EF"/>
    <w:rsid w:val="009F1928"/>
    <w:rsid w:val="009F1C97"/>
    <w:rsid w:val="009F1EF0"/>
    <w:rsid w:val="009F207F"/>
    <w:rsid w:val="009F30D1"/>
    <w:rsid w:val="009F33B2"/>
    <w:rsid w:val="009F37E3"/>
    <w:rsid w:val="009F3CE4"/>
    <w:rsid w:val="009F3D7A"/>
    <w:rsid w:val="009F3EB7"/>
    <w:rsid w:val="009F41C7"/>
    <w:rsid w:val="009F43CC"/>
    <w:rsid w:val="009F5020"/>
    <w:rsid w:val="009F524A"/>
    <w:rsid w:val="009F5901"/>
    <w:rsid w:val="009F5AF7"/>
    <w:rsid w:val="009F6001"/>
    <w:rsid w:val="009F62D4"/>
    <w:rsid w:val="009F668D"/>
    <w:rsid w:val="009F69E3"/>
    <w:rsid w:val="009F6F1B"/>
    <w:rsid w:val="009F7061"/>
    <w:rsid w:val="00A003CC"/>
    <w:rsid w:val="00A0072E"/>
    <w:rsid w:val="00A00B81"/>
    <w:rsid w:val="00A01782"/>
    <w:rsid w:val="00A01953"/>
    <w:rsid w:val="00A01C09"/>
    <w:rsid w:val="00A01D1E"/>
    <w:rsid w:val="00A0276D"/>
    <w:rsid w:val="00A02E4D"/>
    <w:rsid w:val="00A02FD3"/>
    <w:rsid w:val="00A0340E"/>
    <w:rsid w:val="00A03BB9"/>
    <w:rsid w:val="00A0421B"/>
    <w:rsid w:val="00A052A9"/>
    <w:rsid w:val="00A06271"/>
    <w:rsid w:val="00A06810"/>
    <w:rsid w:val="00A07003"/>
    <w:rsid w:val="00A07DBF"/>
    <w:rsid w:val="00A07E5D"/>
    <w:rsid w:val="00A07EF8"/>
    <w:rsid w:val="00A07EFD"/>
    <w:rsid w:val="00A103BB"/>
    <w:rsid w:val="00A103EE"/>
    <w:rsid w:val="00A10517"/>
    <w:rsid w:val="00A108E3"/>
    <w:rsid w:val="00A10C3B"/>
    <w:rsid w:val="00A10F08"/>
    <w:rsid w:val="00A11333"/>
    <w:rsid w:val="00A11B69"/>
    <w:rsid w:val="00A11F04"/>
    <w:rsid w:val="00A12545"/>
    <w:rsid w:val="00A12DCD"/>
    <w:rsid w:val="00A12F32"/>
    <w:rsid w:val="00A13550"/>
    <w:rsid w:val="00A13A87"/>
    <w:rsid w:val="00A13F3F"/>
    <w:rsid w:val="00A14007"/>
    <w:rsid w:val="00A14C6D"/>
    <w:rsid w:val="00A15368"/>
    <w:rsid w:val="00A157F0"/>
    <w:rsid w:val="00A16893"/>
    <w:rsid w:val="00A16A00"/>
    <w:rsid w:val="00A16F03"/>
    <w:rsid w:val="00A17836"/>
    <w:rsid w:val="00A17D14"/>
    <w:rsid w:val="00A17E7F"/>
    <w:rsid w:val="00A20311"/>
    <w:rsid w:val="00A21394"/>
    <w:rsid w:val="00A22134"/>
    <w:rsid w:val="00A22136"/>
    <w:rsid w:val="00A22D4C"/>
    <w:rsid w:val="00A23199"/>
    <w:rsid w:val="00A235DC"/>
    <w:rsid w:val="00A238AE"/>
    <w:rsid w:val="00A24063"/>
    <w:rsid w:val="00A24126"/>
    <w:rsid w:val="00A2436C"/>
    <w:rsid w:val="00A244BC"/>
    <w:rsid w:val="00A246C0"/>
    <w:rsid w:val="00A24AB8"/>
    <w:rsid w:val="00A24E73"/>
    <w:rsid w:val="00A250F9"/>
    <w:rsid w:val="00A2581A"/>
    <w:rsid w:val="00A25B56"/>
    <w:rsid w:val="00A26237"/>
    <w:rsid w:val="00A26667"/>
    <w:rsid w:val="00A26716"/>
    <w:rsid w:val="00A26965"/>
    <w:rsid w:val="00A26A1C"/>
    <w:rsid w:val="00A26E7A"/>
    <w:rsid w:val="00A27148"/>
    <w:rsid w:val="00A27219"/>
    <w:rsid w:val="00A27871"/>
    <w:rsid w:val="00A279E9"/>
    <w:rsid w:val="00A27DC4"/>
    <w:rsid w:val="00A304D9"/>
    <w:rsid w:val="00A30918"/>
    <w:rsid w:val="00A30A9E"/>
    <w:rsid w:val="00A30E8D"/>
    <w:rsid w:val="00A31542"/>
    <w:rsid w:val="00A31884"/>
    <w:rsid w:val="00A31C57"/>
    <w:rsid w:val="00A31C7C"/>
    <w:rsid w:val="00A320B2"/>
    <w:rsid w:val="00A32462"/>
    <w:rsid w:val="00A32473"/>
    <w:rsid w:val="00A32CEC"/>
    <w:rsid w:val="00A32DBC"/>
    <w:rsid w:val="00A32DF8"/>
    <w:rsid w:val="00A32FB4"/>
    <w:rsid w:val="00A3315B"/>
    <w:rsid w:val="00A336D3"/>
    <w:rsid w:val="00A33FA8"/>
    <w:rsid w:val="00A34BA0"/>
    <w:rsid w:val="00A34DCE"/>
    <w:rsid w:val="00A34E46"/>
    <w:rsid w:val="00A34E47"/>
    <w:rsid w:val="00A35015"/>
    <w:rsid w:val="00A352C0"/>
    <w:rsid w:val="00A35B0C"/>
    <w:rsid w:val="00A35E10"/>
    <w:rsid w:val="00A35ED4"/>
    <w:rsid w:val="00A36276"/>
    <w:rsid w:val="00A362F0"/>
    <w:rsid w:val="00A36596"/>
    <w:rsid w:val="00A36919"/>
    <w:rsid w:val="00A36C14"/>
    <w:rsid w:val="00A3702C"/>
    <w:rsid w:val="00A3713A"/>
    <w:rsid w:val="00A371BF"/>
    <w:rsid w:val="00A37B5B"/>
    <w:rsid w:val="00A4088F"/>
    <w:rsid w:val="00A41431"/>
    <w:rsid w:val="00A4218A"/>
    <w:rsid w:val="00A42437"/>
    <w:rsid w:val="00A42B12"/>
    <w:rsid w:val="00A42C10"/>
    <w:rsid w:val="00A43619"/>
    <w:rsid w:val="00A437D1"/>
    <w:rsid w:val="00A438AB"/>
    <w:rsid w:val="00A43AED"/>
    <w:rsid w:val="00A449E3"/>
    <w:rsid w:val="00A44B94"/>
    <w:rsid w:val="00A456C2"/>
    <w:rsid w:val="00A45A2D"/>
    <w:rsid w:val="00A45B60"/>
    <w:rsid w:val="00A45BA9"/>
    <w:rsid w:val="00A45F83"/>
    <w:rsid w:val="00A45FE5"/>
    <w:rsid w:val="00A465C5"/>
    <w:rsid w:val="00A46BA2"/>
    <w:rsid w:val="00A46FD9"/>
    <w:rsid w:val="00A474B3"/>
    <w:rsid w:val="00A4758E"/>
    <w:rsid w:val="00A47B5E"/>
    <w:rsid w:val="00A47DDE"/>
    <w:rsid w:val="00A50068"/>
    <w:rsid w:val="00A5018D"/>
    <w:rsid w:val="00A50C92"/>
    <w:rsid w:val="00A50F6A"/>
    <w:rsid w:val="00A519D9"/>
    <w:rsid w:val="00A51A0C"/>
    <w:rsid w:val="00A51A40"/>
    <w:rsid w:val="00A51FCE"/>
    <w:rsid w:val="00A52905"/>
    <w:rsid w:val="00A5297C"/>
    <w:rsid w:val="00A529CE"/>
    <w:rsid w:val="00A53029"/>
    <w:rsid w:val="00A534F9"/>
    <w:rsid w:val="00A53C67"/>
    <w:rsid w:val="00A53FD0"/>
    <w:rsid w:val="00A5414E"/>
    <w:rsid w:val="00A54304"/>
    <w:rsid w:val="00A54693"/>
    <w:rsid w:val="00A54928"/>
    <w:rsid w:val="00A54E5D"/>
    <w:rsid w:val="00A557E9"/>
    <w:rsid w:val="00A558E7"/>
    <w:rsid w:val="00A55D89"/>
    <w:rsid w:val="00A56023"/>
    <w:rsid w:val="00A56095"/>
    <w:rsid w:val="00A560FA"/>
    <w:rsid w:val="00A56749"/>
    <w:rsid w:val="00A56B78"/>
    <w:rsid w:val="00A572CB"/>
    <w:rsid w:val="00A57472"/>
    <w:rsid w:val="00A5780D"/>
    <w:rsid w:val="00A57AD6"/>
    <w:rsid w:val="00A57C7F"/>
    <w:rsid w:val="00A57F2E"/>
    <w:rsid w:val="00A57F97"/>
    <w:rsid w:val="00A604D3"/>
    <w:rsid w:val="00A608F8"/>
    <w:rsid w:val="00A6109F"/>
    <w:rsid w:val="00A612CD"/>
    <w:rsid w:val="00A61581"/>
    <w:rsid w:val="00A617FB"/>
    <w:rsid w:val="00A61FBA"/>
    <w:rsid w:val="00A622F8"/>
    <w:rsid w:val="00A629AB"/>
    <w:rsid w:val="00A63615"/>
    <w:rsid w:val="00A63648"/>
    <w:rsid w:val="00A63C04"/>
    <w:rsid w:val="00A6417B"/>
    <w:rsid w:val="00A64607"/>
    <w:rsid w:val="00A6461E"/>
    <w:rsid w:val="00A6479B"/>
    <w:rsid w:val="00A6491D"/>
    <w:rsid w:val="00A64EA1"/>
    <w:rsid w:val="00A65E70"/>
    <w:rsid w:val="00A66F63"/>
    <w:rsid w:val="00A67B2E"/>
    <w:rsid w:val="00A67F6C"/>
    <w:rsid w:val="00A70089"/>
    <w:rsid w:val="00A7043C"/>
    <w:rsid w:val="00A707E0"/>
    <w:rsid w:val="00A70C16"/>
    <w:rsid w:val="00A7147C"/>
    <w:rsid w:val="00A717EA"/>
    <w:rsid w:val="00A71F2D"/>
    <w:rsid w:val="00A72F9B"/>
    <w:rsid w:val="00A73815"/>
    <w:rsid w:val="00A74204"/>
    <w:rsid w:val="00A748AF"/>
    <w:rsid w:val="00A74B73"/>
    <w:rsid w:val="00A7539D"/>
    <w:rsid w:val="00A76461"/>
    <w:rsid w:val="00A76580"/>
    <w:rsid w:val="00A76D2E"/>
    <w:rsid w:val="00A77690"/>
    <w:rsid w:val="00A777F0"/>
    <w:rsid w:val="00A77863"/>
    <w:rsid w:val="00A77944"/>
    <w:rsid w:val="00A77990"/>
    <w:rsid w:val="00A77A2F"/>
    <w:rsid w:val="00A77B46"/>
    <w:rsid w:val="00A77C22"/>
    <w:rsid w:val="00A77DF0"/>
    <w:rsid w:val="00A8004C"/>
    <w:rsid w:val="00A80523"/>
    <w:rsid w:val="00A8099E"/>
    <w:rsid w:val="00A80AC0"/>
    <w:rsid w:val="00A810E5"/>
    <w:rsid w:val="00A815DF"/>
    <w:rsid w:val="00A81A3E"/>
    <w:rsid w:val="00A81C5E"/>
    <w:rsid w:val="00A82324"/>
    <w:rsid w:val="00A82375"/>
    <w:rsid w:val="00A82872"/>
    <w:rsid w:val="00A8353F"/>
    <w:rsid w:val="00A83879"/>
    <w:rsid w:val="00A845F1"/>
    <w:rsid w:val="00A84F5C"/>
    <w:rsid w:val="00A862BA"/>
    <w:rsid w:val="00A87237"/>
    <w:rsid w:val="00A87423"/>
    <w:rsid w:val="00A874A4"/>
    <w:rsid w:val="00A87BB9"/>
    <w:rsid w:val="00A906A6"/>
    <w:rsid w:val="00A90859"/>
    <w:rsid w:val="00A90C58"/>
    <w:rsid w:val="00A9158A"/>
    <w:rsid w:val="00A918EF"/>
    <w:rsid w:val="00A91B83"/>
    <w:rsid w:val="00A9237B"/>
    <w:rsid w:val="00A9303A"/>
    <w:rsid w:val="00A933D5"/>
    <w:rsid w:val="00A93C01"/>
    <w:rsid w:val="00A93E8A"/>
    <w:rsid w:val="00A93EFA"/>
    <w:rsid w:val="00A941C9"/>
    <w:rsid w:val="00A9420F"/>
    <w:rsid w:val="00A9450F"/>
    <w:rsid w:val="00A94E63"/>
    <w:rsid w:val="00A957B3"/>
    <w:rsid w:val="00A95A80"/>
    <w:rsid w:val="00A95BD6"/>
    <w:rsid w:val="00A9650E"/>
    <w:rsid w:val="00A9691A"/>
    <w:rsid w:val="00A96CF8"/>
    <w:rsid w:val="00A96F96"/>
    <w:rsid w:val="00A96FAC"/>
    <w:rsid w:val="00A97198"/>
    <w:rsid w:val="00A97798"/>
    <w:rsid w:val="00A978DD"/>
    <w:rsid w:val="00AA056B"/>
    <w:rsid w:val="00AA0F81"/>
    <w:rsid w:val="00AA1455"/>
    <w:rsid w:val="00AA258C"/>
    <w:rsid w:val="00AA270A"/>
    <w:rsid w:val="00AA2D5C"/>
    <w:rsid w:val="00AA3902"/>
    <w:rsid w:val="00AA3E28"/>
    <w:rsid w:val="00AA3F0D"/>
    <w:rsid w:val="00AA49A0"/>
    <w:rsid w:val="00AA5A2F"/>
    <w:rsid w:val="00AA66F1"/>
    <w:rsid w:val="00AA670C"/>
    <w:rsid w:val="00AA6B55"/>
    <w:rsid w:val="00AA6D58"/>
    <w:rsid w:val="00AA74D6"/>
    <w:rsid w:val="00AA7AB9"/>
    <w:rsid w:val="00AA7C38"/>
    <w:rsid w:val="00AA7E31"/>
    <w:rsid w:val="00AB11CB"/>
    <w:rsid w:val="00AB12C0"/>
    <w:rsid w:val="00AB2727"/>
    <w:rsid w:val="00AB2B71"/>
    <w:rsid w:val="00AB2BF6"/>
    <w:rsid w:val="00AB2D77"/>
    <w:rsid w:val="00AB38A2"/>
    <w:rsid w:val="00AB3A9F"/>
    <w:rsid w:val="00AB3CED"/>
    <w:rsid w:val="00AB4405"/>
    <w:rsid w:val="00AB4759"/>
    <w:rsid w:val="00AB5381"/>
    <w:rsid w:val="00AB57B7"/>
    <w:rsid w:val="00AB5818"/>
    <w:rsid w:val="00AB5B89"/>
    <w:rsid w:val="00AB5CBA"/>
    <w:rsid w:val="00AB5D36"/>
    <w:rsid w:val="00AB64C6"/>
    <w:rsid w:val="00AB65AD"/>
    <w:rsid w:val="00AB6926"/>
    <w:rsid w:val="00AB6BA1"/>
    <w:rsid w:val="00AB6F2C"/>
    <w:rsid w:val="00AB7C55"/>
    <w:rsid w:val="00AC0569"/>
    <w:rsid w:val="00AC0E89"/>
    <w:rsid w:val="00AC1A9B"/>
    <w:rsid w:val="00AC1E6D"/>
    <w:rsid w:val="00AC2C6D"/>
    <w:rsid w:val="00AC3624"/>
    <w:rsid w:val="00AC3711"/>
    <w:rsid w:val="00AC3890"/>
    <w:rsid w:val="00AC3B4B"/>
    <w:rsid w:val="00AC3C91"/>
    <w:rsid w:val="00AC3C9A"/>
    <w:rsid w:val="00AC3D28"/>
    <w:rsid w:val="00AC440A"/>
    <w:rsid w:val="00AC4470"/>
    <w:rsid w:val="00AC47EB"/>
    <w:rsid w:val="00AC4AA8"/>
    <w:rsid w:val="00AC4B78"/>
    <w:rsid w:val="00AC575C"/>
    <w:rsid w:val="00AC581E"/>
    <w:rsid w:val="00AC5CA0"/>
    <w:rsid w:val="00AC5F32"/>
    <w:rsid w:val="00AC6465"/>
    <w:rsid w:val="00AC649A"/>
    <w:rsid w:val="00AC6502"/>
    <w:rsid w:val="00AC65D3"/>
    <w:rsid w:val="00AC6A85"/>
    <w:rsid w:val="00AC768A"/>
    <w:rsid w:val="00AC7A50"/>
    <w:rsid w:val="00AD04E8"/>
    <w:rsid w:val="00AD06AD"/>
    <w:rsid w:val="00AD0A36"/>
    <w:rsid w:val="00AD183C"/>
    <w:rsid w:val="00AD1B8E"/>
    <w:rsid w:val="00AD20DB"/>
    <w:rsid w:val="00AD215A"/>
    <w:rsid w:val="00AD277F"/>
    <w:rsid w:val="00AD278F"/>
    <w:rsid w:val="00AD283C"/>
    <w:rsid w:val="00AD2DCD"/>
    <w:rsid w:val="00AD5199"/>
    <w:rsid w:val="00AD56CB"/>
    <w:rsid w:val="00AD58B5"/>
    <w:rsid w:val="00AD5CD9"/>
    <w:rsid w:val="00AD5D66"/>
    <w:rsid w:val="00AD6744"/>
    <w:rsid w:val="00AD6BF0"/>
    <w:rsid w:val="00AD753A"/>
    <w:rsid w:val="00AD7A64"/>
    <w:rsid w:val="00AD7E22"/>
    <w:rsid w:val="00AD7EF8"/>
    <w:rsid w:val="00AE0374"/>
    <w:rsid w:val="00AE0617"/>
    <w:rsid w:val="00AE0876"/>
    <w:rsid w:val="00AE08A8"/>
    <w:rsid w:val="00AE08EB"/>
    <w:rsid w:val="00AE090E"/>
    <w:rsid w:val="00AE12FC"/>
    <w:rsid w:val="00AE1CD9"/>
    <w:rsid w:val="00AE1D25"/>
    <w:rsid w:val="00AE1EAB"/>
    <w:rsid w:val="00AE22FF"/>
    <w:rsid w:val="00AE296E"/>
    <w:rsid w:val="00AE2BC2"/>
    <w:rsid w:val="00AE3209"/>
    <w:rsid w:val="00AE36D2"/>
    <w:rsid w:val="00AE3725"/>
    <w:rsid w:val="00AE3CD6"/>
    <w:rsid w:val="00AE3DBE"/>
    <w:rsid w:val="00AE42CD"/>
    <w:rsid w:val="00AE43A8"/>
    <w:rsid w:val="00AE459B"/>
    <w:rsid w:val="00AE4693"/>
    <w:rsid w:val="00AE5B76"/>
    <w:rsid w:val="00AE5F91"/>
    <w:rsid w:val="00AE62E9"/>
    <w:rsid w:val="00AE658D"/>
    <w:rsid w:val="00AE669C"/>
    <w:rsid w:val="00AE6788"/>
    <w:rsid w:val="00AE6E21"/>
    <w:rsid w:val="00AE7B87"/>
    <w:rsid w:val="00AF0025"/>
    <w:rsid w:val="00AF0EF5"/>
    <w:rsid w:val="00AF1076"/>
    <w:rsid w:val="00AF156C"/>
    <w:rsid w:val="00AF157F"/>
    <w:rsid w:val="00AF18C0"/>
    <w:rsid w:val="00AF1D23"/>
    <w:rsid w:val="00AF1F79"/>
    <w:rsid w:val="00AF20EC"/>
    <w:rsid w:val="00AF2252"/>
    <w:rsid w:val="00AF24AE"/>
    <w:rsid w:val="00AF24E7"/>
    <w:rsid w:val="00AF2A90"/>
    <w:rsid w:val="00AF2DD0"/>
    <w:rsid w:val="00AF2E9D"/>
    <w:rsid w:val="00AF33D0"/>
    <w:rsid w:val="00AF3978"/>
    <w:rsid w:val="00AF4A7E"/>
    <w:rsid w:val="00AF4C37"/>
    <w:rsid w:val="00AF4D56"/>
    <w:rsid w:val="00AF4E31"/>
    <w:rsid w:val="00AF5208"/>
    <w:rsid w:val="00AF56D2"/>
    <w:rsid w:val="00AF598B"/>
    <w:rsid w:val="00AF5C71"/>
    <w:rsid w:val="00AF5DA4"/>
    <w:rsid w:val="00AF61C3"/>
    <w:rsid w:val="00AF62F9"/>
    <w:rsid w:val="00AF75E0"/>
    <w:rsid w:val="00AF7855"/>
    <w:rsid w:val="00AF7C2C"/>
    <w:rsid w:val="00AF7DBC"/>
    <w:rsid w:val="00B0068A"/>
    <w:rsid w:val="00B008D0"/>
    <w:rsid w:val="00B00CEF"/>
    <w:rsid w:val="00B01787"/>
    <w:rsid w:val="00B01985"/>
    <w:rsid w:val="00B01B59"/>
    <w:rsid w:val="00B01EFF"/>
    <w:rsid w:val="00B02541"/>
    <w:rsid w:val="00B0258C"/>
    <w:rsid w:val="00B02DCC"/>
    <w:rsid w:val="00B0328E"/>
    <w:rsid w:val="00B03D1E"/>
    <w:rsid w:val="00B03EFB"/>
    <w:rsid w:val="00B0438F"/>
    <w:rsid w:val="00B04812"/>
    <w:rsid w:val="00B048F2"/>
    <w:rsid w:val="00B050EE"/>
    <w:rsid w:val="00B05386"/>
    <w:rsid w:val="00B05576"/>
    <w:rsid w:val="00B05C95"/>
    <w:rsid w:val="00B05CA4"/>
    <w:rsid w:val="00B05DD9"/>
    <w:rsid w:val="00B06050"/>
    <w:rsid w:val="00B07180"/>
    <w:rsid w:val="00B07295"/>
    <w:rsid w:val="00B074DE"/>
    <w:rsid w:val="00B07879"/>
    <w:rsid w:val="00B07A47"/>
    <w:rsid w:val="00B07A91"/>
    <w:rsid w:val="00B10348"/>
    <w:rsid w:val="00B10365"/>
    <w:rsid w:val="00B10B52"/>
    <w:rsid w:val="00B10DBE"/>
    <w:rsid w:val="00B113F5"/>
    <w:rsid w:val="00B11745"/>
    <w:rsid w:val="00B11FCD"/>
    <w:rsid w:val="00B12488"/>
    <w:rsid w:val="00B131B8"/>
    <w:rsid w:val="00B13C7B"/>
    <w:rsid w:val="00B148E8"/>
    <w:rsid w:val="00B1490F"/>
    <w:rsid w:val="00B14A2E"/>
    <w:rsid w:val="00B14CD9"/>
    <w:rsid w:val="00B15079"/>
    <w:rsid w:val="00B155E6"/>
    <w:rsid w:val="00B15790"/>
    <w:rsid w:val="00B158AE"/>
    <w:rsid w:val="00B15B48"/>
    <w:rsid w:val="00B15E35"/>
    <w:rsid w:val="00B16266"/>
    <w:rsid w:val="00B16709"/>
    <w:rsid w:val="00B168E3"/>
    <w:rsid w:val="00B16DA7"/>
    <w:rsid w:val="00B16E1E"/>
    <w:rsid w:val="00B16EFF"/>
    <w:rsid w:val="00B17018"/>
    <w:rsid w:val="00B1722C"/>
    <w:rsid w:val="00B17E48"/>
    <w:rsid w:val="00B20D9C"/>
    <w:rsid w:val="00B212CA"/>
    <w:rsid w:val="00B212FC"/>
    <w:rsid w:val="00B2131F"/>
    <w:rsid w:val="00B213EA"/>
    <w:rsid w:val="00B2144C"/>
    <w:rsid w:val="00B21DA8"/>
    <w:rsid w:val="00B21E71"/>
    <w:rsid w:val="00B21FC6"/>
    <w:rsid w:val="00B21FE9"/>
    <w:rsid w:val="00B22269"/>
    <w:rsid w:val="00B2232E"/>
    <w:rsid w:val="00B228CE"/>
    <w:rsid w:val="00B2353D"/>
    <w:rsid w:val="00B23999"/>
    <w:rsid w:val="00B23FC8"/>
    <w:rsid w:val="00B24163"/>
    <w:rsid w:val="00B24FD7"/>
    <w:rsid w:val="00B25DBA"/>
    <w:rsid w:val="00B26B58"/>
    <w:rsid w:val="00B26D39"/>
    <w:rsid w:val="00B271F5"/>
    <w:rsid w:val="00B27CDD"/>
    <w:rsid w:val="00B312EC"/>
    <w:rsid w:val="00B3183E"/>
    <w:rsid w:val="00B322A6"/>
    <w:rsid w:val="00B322D8"/>
    <w:rsid w:val="00B32BBB"/>
    <w:rsid w:val="00B32D4F"/>
    <w:rsid w:val="00B33958"/>
    <w:rsid w:val="00B347F4"/>
    <w:rsid w:val="00B354C2"/>
    <w:rsid w:val="00B357BF"/>
    <w:rsid w:val="00B35B60"/>
    <w:rsid w:val="00B3634E"/>
    <w:rsid w:val="00B364D7"/>
    <w:rsid w:val="00B368E5"/>
    <w:rsid w:val="00B36B29"/>
    <w:rsid w:val="00B36BEC"/>
    <w:rsid w:val="00B37270"/>
    <w:rsid w:val="00B379A8"/>
    <w:rsid w:val="00B37A33"/>
    <w:rsid w:val="00B37CF1"/>
    <w:rsid w:val="00B37DCF"/>
    <w:rsid w:val="00B37FAE"/>
    <w:rsid w:val="00B403CA"/>
    <w:rsid w:val="00B404C9"/>
    <w:rsid w:val="00B4170F"/>
    <w:rsid w:val="00B41C9F"/>
    <w:rsid w:val="00B42E61"/>
    <w:rsid w:val="00B43860"/>
    <w:rsid w:val="00B43E19"/>
    <w:rsid w:val="00B43E91"/>
    <w:rsid w:val="00B43FC1"/>
    <w:rsid w:val="00B441D7"/>
    <w:rsid w:val="00B447A0"/>
    <w:rsid w:val="00B455F7"/>
    <w:rsid w:val="00B464F4"/>
    <w:rsid w:val="00B46C8D"/>
    <w:rsid w:val="00B47440"/>
    <w:rsid w:val="00B479F4"/>
    <w:rsid w:val="00B47A26"/>
    <w:rsid w:val="00B47E11"/>
    <w:rsid w:val="00B47E78"/>
    <w:rsid w:val="00B508CF"/>
    <w:rsid w:val="00B5118F"/>
    <w:rsid w:val="00B512FC"/>
    <w:rsid w:val="00B513C8"/>
    <w:rsid w:val="00B51421"/>
    <w:rsid w:val="00B51752"/>
    <w:rsid w:val="00B5185D"/>
    <w:rsid w:val="00B5203C"/>
    <w:rsid w:val="00B53862"/>
    <w:rsid w:val="00B53D34"/>
    <w:rsid w:val="00B53D46"/>
    <w:rsid w:val="00B53DD5"/>
    <w:rsid w:val="00B54490"/>
    <w:rsid w:val="00B544F1"/>
    <w:rsid w:val="00B551BA"/>
    <w:rsid w:val="00B554BF"/>
    <w:rsid w:val="00B55929"/>
    <w:rsid w:val="00B55B6F"/>
    <w:rsid w:val="00B57880"/>
    <w:rsid w:val="00B5789C"/>
    <w:rsid w:val="00B57FAF"/>
    <w:rsid w:val="00B61330"/>
    <w:rsid w:val="00B6186B"/>
    <w:rsid w:val="00B619C4"/>
    <w:rsid w:val="00B61BB6"/>
    <w:rsid w:val="00B623BC"/>
    <w:rsid w:val="00B62E05"/>
    <w:rsid w:val="00B62E9D"/>
    <w:rsid w:val="00B62EAC"/>
    <w:rsid w:val="00B63244"/>
    <w:rsid w:val="00B639B4"/>
    <w:rsid w:val="00B64542"/>
    <w:rsid w:val="00B6463D"/>
    <w:rsid w:val="00B64C39"/>
    <w:rsid w:val="00B65932"/>
    <w:rsid w:val="00B65A55"/>
    <w:rsid w:val="00B65C39"/>
    <w:rsid w:val="00B65D12"/>
    <w:rsid w:val="00B65E8F"/>
    <w:rsid w:val="00B660BD"/>
    <w:rsid w:val="00B66486"/>
    <w:rsid w:val="00B66988"/>
    <w:rsid w:val="00B66CB9"/>
    <w:rsid w:val="00B66D9D"/>
    <w:rsid w:val="00B66F78"/>
    <w:rsid w:val="00B66FCD"/>
    <w:rsid w:val="00B67429"/>
    <w:rsid w:val="00B7023F"/>
    <w:rsid w:val="00B70D2A"/>
    <w:rsid w:val="00B71335"/>
    <w:rsid w:val="00B717D8"/>
    <w:rsid w:val="00B717F0"/>
    <w:rsid w:val="00B71A7E"/>
    <w:rsid w:val="00B71DFC"/>
    <w:rsid w:val="00B71ECD"/>
    <w:rsid w:val="00B72693"/>
    <w:rsid w:val="00B72882"/>
    <w:rsid w:val="00B72A09"/>
    <w:rsid w:val="00B72A5F"/>
    <w:rsid w:val="00B72CB7"/>
    <w:rsid w:val="00B7326A"/>
    <w:rsid w:val="00B73715"/>
    <w:rsid w:val="00B73FD7"/>
    <w:rsid w:val="00B7494F"/>
    <w:rsid w:val="00B74F5B"/>
    <w:rsid w:val="00B7583A"/>
    <w:rsid w:val="00B75FB9"/>
    <w:rsid w:val="00B76655"/>
    <w:rsid w:val="00B77198"/>
    <w:rsid w:val="00B77544"/>
    <w:rsid w:val="00B77852"/>
    <w:rsid w:val="00B77C0D"/>
    <w:rsid w:val="00B800FB"/>
    <w:rsid w:val="00B8040E"/>
    <w:rsid w:val="00B80697"/>
    <w:rsid w:val="00B808C9"/>
    <w:rsid w:val="00B8131F"/>
    <w:rsid w:val="00B813C6"/>
    <w:rsid w:val="00B82597"/>
    <w:rsid w:val="00B832A0"/>
    <w:rsid w:val="00B83396"/>
    <w:rsid w:val="00B83504"/>
    <w:rsid w:val="00B83551"/>
    <w:rsid w:val="00B839F7"/>
    <w:rsid w:val="00B83C43"/>
    <w:rsid w:val="00B83FC5"/>
    <w:rsid w:val="00B844AE"/>
    <w:rsid w:val="00B84807"/>
    <w:rsid w:val="00B84EFC"/>
    <w:rsid w:val="00B84F45"/>
    <w:rsid w:val="00B85137"/>
    <w:rsid w:val="00B85229"/>
    <w:rsid w:val="00B85349"/>
    <w:rsid w:val="00B8572C"/>
    <w:rsid w:val="00B8608C"/>
    <w:rsid w:val="00B860DA"/>
    <w:rsid w:val="00B86C4A"/>
    <w:rsid w:val="00B86D5C"/>
    <w:rsid w:val="00B870B9"/>
    <w:rsid w:val="00B875C9"/>
    <w:rsid w:val="00B878A7"/>
    <w:rsid w:val="00B878DE"/>
    <w:rsid w:val="00B87DD7"/>
    <w:rsid w:val="00B90056"/>
    <w:rsid w:val="00B90073"/>
    <w:rsid w:val="00B902FE"/>
    <w:rsid w:val="00B9076F"/>
    <w:rsid w:val="00B90B92"/>
    <w:rsid w:val="00B91C66"/>
    <w:rsid w:val="00B91DE4"/>
    <w:rsid w:val="00B920A7"/>
    <w:rsid w:val="00B92735"/>
    <w:rsid w:val="00B92DE2"/>
    <w:rsid w:val="00B92EC7"/>
    <w:rsid w:val="00B932B3"/>
    <w:rsid w:val="00B936CB"/>
    <w:rsid w:val="00B9385B"/>
    <w:rsid w:val="00B93A64"/>
    <w:rsid w:val="00B93A69"/>
    <w:rsid w:val="00B93A9F"/>
    <w:rsid w:val="00B93AB5"/>
    <w:rsid w:val="00B941A1"/>
    <w:rsid w:val="00B9577A"/>
    <w:rsid w:val="00B958C9"/>
    <w:rsid w:val="00B95A02"/>
    <w:rsid w:val="00B96149"/>
    <w:rsid w:val="00B96215"/>
    <w:rsid w:val="00B9625B"/>
    <w:rsid w:val="00B962AF"/>
    <w:rsid w:val="00B966B9"/>
    <w:rsid w:val="00B96874"/>
    <w:rsid w:val="00B971C7"/>
    <w:rsid w:val="00B97A2E"/>
    <w:rsid w:val="00B97BDB"/>
    <w:rsid w:val="00B97C65"/>
    <w:rsid w:val="00BA0017"/>
    <w:rsid w:val="00BA08C8"/>
    <w:rsid w:val="00BA0F20"/>
    <w:rsid w:val="00BA1224"/>
    <w:rsid w:val="00BA1CC3"/>
    <w:rsid w:val="00BA1F42"/>
    <w:rsid w:val="00BA2094"/>
    <w:rsid w:val="00BA2636"/>
    <w:rsid w:val="00BA2866"/>
    <w:rsid w:val="00BA32CD"/>
    <w:rsid w:val="00BA36C4"/>
    <w:rsid w:val="00BA3D73"/>
    <w:rsid w:val="00BA3EBE"/>
    <w:rsid w:val="00BA4109"/>
    <w:rsid w:val="00BA4239"/>
    <w:rsid w:val="00BA476D"/>
    <w:rsid w:val="00BA48B4"/>
    <w:rsid w:val="00BA4AD9"/>
    <w:rsid w:val="00BA4CBC"/>
    <w:rsid w:val="00BA5D4A"/>
    <w:rsid w:val="00BA5D71"/>
    <w:rsid w:val="00BA5DE3"/>
    <w:rsid w:val="00BA61E0"/>
    <w:rsid w:val="00BA670D"/>
    <w:rsid w:val="00BA755D"/>
    <w:rsid w:val="00BA79C3"/>
    <w:rsid w:val="00BA7CFE"/>
    <w:rsid w:val="00BA7F5A"/>
    <w:rsid w:val="00BA7F85"/>
    <w:rsid w:val="00BB00BA"/>
    <w:rsid w:val="00BB032E"/>
    <w:rsid w:val="00BB081A"/>
    <w:rsid w:val="00BB0A20"/>
    <w:rsid w:val="00BB0FD9"/>
    <w:rsid w:val="00BB1229"/>
    <w:rsid w:val="00BB13F5"/>
    <w:rsid w:val="00BB18F3"/>
    <w:rsid w:val="00BB1992"/>
    <w:rsid w:val="00BB19B1"/>
    <w:rsid w:val="00BB28AB"/>
    <w:rsid w:val="00BB29CC"/>
    <w:rsid w:val="00BB36F6"/>
    <w:rsid w:val="00BB3EC8"/>
    <w:rsid w:val="00BB42C4"/>
    <w:rsid w:val="00BB459F"/>
    <w:rsid w:val="00BB4862"/>
    <w:rsid w:val="00BB48AC"/>
    <w:rsid w:val="00BB4A4A"/>
    <w:rsid w:val="00BB4AA1"/>
    <w:rsid w:val="00BB4F86"/>
    <w:rsid w:val="00BB5CBC"/>
    <w:rsid w:val="00BB5F2C"/>
    <w:rsid w:val="00BB6000"/>
    <w:rsid w:val="00BB62A3"/>
    <w:rsid w:val="00BB6467"/>
    <w:rsid w:val="00BB6469"/>
    <w:rsid w:val="00BB665C"/>
    <w:rsid w:val="00BB6CA8"/>
    <w:rsid w:val="00BB754D"/>
    <w:rsid w:val="00BB7CBB"/>
    <w:rsid w:val="00BC0564"/>
    <w:rsid w:val="00BC0AAA"/>
    <w:rsid w:val="00BC0BB8"/>
    <w:rsid w:val="00BC0CA6"/>
    <w:rsid w:val="00BC0F57"/>
    <w:rsid w:val="00BC137E"/>
    <w:rsid w:val="00BC17E9"/>
    <w:rsid w:val="00BC1D25"/>
    <w:rsid w:val="00BC1DCC"/>
    <w:rsid w:val="00BC1E05"/>
    <w:rsid w:val="00BC27D0"/>
    <w:rsid w:val="00BC3460"/>
    <w:rsid w:val="00BC38C6"/>
    <w:rsid w:val="00BC3A4D"/>
    <w:rsid w:val="00BC4344"/>
    <w:rsid w:val="00BC47E1"/>
    <w:rsid w:val="00BC4ED3"/>
    <w:rsid w:val="00BC502E"/>
    <w:rsid w:val="00BC56F8"/>
    <w:rsid w:val="00BC583B"/>
    <w:rsid w:val="00BC59F9"/>
    <w:rsid w:val="00BC5DD1"/>
    <w:rsid w:val="00BC620A"/>
    <w:rsid w:val="00BC6FD9"/>
    <w:rsid w:val="00BC70E6"/>
    <w:rsid w:val="00BC7300"/>
    <w:rsid w:val="00BD06BD"/>
    <w:rsid w:val="00BD0E9E"/>
    <w:rsid w:val="00BD12CD"/>
    <w:rsid w:val="00BD19CF"/>
    <w:rsid w:val="00BD218E"/>
    <w:rsid w:val="00BD23E9"/>
    <w:rsid w:val="00BD325F"/>
    <w:rsid w:val="00BD415D"/>
    <w:rsid w:val="00BD42E6"/>
    <w:rsid w:val="00BD463B"/>
    <w:rsid w:val="00BD4BAE"/>
    <w:rsid w:val="00BD4D6F"/>
    <w:rsid w:val="00BD53BC"/>
    <w:rsid w:val="00BD54A4"/>
    <w:rsid w:val="00BD5B0C"/>
    <w:rsid w:val="00BD5FF5"/>
    <w:rsid w:val="00BD619A"/>
    <w:rsid w:val="00BD61A6"/>
    <w:rsid w:val="00BD70C7"/>
    <w:rsid w:val="00BD76A9"/>
    <w:rsid w:val="00BD77F0"/>
    <w:rsid w:val="00BD7BE1"/>
    <w:rsid w:val="00BD7CBA"/>
    <w:rsid w:val="00BE0241"/>
    <w:rsid w:val="00BE09D9"/>
    <w:rsid w:val="00BE142A"/>
    <w:rsid w:val="00BE1CF6"/>
    <w:rsid w:val="00BE20EB"/>
    <w:rsid w:val="00BE21EC"/>
    <w:rsid w:val="00BE2272"/>
    <w:rsid w:val="00BE257F"/>
    <w:rsid w:val="00BE3663"/>
    <w:rsid w:val="00BE3A22"/>
    <w:rsid w:val="00BE3B83"/>
    <w:rsid w:val="00BE3D55"/>
    <w:rsid w:val="00BE3EF7"/>
    <w:rsid w:val="00BE4B9E"/>
    <w:rsid w:val="00BE4C28"/>
    <w:rsid w:val="00BE4EEC"/>
    <w:rsid w:val="00BE4F2E"/>
    <w:rsid w:val="00BE501B"/>
    <w:rsid w:val="00BE5089"/>
    <w:rsid w:val="00BE5165"/>
    <w:rsid w:val="00BE53F0"/>
    <w:rsid w:val="00BE5CC0"/>
    <w:rsid w:val="00BE60C7"/>
    <w:rsid w:val="00BE63A3"/>
    <w:rsid w:val="00BE6661"/>
    <w:rsid w:val="00BE6698"/>
    <w:rsid w:val="00BE6767"/>
    <w:rsid w:val="00BE774B"/>
    <w:rsid w:val="00BF030C"/>
    <w:rsid w:val="00BF050F"/>
    <w:rsid w:val="00BF0A7D"/>
    <w:rsid w:val="00BF0AED"/>
    <w:rsid w:val="00BF0F12"/>
    <w:rsid w:val="00BF1590"/>
    <w:rsid w:val="00BF1F5D"/>
    <w:rsid w:val="00BF254F"/>
    <w:rsid w:val="00BF2604"/>
    <w:rsid w:val="00BF2EAB"/>
    <w:rsid w:val="00BF3192"/>
    <w:rsid w:val="00BF37F0"/>
    <w:rsid w:val="00BF395A"/>
    <w:rsid w:val="00BF4078"/>
    <w:rsid w:val="00BF4ADA"/>
    <w:rsid w:val="00BF5077"/>
    <w:rsid w:val="00BF5F47"/>
    <w:rsid w:val="00BF6E1F"/>
    <w:rsid w:val="00BF7173"/>
    <w:rsid w:val="00BF71A8"/>
    <w:rsid w:val="00BF7889"/>
    <w:rsid w:val="00BF7A78"/>
    <w:rsid w:val="00BF7C4B"/>
    <w:rsid w:val="00C00186"/>
    <w:rsid w:val="00C00688"/>
    <w:rsid w:val="00C00B60"/>
    <w:rsid w:val="00C00C28"/>
    <w:rsid w:val="00C010A4"/>
    <w:rsid w:val="00C01247"/>
    <w:rsid w:val="00C01323"/>
    <w:rsid w:val="00C01347"/>
    <w:rsid w:val="00C01732"/>
    <w:rsid w:val="00C01997"/>
    <w:rsid w:val="00C021BE"/>
    <w:rsid w:val="00C0293A"/>
    <w:rsid w:val="00C02F95"/>
    <w:rsid w:val="00C0334C"/>
    <w:rsid w:val="00C0385C"/>
    <w:rsid w:val="00C0399B"/>
    <w:rsid w:val="00C03A6F"/>
    <w:rsid w:val="00C03A81"/>
    <w:rsid w:val="00C03E8F"/>
    <w:rsid w:val="00C03FD8"/>
    <w:rsid w:val="00C050EC"/>
    <w:rsid w:val="00C055A1"/>
    <w:rsid w:val="00C0597D"/>
    <w:rsid w:val="00C05E37"/>
    <w:rsid w:val="00C05EF9"/>
    <w:rsid w:val="00C061F0"/>
    <w:rsid w:val="00C067A9"/>
    <w:rsid w:val="00C06FDF"/>
    <w:rsid w:val="00C073F7"/>
    <w:rsid w:val="00C078C0"/>
    <w:rsid w:val="00C0793C"/>
    <w:rsid w:val="00C07FD5"/>
    <w:rsid w:val="00C10684"/>
    <w:rsid w:val="00C10AD0"/>
    <w:rsid w:val="00C11594"/>
    <w:rsid w:val="00C117ED"/>
    <w:rsid w:val="00C11C04"/>
    <w:rsid w:val="00C12382"/>
    <w:rsid w:val="00C125FB"/>
    <w:rsid w:val="00C12B37"/>
    <w:rsid w:val="00C132DE"/>
    <w:rsid w:val="00C134E4"/>
    <w:rsid w:val="00C13A1E"/>
    <w:rsid w:val="00C13DCB"/>
    <w:rsid w:val="00C13F88"/>
    <w:rsid w:val="00C149F7"/>
    <w:rsid w:val="00C150B0"/>
    <w:rsid w:val="00C15684"/>
    <w:rsid w:val="00C15AF6"/>
    <w:rsid w:val="00C15E56"/>
    <w:rsid w:val="00C16AA3"/>
    <w:rsid w:val="00C174FE"/>
    <w:rsid w:val="00C17A36"/>
    <w:rsid w:val="00C17B4C"/>
    <w:rsid w:val="00C203D9"/>
    <w:rsid w:val="00C20408"/>
    <w:rsid w:val="00C2068D"/>
    <w:rsid w:val="00C20AFA"/>
    <w:rsid w:val="00C214F6"/>
    <w:rsid w:val="00C216C4"/>
    <w:rsid w:val="00C228D7"/>
    <w:rsid w:val="00C22B4C"/>
    <w:rsid w:val="00C23476"/>
    <w:rsid w:val="00C23ABC"/>
    <w:rsid w:val="00C23C8A"/>
    <w:rsid w:val="00C23D17"/>
    <w:rsid w:val="00C23E26"/>
    <w:rsid w:val="00C23F36"/>
    <w:rsid w:val="00C2475F"/>
    <w:rsid w:val="00C2493A"/>
    <w:rsid w:val="00C24F11"/>
    <w:rsid w:val="00C252B4"/>
    <w:rsid w:val="00C255F3"/>
    <w:rsid w:val="00C25743"/>
    <w:rsid w:val="00C25BCA"/>
    <w:rsid w:val="00C260FD"/>
    <w:rsid w:val="00C261E9"/>
    <w:rsid w:val="00C26346"/>
    <w:rsid w:val="00C267BD"/>
    <w:rsid w:val="00C27728"/>
    <w:rsid w:val="00C27A7B"/>
    <w:rsid w:val="00C27ACA"/>
    <w:rsid w:val="00C27BD9"/>
    <w:rsid w:val="00C304C6"/>
    <w:rsid w:val="00C3071F"/>
    <w:rsid w:val="00C307D0"/>
    <w:rsid w:val="00C30981"/>
    <w:rsid w:val="00C3165A"/>
    <w:rsid w:val="00C31B77"/>
    <w:rsid w:val="00C31C18"/>
    <w:rsid w:val="00C31CBE"/>
    <w:rsid w:val="00C32C9D"/>
    <w:rsid w:val="00C32DA9"/>
    <w:rsid w:val="00C332B3"/>
    <w:rsid w:val="00C33568"/>
    <w:rsid w:val="00C337E6"/>
    <w:rsid w:val="00C33ADB"/>
    <w:rsid w:val="00C34582"/>
    <w:rsid w:val="00C347E0"/>
    <w:rsid w:val="00C3488C"/>
    <w:rsid w:val="00C34DEE"/>
    <w:rsid w:val="00C35041"/>
    <w:rsid w:val="00C353E5"/>
    <w:rsid w:val="00C36125"/>
    <w:rsid w:val="00C36476"/>
    <w:rsid w:val="00C37369"/>
    <w:rsid w:val="00C37A76"/>
    <w:rsid w:val="00C37CD2"/>
    <w:rsid w:val="00C403FD"/>
    <w:rsid w:val="00C40A05"/>
    <w:rsid w:val="00C41A96"/>
    <w:rsid w:val="00C41ADD"/>
    <w:rsid w:val="00C41EA1"/>
    <w:rsid w:val="00C427B6"/>
    <w:rsid w:val="00C42D01"/>
    <w:rsid w:val="00C42E26"/>
    <w:rsid w:val="00C42E66"/>
    <w:rsid w:val="00C4342D"/>
    <w:rsid w:val="00C439F3"/>
    <w:rsid w:val="00C43C44"/>
    <w:rsid w:val="00C44039"/>
    <w:rsid w:val="00C4427C"/>
    <w:rsid w:val="00C44361"/>
    <w:rsid w:val="00C448DE"/>
    <w:rsid w:val="00C449A0"/>
    <w:rsid w:val="00C45680"/>
    <w:rsid w:val="00C4599E"/>
    <w:rsid w:val="00C45D41"/>
    <w:rsid w:val="00C465B2"/>
    <w:rsid w:val="00C46690"/>
    <w:rsid w:val="00C46B27"/>
    <w:rsid w:val="00C46F9A"/>
    <w:rsid w:val="00C5006F"/>
    <w:rsid w:val="00C50136"/>
    <w:rsid w:val="00C50CD0"/>
    <w:rsid w:val="00C5122B"/>
    <w:rsid w:val="00C5139B"/>
    <w:rsid w:val="00C51524"/>
    <w:rsid w:val="00C51BCD"/>
    <w:rsid w:val="00C5266D"/>
    <w:rsid w:val="00C52F56"/>
    <w:rsid w:val="00C53200"/>
    <w:rsid w:val="00C53C62"/>
    <w:rsid w:val="00C53E80"/>
    <w:rsid w:val="00C54063"/>
    <w:rsid w:val="00C5439F"/>
    <w:rsid w:val="00C543E7"/>
    <w:rsid w:val="00C546D3"/>
    <w:rsid w:val="00C54853"/>
    <w:rsid w:val="00C54EC3"/>
    <w:rsid w:val="00C55D2F"/>
    <w:rsid w:val="00C564CB"/>
    <w:rsid w:val="00C57075"/>
    <w:rsid w:val="00C575B5"/>
    <w:rsid w:val="00C57A6F"/>
    <w:rsid w:val="00C57EE5"/>
    <w:rsid w:val="00C57F33"/>
    <w:rsid w:val="00C602A1"/>
    <w:rsid w:val="00C61190"/>
    <w:rsid w:val="00C611A4"/>
    <w:rsid w:val="00C6133F"/>
    <w:rsid w:val="00C61855"/>
    <w:rsid w:val="00C61BFE"/>
    <w:rsid w:val="00C61C4C"/>
    <w:rsid w:val="00C621E2"/>
    <w:rsid w:val="00C62243"/>
    <w:rsid w:val="00C625EF"/>
    <w:rsid w:val="00C62AC0"/>
    <w:rsid w:val="00C62C5D"/>
    <w:rsid w:val="00C63222"/>
    <w:rsid w:val="00C6390B"/>
    <w:rsid w:val="00C63A21"/>
    <w:rsid w:val="00C64EF7"/>
    <w:rsid w:val="00C64FF6"/>
    <w:rsid w:val="00C65379"/>
    <w:rsid w:val="00C659DF"/>
    <w:rsid w:val="00C65CE3"/>
    <w:rsid w:val="00C65DDB"/>
    <w:rsid w:val="00C65F49"/>
    <w:rsid w:val="00C66695"/>
    <w:rsid w:val="00C6696A"/>
    <w:rsid w:val="00C66BE4"/>
    <w:rsid w:val="00C67047"/>
    <w:rsid w:val="00C67163"/>
    <w:rsid w:val="00C6799C"/>
    <w:rsid w:val="00C67B46"/>
    <w:rsid w:val="00C67B7D"/>
    <w:rsid w:val="00C70473"/>
    <w:rsid w:val="00C7081D"/>
    <w:rsid w:val="00C70DC6"/>
    <w:rsid w:val="00C717FE"/>
    <w:rsid w:val="00C7180E"/>
    <w:rsid w:val="00C71BCE"/>
    <w:rsid w:val="00C7265A"/>
    <w:rsid w:val="00C729B3"/>
    <w:rsid w:val="00C72BFD"/>
    <w:rsid w:val="00C72C31"/>
    <w:rsid w:val="00C734BB"/>
    <w:rsid w:val="00C73DC4"/>
    <w:rsid w:val="00C743F6"/>
    <w:rsid w:val="00C7457E"/>
    <w:rsid w:val="00C745C4"/>
    <w:rsid w:val="00C74B21"/>
    <w:rsid w:val="00C74D0D"/>
    <w:rsid w:val="00C74EE6"/>
    <w:rsid w:val="00C74F2C"/>
    <w:rsid w:val="00C7513F"/>
    <w:rsid w:val="00C758FC"/>
    <w:rsid w:val="00C75B78"/>
    <w:rsid w:val="00C75F73"/>
    <w:rsid w:val="00C76502"/>
    <w:rsid w:val="00C76735"/>
    <w:rsid w:val="00C77062"/>
    <w:rsid w:val="00C7715D"/>
    <w:rsid w:val="00C771BD"/>
    <w:rsid w:val="00C77857"/>
    <w:rsid w:val="00C77875"/>
    <w:rsid w:val="00C77BCC"/>
    <w:rsid w:val="00C80001"/>
    <w:rsid w:val="00C8078F"/>
    <w:rsid w:val="00C80A08"/>
    <w:rsid w:val="00C80A8A"/>
    <w:rsid w:val="00C816EC"/>
    <w:rsid w:val="00C81CA4"/>
    <w:rsid w:val="00C8269D"/>
    <w:rsid w:val="00C82CBE"/>
    <w:rsid w:val="00C82D24"/>
    <w:rsid w:val="00C83F1C"/>
    <w:rsid w:val="00C8442F"/>
    <w:rsid w:val="00C84DCC"/>
    <w:rsid w:val="00C85B56"/>
    <w:rsid w:val="00C86140"/>
    <w:rsid w:val="00C865BE"/>
    <w:rsid w:val="00C86659"/>
    <w:rsid w:val="00C86D9B"/>
    <w:rsid w:val="00C87076"/>
    <w:rsid w:val="00C87905"/>
    <w:rsid w:val="00C900E7"/>
    <w:rsid w:val="00C90342"/>
    <w:rsid w:val="00C905C7"/>
    <w:rsid w:val="00C90719"/>
    <w:rsid w:val="00C909F6"/>
    <w:rsid w:val="00C90A5F"/>
    <w:rsid w:val="00C9104C"/>
    <w:rsid w:val="00C916A4"/>
    <w:rsid w:val="00C91955"/>
    <w:rsid w:val="00C922B7"/>
    <w:rsid w:val="00C92961"/>
    <w:rsid w:val="00C935D0"/>
    <w:rsid w:val="00C957CB"/>
    <w:rsid w:val="00C95F73"/>
    <w:rsid w:val="00C96247"/>
    <w:rsid w:val="00C962E8"/>
    <w:rsid w:val="00C96518"/>
    <w:rsid w:val="00C966D0"/>
    <w:rsid w:val="00C9689C"/>
    <w:rsid w:val="00C96D88"/>
    <w:rsid w:val="00C96F74"/>
    <w:rsid w:val="00C972DD"/>
    <w:rsid w:val="00C972F6"/>
    <w:rsid w:val="00C976DE"/>
    <w:rsid w:val="00C97FCB"/>
    <w:rsid w:val="00CA08BE"/>
    <w:rsid w:val="00CA1196"/>
    <w:rsid w:val="00CA138C"/>
    <w:rsid w:val="00CA1B07"/>
    <w:rsid w:val="00CA24C8"/>
    <w:rsid w:val="00CA2B08"/>
    <w:rsid w:val="00CA320C"/>
    <w:rsid w:val="00CA3394"/>
    <w:rsid w:val="00CA3E17"/>
    <w:rsid w:val="00CA4258"/>
    <w:rsid w:val="00CA47E2"/>
    <w:rsid w:val="00CA49A4"/>
    <w:rsid w:val="00CA5118"/>
    <w:rsid w:val="00CA54DF"/>
    <w:rsid w:val="00CA5644"/>
    <w:rsid w:val="00CA5ABA"/>
    <w:rsid w:val="00CA5EFC"/>
    <w:rsid w:val="00CA5F8A"/>
    <w:rsid w:val="00CA611A"/>
    <w:rsid w:val="00CA6547"/>
    <w:rsid w:val="00CA6C4E"/>
    <w:rsid w:val="00CA7621"/>
    <w:rsid w:val="00CA7914"/>
    <w:rsid w:val="00CA7C26"/>
    <w:rsid w:val="00CB0681"/>
    <w:rsid w:val="00CB09A6"/>
    <w:rsid w:val="00CB0A7C"/>
    <w:rsid w:val="00CB0A7F"/>
    <w:rsid w:val="00CB0E2B"/>
    <w:rsid w:val="00CB1368"/>
    <w:rsid w:val="00CB13EB"/>
    <w:rsid w:val="00CB1D54"/>
    <w:rsid w:val="00CB1E43"/>
    <w:rsid w:val="00CB2547"/>
    <w:rsid w:val="00CB2557"/>
    <w:rsid w:val="00CB2658"/>
    <w:rsid w:val="00CB3100"/>
    <w:rsid w:val="00CB3748"/>
    <w:rsid w:val="00CB420D"/>
    <w:rsid w:val="00CB4579"/>
    <w:rsid w:val="00CB46CC"/>
    <w:rsid w:val="00CB4984"/>
    <w:rsid w:val="00CB5056"/>
    <w:rsid w:val="00CB50B2"/>
    <w:rsid w:val="00CB5597"/>
    <w:rsid w:val="00CB58B5"/>
    <w:rsid w:val="00CB5DB6"/>
    <w:rsid w:val="00CB6366"/>
    <w:rsid w:val="00CB7874"/>
    <w:rsid w:val="00CC07C1"/>
    <w:rsid w:val="00CC0DE6"/>
    <w:rsid w:val="00CC166C"/>
    <w:rsid w:val="00CC1A1A"/>
    <w:rsid w:val="00CC21F4"/>
    <w:rsid w:val="00CC2681"/>
    <w:rsid w:val="00CC2A18"/>
    <w:rsid w:val="00CC3B46"/>
    <w:rsid w:val="00CC41C5"/>
    <w:rsid w:val="00CC45B3"/>
    <w:rsid w:val="00CC46A9"/>
    <w:rsid w:val="00CC4FEC"/>
    <w:rsid w:val="00CC5E66"/>
    <w:rsid w:val="00CC62A1"/>
    <w:rsid w:val="00CC65F3"/>
    <w:rsid w:val="00CC67B5"/>
    <w:rsid w:val="00CC6DB7"/>
    <w:rsid w:val="00CC7971"/>
    <w:rsid w:val="00CC7E0F"/>
    <w:rsid w:val="00CD0834"/>
    <w:rsid w:val="00CD0874"/>
    <w:rsid w:val="00CD106D"/>
    <w:rsid w:val="00CD1666"/>
    <w:rsid w:val="00CD16FF"/>
    <w:rsid w:val="00CD1780"/>
    <w:rsid w:val="00CD1DA0"/>
    <w:rsid w:val="00CD1DA9"/>
    <w:rsid w:val="00CD278C"/>
    <w:rsid w:val="00CD2ACB"/>
    <w:rsid w:val="00CD34DE"/>
    <w:rsid w:val="00CD3C63"/>
    <w:rsid w:val="00CD54F3"/>
    <w:rsid w:val="00CD59CA"/>
    <w:rsid w:val="00CD6A21"/>
    <w:rsid w:val="00CD73DF"/>
    <w:rsid w:val="00CD7517"/>
    <w:rsid w:val="00CD7B77"/>
    <w:rsid w:val="00CE050C"/>
    <w:rsid w:val="00CE1096"/>
    <w:rsid w:val="00CE186D"/>
    <w:rsid w:val="00CE1C6A"/>
    <w:rsid w:val="00CE222D"/>
    <w:rsid w:val="00CE2253"/>
    <w:rsid w:val="00CE2BAD"/>
    <w:rsid w:val="00CE316D"/>
    <w:rsid w:val="00CE3311"/>
    <w:rsid w:val="00CE36F3"/>
    <w:rsid w:val="00CE397E"/>
    <w:rsid w:val="00CE43A9"/>
    <w:rsid w:val="00CE5613"/>
    <w:rsid w:val="00CE5685"/>
    <w:rsid w:val="00CE5E15"/>
    <w:rsid w:val="00CE5E92"/>
    <w:rsid w:val="00CE5FFA"/>
    <w:rsid w:val="00CE61A0"/>
    <w:rsid w:val="00CE62B4"/>
    <w:rsid w:val="00CE6530"/>
    <w:rsid w:val="00CE6CD8"/>
    <w:rsid w:val="00CE756F"/>
    <w:rsid w:val="00CF08C7"/>
    <w:rsid w:val="00CF0AFD"/>
    <w:rsid w:val="00CF1C09"/>
    <w:rsid w:val="00CF1C95"/>
    <w:rsid w:val="00CF1E8B"/>
    <w:rsid w:val="00CF20D5"/>
    <w:rsid w:val="00CF2658"/>
    <w:rsid w:val="00CF27EB"/>
    <w:rsid w:val="00CF2F74"/>
    <w:rsid w:val="00CF3011"/>
    <w:rsid w:val="00CF31B2"/>
    <w:rsid w:val="00CF3A68"/>
    <w:rsid w:val="00CF42D1"/>
    <w:rsid w:val="00CF4BCF"/>
    <w:rsid w:val="00CF4E55"/>
    <w:rsid w:val="00CF5460"/>
    <w:rsid w:val="00CF5A1A"/>
    <w:rsid w:val="00CF5A7C"/>
    <w:rsid w:val="00CF66EE"/>
    <w:rsid w:val="00CF6EAB"/>
    <w:rsid w:val="00CF7504"/>
    <w:rsid w:val="00CF7654"/>
    <w:rsid w:val="00CF7FE4"/>
    <w:rsid w:val="00D00140"/>
    <w:rsid w:val="00D01D04"/>
    <w:rsid w:val="00D01D36"/>
    <w:rsid w:val="00D0217F"/>
    <w:rsid w:val="00D023D0"/>
    <w:rsid w:val="00D025DC"/>
    <w:rsid w:val="00D035EF"/>
    <w:rsid w:val="00D03DBA"/>
    <w:rsid w:val="00D04226"/>
    <w:rsid w:val="00D05371"/>
    <w:rsid w:val="00D05702"/>
    <w:rsid w:val="00D0598A"/>
    <w:rsid w:val="00D05B57"/>
    <w:rsid w:val="00D05C31"/>
    <w:rsid w:val="00D05DF5"/>
    <w:rsid w:val="00D063C0"/>
    <w:rsid w:val="00D06710"/>
    <w:rsid w:val="00D06E9B"/>
    <w:rsid w:val="00D07147"/>
    <w:rsid w:val="00D1072C"/>
    <w:rsid w:val="00D10EF2"/>
    <w:rsid w:val="00D11080"/>
    <w:rsid w:val="00D1113A"/>
    <w:rsid w:val="00D111EF"/>
    <w:rsid w:val="00D11231"/>
    <w:rsid w:val="00D116FA"/>
    <w:rsid w:val="00D11806"/>
    <w:rsid w:val="00D11A30"/>
    <w:rsid w:val="00D11ADF"/>
    <w:rsid w:val="00D12163"/>
    <w:rsid w:val="00D12343"/>
    <w:rsid w:val="00D124A9"/>
    <w:rsid w:val="00D12980"/>
    <w:rsid w:val="00D13271"/>
    <w:rsid w:val="00D132B5"/>
    <w:rsid w:val="00D1371A"/>
    <w:rsid w:val="00D1392F"/>
    <w:rsid w:val="00D13ADD"/>
    <w:rsid w:val="00D140AA"/>
    <w:rsid w:val="00D150BC"/>
    <w:rsid w:val="00D15168"/>
    <w:rsid w:val="00D1523D"/>
    <w:rsid w:val="00D15C4C"/>
    <w:rsid w:val="00D16587"/>
    <w:rsid w:val="00D16DFC"/>
    <w:rsid w:val="00D17036"/>
    <w:rsid w:val="00D17BA8"/>
    <w:rsid w:val="00D20480"/>
    <w:rsid w:val="00D217CF"/>
    <w:rsid w:val="00D2193C"/>
    <w:rsid w:val="00D21C96"/>
    <w:rsid w:val="00D223E6"/>
    <w:rsid w:val="00D22C13"/>
    <w:rsid w:val="00D236BE"/>
    <w:rsid w:val="00D24091"/>
    <w:rsid w:val="00D25047"/>
    <w:rsid w:val="00D250EA"/>
    <w:rsid w:val="00D25457"/>
    <w:rsid w:val="00D2575C"/>
    <w:rsid w:val="00D25CAC"/>
    <w:rsid w:val="00D25E24"/>
    <w:rsid w:val="00D25F78"/>
    <w:rsid w:val="00D261F3"/>
    <w:rsid w:val="00D261F9"/>
    <w:rsid w:val="00D26722"/>
    <w:rsid w:val="00D2685F"/>
    <w:rsid w:val="00D26B35"/>
    <w:rsid w:val="00D27033"/>
    <w:rsid w:val="00D277D7"/>
    <w:rsid w:val="00D27F14"/>
    <w:rsid w:val="00D303A0"/>
    <w:rsid w:val="00D306DF"/>
    <w:rsid w:val="00D307E4"/>
    <w:rsid w:val="00D310EA"/>
    <w:rsid w:val="00D313FE"/>
    <w:rsid w:val="00D31971"/>
    <w:rsid w:val="00D31D30"/>
    <w:rsid w:val="00D327B2"/>
    <w:rsid w:val="00D32A4D"/>
    <w:rsid w:val="00D32B14"/>
    <w:rsid w:val="00D32B6F"/>
    <w:rsid w:val="00D32DB1"/>
    <w:rsid w:val="00D32F38"/>
    <w:rsid w:val="00D33086"/>
    <w:rsid w:val="00D333AC"/>
    <w:rsid w:val="00D33C96"/>
    <w:rsid w:val="00D3469C"/>
    <w:rsid w:val="00D353D9"/>
    <w:rsid w:val="00D35516"/>
    <w:rsid w:val="00D355F2"/>
    <w:rsid w:val="00D3564F"/>
    <w:rsid w:val="00D35724"/>
    <w:rsid w:val="00D359B3"/>
    <w:rsid w:val="00D3605E"/>
    <w:rsid w:val="00D36416"/>
    <w:rsid w:val="00D364FE"/>
    <w:rsid w:val="00D3688F"/>
    <w:rsid w:val="00D369C8"/>
    <w:rsid w:val="00D36B65"/>
    <w:rsid w:val="00D374F2"/>
    <w:rsid w:val="00D37598"/>
    <w:rsid w:val="00D4009A"/>
    <w:rsid w:val="00D40231"/>
    <w:rsid w:val="00D409D2"/>
    <w:rsid w:val="00D41491"/>
    <w:rsid w:val="00D41CF2"/>
    <w:rsid w:val="00D4294D"/>
    <w:rsid w:val="00D429D5"/>
    <w:rsid w:val="00D42CF6"/>
    <w:rsid w:val="00D4319A"/>
    <w:rsid w:val="00D4364F"/>
    <w:rsid w:val="00D437A8"/>
    <w:rsid w:val="00D43BE7"/>
    <w:rsid w:val="00D43FAA"/>
    <w:rsid w:val="00D446B2"/>
    <w:rsid w:val="00D4475E"/>
    <w:rsid w:val="00D448AB"/>
    <w:rsid w:val="00D44CAC"/>
    <w:rsid w:val="00D452E0"/>
    <w:rsid w:val="00D46277"/>
    <w:rsid w:val="00D467B0"/>
    <w:rsid w:val="00D46AD9"/>
    <w:rsid w:val="00D46CD3"/>
    <w:rsid w:val="00D46E95"/>
    <w:rsid w:val="00D47601"/>
    <w:rsid w:val="00D4760A"/>
    <w:rsid w:val="00D47FB4"/>
    <w:rsid w:val="00D50601"/>
    <w:rsid w:val="00D50A29"/>
    <w:rsid w:val="00D51409"/>
    <w:rsid w:val="00D519F7"/>
    <w:rsid w:val="00D522F1"/>
    <w:rsid w:val="00D527B1"/>
    <w:rsid w:val="00D52C5A"/>
    <w:rsid w:val="00D53A6A"/>
    <w:rsid w:val="00D53AAA"/>
    <w:rsid w:val="00D544DA"/>
    <w:rsid w:val="00D549ED"/>
    <w:rsid w:val="00D55468"/>
    <w:rsid w:val="00D55902"/>
    <w:rsid w:val="00D55FE5"/>
    <w:rsid w:val="00D560C7"/>
    <w:rsid w:val="00D56EEC"/>
    <w:rsid w:val="00D56F5A"/>
    <w:rsid w:val="00D57361"/>
    <w:rsid w:val="00D57584"/>
    <w:rsid w:val="00D5769E"/>
    <w:rsid w:val="00D57EC6"/>
    <w:rsid w:val="00D57FA7"/>
    <w:rsid w:val="00D600FB"/>
    <w:rsid w:val="00D60516"/>
    <w:rsid w:val="00D6058B"/>
    <w:rsid w:val="00D605C8"/>
    <w:rsid w:val="00D60743"/>
    <w:rsid w:val="00D615D1"/>
    <w:rsid w:val="00D62445"/>
    <w:rsid w:val="00D62F95"/>
    <w:rsid w:val="00D62F9D"/>
    <w:rsid w:val="00D63426"/>
    <w:rsid w:val="00D63B66"/>
    <w:rsid w:val="00D6425B"/>
    <w:rsid w:val="00D643D5"/>
    <w:rsid w:val="00D652A8"/>
    <w:rsid w:val="00D65B1F"/>
    <w:rsid w:val="00D65D10"/>
    <w:rsid w:val="00D661DA"/>
    <w:rsid w:val="00D6649E"/>
    <w:rsid w:val="00D665BE"/>
    <w:rsid w:val="00D66C85"/>
    <w:rsid w:val="00D67ED0"/>
    <w:rsid w:val="00D709A0"/>
    <w:rsid w:val="00D711BD"/>
    <w:rsid w:val="00D713C8"/>
    <w:rsid w:val="00D716E0"/>
    <w:rsid w:val="00D7190D"/>
    <w:rsid w:val="00D71A92"/>
    <w:rsid w:val="00D71CFC"/>
    <w:rsid w:val="00D71FFF"/>
    <w:rsid w:val="00D72795"/>
    <w:rsid w:val="00D72D4F"/>
    <w:rsid w:val="00D737AA"/>
    <w:rsid w:val="00D73929"/>
    <w:rsid w:val="00D73E7D"/>
    <w:rsid w:val="00D73F45"/>
    <w:rsid w:val="00D7463B"/>
    <w:rsid w:val="00D74704"/>
    <w:rsid w:val="00D7499D"/>
    <w:rsid w:val="00D74CEC"/>
    <w:rsid w:val="00D74D84"/>
    <w:rsid w:val="00D751D1"/>
    <w:rsid w:val="00D7593B"/>
    <w:rsid w:val="00D759EE"/>
    <w:rsid w:val="00D75AC2"/>
    <w:rsid w:val="00D75B41"/>
    <w:rsid w:val="00D75CFB"/>
    <w:rsid w:val="00D7677A"/>
    <w:rsid w:val="00D76CC1"/>
    <w:rsid w:val="00D77676"/>
    <w:rsid w:val="00D777DE"/>
    <w:rsid w:val="00D8004C"/>
    <w:rsid w:val="00D8093B"/>
    <w:rsid w:val="00D80B0B"/>
    <w:rsid w:val="00D81806"/>
    <w:rsid w:val="00D81A73"/>
    <w:rsid w:val="00D81CE1"/>
    <w:rsid w:val="00D8257A"/>
    <w:rsid w:val="00D8289E"/>
    <w:rsid w:val="00D8314E"/>
    <w:rsid w:val="00D832A7"/>
    <w:rsid w:val="00D83370"/>
    <w:rsid w:val="00D834D5"/>
    <w:rsid w:val="00D839E9"/>
    <w:rsid w:val="00D83A98"/>
    <w:rsid w:val="00D83FF3"/>
    <w:rsid w:val="00D848B9"/>
    <w:rsid w:val="00D84D68"/>
    <w:rsid w:val="00D84EED"/>
    <w:rsid w:val="00D85EC5"/>
    <w:rsid w:val="00D86660"/>
    <w:rsid w:val="00D86C6C"/>
    <w:rsid w:val="00D8737E"/>
    <w:rsid w:val="00D87566"/>
    <w:rsid w:val="00D8765E"/>
    <w:rsid w:val="00D87BAD"/>
    <w:rsid w:val="00D902DF"/>
    <w:rsid w:val="00D91142"/>
    <w:rsid w:val="00D91391"/>
    <w:rsid w:val="00D914BD"/>
    <w:rsid w:val="00D918FE"/>
    <w:rsid w:val="00D919FA"/>
    <w:rsid w:val="00D921C3"/>
    <w:rsid w:val="00D92269"/>
    <w:rsid w:val="00D928AF"/>
    <w:rsid w:val="00D92C78"/>
    <w:rsid w:val="00D92EA5"/>
    <w:rsid w:val="00D94351"/>
    <w:rsid w:val="00D9466F"/>
    <w:rsid w:val="00D9478B"/>
    <w:rsid w:val="00D9486C"/>
    <w:rsid w:val="00D94B67"/>
    <w:rsid w:val="00D94C7F"/>
    <w:rsid w:val="00D951FE"/>
    <w:rsid w:val="00D953EB"/>
    <w:rsid w:val="00D95780"/>
    <w:rsid w:val="00D95978"/>
    <w:rsid w:val="00D959CD"/>
    <w:rsid w:val="00D95B94"/>
    <w:rsid w:val="00D95D4A"/>
    <w:rsid w:val="00D960A2"/>
    <w:rsid w:val="00D9659C"/>
    <w:rsid w:val="00D96875"/>
    <w:rsid w:val="00D96D2C"/>
    <w:rsid w:val="00D96F81"/>
    <w:rsid w:val="00D97140"/>
    <w:rsid w:val="00D9746B"/>
    <w:rsid w:val="00D9780C"/>
    <w:rsid w:val="00D97CF6"/>
    <w:rsid w:val="00DA0902"/>
    <w:rsid w:val="00DA1131"/>
    <w:rsid w:val="00DA2435"/>
    <w:rsid w:val="00DA2A9B"/>
    <w:rsid w:val="00DA2B63"/>
    <w:rsid w:val="00DA2E59"/>
    <w:rsid w:val="00DA30D0"/>
    <w:rsid w:val="00DA3147"/>
    <w:rsid w:val="00DA3CF7"/>
    <w:rsid w:val="00DA4043"/>
    <w:rsid w:val="00DA4286"/>
    <w:rsid w:val="00DA437B"/>
    <w:rsid w:val="00DA4D20"/>
    <w:rsid w:val="00DA5597"/>
    <w:rsid w:val="00DA55B0"/>
    <w:rsid w:val="00DA6758"/>
    <w:rsid w:val="00DA6828"/>
    <w:rsid w:val="00DA6A6D"/>
    <w:rsid w:val="00DA6EFC"/>
    <w:rsid w:val="00DA7377"/>
    <w:rsid w:val="00DA7795"/>
    <w:rsid w:val="00DA7A20"/>
    <w:rsid w:val="00DB038E"/>
    <w:rsid w:val="00DB05B6"/>
    <w:rsid w:val="00DB07C2"/>
    <w:rsid w:val="00DB0913"/>
    <w:rsid w:val="00DB0B3E"/>
    <w:rsid w:val="00DB0F09"/>
    <w:rsid w:val="00DB1356"/>
    <w:rsid w:val="00DB1594"/>
    <w:rsid w:val="00DB1C37"/>
    <w:rsid w:val="00DB1ED8"/>
    <w:rsid w:val="00DB27C2"/>
    <w:rsid w:val="00DB29F7"/>
    <w:rsid w:val="00DB2E1F"/>
    <w:rsid w:val="00DB2F8A"/>
    <w:rsid w:val="00DB3444"/>
    <w:rsid w:val="00DB3899"/>
    <w:rsid w:val="00DB3E7A"/>
    <w:rsid w:val="00DB41CB"/>
    <w:rsid w:val="00DB41DB"/>
    <w:rsid w:val="00DB48E3"/>
    <w:rsid w:val="00DB4F7E"/>
    <w:rsid w:val="00DB50A3"/>
    <w:rsid w:val="00DB5C1E"/>
    <w:rsid w:val="00DB5CA4"/>
    <w:rsid w:val="00DB66D3"/>
    <w:rsid w:val="00DB6C33"/>
    <w:rsid w:val="00DB6F70"/>
    <w:rsid w:val="00DB7091"/>
    <w:rsid w:val="00DB7CEA"/>
    <w:rsid w:val="00DB7EF6"/>
    <w:rsid w:val="00DB7F16"/>
    <w:rsid w:val="00DC0476"/>
    <w:rsid w:val="00DC082A"/>
    <w:rsid w:val="00DC13C3"/>
    <w:rsid w:val="00DC14CB"/>
    <w:rsid w:val="00DC166C"/>
    <w:rsid w:val="00DC1810"/>
    <w:rsid w:val="00DC2185"/>
    <w:rsid w:val="00DC26B6"/>
    <w:rsid w:val="00DC2B23"/>
    <w:rsid w:val="00DC2F12"/>
    <w:rsid w:val="00DC3359"/>
    <w:rsid w:val="00DC3533"/>
    <w:rsid w:val="00DC35DF"/>
    <w:rsid w:val="00DC3B0B"/>
    <w:rsid w:val="00DC3B83"/>
    <w:rsid w:val="00DC3F5C"/>
    <w:rsid w:val="00DC51BA"/>
    <w:rsid w:val="00DC5938"/>
    <w:rsid w:val="00DC73B1"/>
    <w:rsid w:val="00DC756B"/>
    <w:rsid w:val="00DC7B09"/>
    <w:rsid w:val="00DD0B47"/>
    <w:rsid w:val="00DD0FE3"/>
    <w:rsid w:val="00DD10D5"/>
    <w:rsid w:val="00DD1101"/>
    <w:rsid w:val="00DD195D"/>
    <w:rsid w:val="00DD1C04"/>
    <w:rsid w:val="00DD20EA"/>
    <w:rsid w:val="00DD2384"/>
    <w:rsid w:val="00DD295C"/>
    <w:rsid w:val="00DD2C8B"/>
    <w:rsid w:val="00DD2FD0"/>
    <w:rsid w:val="00DD3238"/>
    <w:rsid w:val="00DD35B9"/>
    <w:rsid w:val="00DD3902"/>
    <w:rsid w:val="00DD4704"/>
    <w:rsid w:val="00DD4C3F"/>
    <w:rsid w:val="00DD4C60"/>
    <w:rsid w:val="00DD4D10"/>
    <w:rsid w:val="00DD53A6"/>
    <w:rsid w:val="00DD7C67"/>
    <w:rsid w:val="00DE056C"/>
    <w:rsid w:val="00DE0697"/>
    <w:rsid w:val="00DE0725"/>
    <w:rsid w:val="00DE0B34"/>
    <w:rsid w:val="00DE0EEC"/>
    <w:rsid w:val="00DE1BC0"/>
    <w:rsid w:val="00DE1C06"/>
    <w:rsid w:val="00DE2494"/>
    <w:rsid w:val="00DE2CCE"/>
    <w:rsid w:val="00DE2F15"/>
    <w:rsid w:val="00DE366B"/>
    <w:rsid w:val="00DE37AC"/>
    <w:rsid w:val="00DE3EB6"/>
    <w:rsid w:val="00DE3FA7"/>
    <w:rsid w:val="00DE3FBF"/>
    <w:rsid w:val="00DE463A"/>
    <w:rsid w:val="00DE4925"/>
    <w:rsid w:val="00DE50D0"/>
    <w:rsid w:val="00DE5D90"/>
    <w:rsid w:val="00DE5EA9"/>
    <w:rsid w:val="00DE67DA"/>
    <w:rsid w:val="00DE69EA"/>
    <w:rsid w:val="00DE6DA0"/>
    <w:rsid w:val="00DE6E13"/>
    <w:rsid w:val="00DE6F2D"/>
    <w:rsid w:val="00DE71E5"/>
    <w:rsid w:val="00DE7232"/>
    <w:rsid w:val="00DE7437"/>
    <w:rsid w:val="00DE78F8"/>
    <w:rsid w:val="00DE79C0"/>
    <w:rsid w:val="00DE7D4F"/>
    <w:rsid w:val="00DF006D"/>
    <w:rsid w:val="00DF0A64"/>
    <w:rsid w:val="00DF11BF"/>
    <w:rsid w:val="00DF15B3"/>
    <w:rsid w:val="00DF15F5"/>
    <w:rsid w:val="00DF16E9"/>
    <w:rsid w:val="00DF18D7"/>
    <w:rsid w:val="00DF1CA8"/>
    <w:rsid w:val="00DF1D64"/>
    <w:rsid w:val="00DF1FBA"/>
    <w:rsid w:val="00DF233E"/>
    <w:rsid w:val="00DF26B2"/>
    <w:rsid w:val="00DF26B5"/>
    <w:rsid w:val="00DF2FAD"/>
    <w:rsid w:val="00DF340F"/>
    <w:rsid w:val="00DF3935"/>
    <w:rsid w:val="00DF3AD8"/>
    <w:rsid w:val="00DF4007"/>
    <w:rsid w:val="00DF4682"/>
    <w:rsid w:val="00DF4B9B"/>
    <w:rsid w:val="00DF4FF9"/>
    <w:rsid w:val="00DF5A1F"/>
    <w:rsid w:val="00DF5BAD"/>
    <w:rsid w:val="00DF5BB8"/>
    <w:rsid w:val="00DF5D52"/>
    <w:rsid w:val="00DF5F4C"/>
    <w:rsid w:val="00DF61CC"/>
    <w:rsid w:val="00DF6374"/>
    <w:rsid w:val="00DF6DF2"/>
    <w:rsid w:val="00DF6E89"/>
    <w:rsid w:val="00DF6FE3"/>
    <w:rsid w:val="00DF70B5"/>
    <w:rsid w:val="00DF7A20"/>
    <w:rsid w:val="00DF7EA9"/>
    <w:rsid w:val="00E0054E"/>
    <w:rsid w:val="00E00CCA"/>
    <w:rsid w:val="00E0203A"/>
    <w:rsid w:val="00E02486"/>
    <w:rsid w:val="00E026B6"/>
    <w:rsid w:val="00E02938"/>
    <w:rsid w:val="00E02D09"/>
    <w:rsid w:val="00E02F14"/>
    <w:rsid w:val="00E03003"/>
    <w:rsid w:val="00E0337C"/>
    <w:rsid w:val="00E034E1"/>
    <w:rsid w:val="00E0385A"/>
    <w:rsid w:val="00E03923"/>
    <w:rsid w:val="00E03B66"/>
    <w:rsid w:val="00E03FBE"/>
    <w:rsid w:val="00E0474A"/>
    <w:rsid w:val="00E055CA"/>
    <w:rsid w:val="00E0571A"/>
    <w:rsid w:val="00E05C2F"/>
    <w:rsid w:val="00E06244"/>
    <w:rsid w:val="00E065ED"/>
    <w:rsid w:val="00E06B95"/>
    <w:rsid w:val="00E07379"/>
    <w:rsid w:val="00E078F9"/>
    <w:rsid w:val="00E07BD0"/>
    <w:rsid w:val="00E07FA0"/>
    <w:rsid w:val="00E105B3"/>
    <w:rsid w:val="00E105FD"/>
    <w:rsid w:val="00E109D5"/>
    <w:rsid w:val="00E10BD1"/>
    <w:rsid w:val="00E10D08"/>
    <w:rsid w:val="00E11165"/>
    <w:rsid w:val="00E11716"/>
    <w:rsid w:val="00E119EE"/>
    <w:rsid w:val="00E12317"/>
    <w:rsid w:val="00E12399"/>
    <w:rsid w:val="00E12539"/>
    <w:rsid w:val="00E129A8"/>
    <w:rsid w:val="00E12EB9"/>
    <w:rsid w:val="00E1321B"/>
    <w:rsid w:val="00E1326A"/>
    <w:rsid w:val="00E13911"/>
    <w:rsid w:val="00E13B20"/>
    <w:rsid w:val="00E13C25"/>
    <w:rsid w:val="00E146E5"/>
    <w:rsid w:val="00E15500"/>
    <w:rsid w:val="00E16051"/>
    <w:rsid w:val="00E161CC"/>
    <w:rsid w:val="00E166C9"/>
    <w:rsid w:val="00E210A7"/>
    <w:rsid w:val="00E215AB"/>
    <w:rsid w:val="00E218D1"/>
    <w:rsid w:val="00E218F8"/>
    <w:rsid w:val="00E2269E"/>
    <w:rsid w:val="00E229E2"/>
    <w:rsid w:val="00E22A05"/>
    <w:rsid w:val="00E22C03"/>
    <w:rsid w:val="00E22F34"/>
    <w:rsid w:val="00E23031"/>
    <w:rsid w:val="00E238E1"/>
    <w:rsid w:val="00E23B53"/>
    <w:rsid w:val="00E23F70"/>
    <w:rsid w:val="00E2408D"/>
    <w:rsid w:val="00E2411D"/>
    <w:rsid w:val="00E24439"/>
    <w:rsid w:val="00E2449F"/>
    <w:rsid w:val="00E246D2"/>
    <w:rsid w:val="00E24874"/>
    <w:rsid w:val="00E24EB5"/>
    <w:rsid w:val="00E25292"/>
    <w:rsid w:val="00E25AFB"/>
    <w:rsid w:val="00E26187"/>
    <w:rsid w:val="00E269D0"/>
    <w:rsid w:val="00E26C82"/>
    <w:rsid w:val="00E272EB"/>
    <w:rsid w:val="00E27324"/>
    <w:rsid w:val="00E2774E"/>
    <w:rsid w:val="00E302F5"/>
    <w:rsid w:val="00E30556"/>
    <w:rsid w:val="00E30A41"/>
    <w:rsid w:val="00E3140A"/>
    <w:rsid w:val="00E316E8"/>
    <w:rsid w:val="00E31E50"/>
    <w:rsid w:val="00E31F06"/>
    <w:rsid w:val="00E32033"/>
    <w:rsid w:val="00E32305"/>
    <w:rsid w:val="00E32414"/>
    <w:rsid w:val="00E329DA"/>
    <w:rsid w:val="00E32E6B"/>
    <w:rsid w:val="00E339EF"/>
    <w:rsid w:val="00E33F08"/>
    <w:rsid w:val="00E3453B"/>
    <w:rsid w:val="00E34B93"/>
    <w:rsid w:val="00E34E30"/>
    <w:rsid w:val="00E3561E"/>
    <w:rsid w:val="00E356BD"/>
    <w:rsid w:val="00E3592E"/>
    <w:rsid w:val="00E35AAD"/>
    <w:rsid w:val="00E36720"/>
    <w:rsid w:val="00E367DA"/>
    <w:rsid w:val="00E36D53"/>
    <w:rsid w:val="00E370B8"/>
    <w:rsid w:val="00E3748F"/>
    <w:rsid w:val="00E3760F"/>
    <w:rsid w:val="00E37C8D"/>
    <w:rsid w:val="00E37D1B"/>
    <w:rsid w:val="00E403A1"/>
    <w:rsid w:val="00E403A4"/>
    <w:rsid w:val="00E40A03"/>
    <w:rsid w:val="00E40B09"/>
    <w:rsid w:val="00E419A4"/>
    <w:rsid w:val="00E41BCA"/>
    <w:rsid w:val="00E41C76"/>
    <w:rsid w:val="00E428EE"/>
    <w:rsid w:val="00E4317E"/>
    <w:rsid w:val="00E4346D"/>
    <w:rsid w:val="00E44AFC"/>
    <w:rsid w:val="00E44EF3"/>
    <w:rsid w:val="00E4517B"/>
    <w:rsid w:val="00E4545E"/>
    <w:rsid w:val="00E45CAF"/>
    <w:rsid w:val="00E46423"/>
    <w:rsid w:val="00E4689D"/>
    <w:rsid w:val="00E46B41"/>
    <w:rsid w:val="00E46D94"/>
    <w:rsid w:val="00E47BCE"/>
    <w:rsid w:val="00E503FB"/>
    <w:rsid w:val="00E50531"/>
    <w:rsid w:val="00E505C1"/>
    <w:rsid w:val="00E50817"/>
    <w:rsid w:val="00E50D49"/>
    <w:rsid w:val="00E50D61"/>
    <w:rsid w:val="00E50D94"/>
    <w:rsid w:val="00E5165A"/>
    <w:rsid w:val="00E51A36"/>
    <w:rsid w:val="00E51AA8"/>
    <w:rsid w:val="00E51D33"/>
    <w:rsid w:val="00E522EC"/>
    <w:rsid w:val="00E5252B"/>
    <w:rsid w:val="00E5287A"/>
    <w:rsid w:val="00E528EA"/>
    <w:rsid w:val="00E52F36"/>
    <w:rsid w:val="00E53264"/>
    <w:rsid w:val="00E535D9"/>
    <w:rsid w:val="00E53978"/>
    <w:rsid w:val="00E53BE2"/>
    <w:rsid w:val="00E5419B"/>
    <w:rsid w:val="00E547EF"/>
    <w:rsid w:val="00E549A3"/>
    <w:rsid w:val="00E54BA6"/>
    <w:rsid w:val="00E55CA3"/>
    <w:rsid w:val="00E55F7B"/>
    <w:rsid w:val="00E56006"/>
    <w:rsid w:val="00E569BC"/>
    <w:rsid w:val="00E56D6F"/>
    <w:rsid w:val="00E57534"/>
    <w:rsid w:val="00E577F5"/>
    <w:rsid w:val="00E6096B"/>
    <w:rsid w:val="00E60BA4"/>
    <w:rsid w:val="00E60BAC"/>
    <w:rsid w:val="00E61AE0"/>
    <w:rsid w:val="00E62ADE"/>
    <w:rsid w:val="00E632F1"/>
    <w:rsid w:val="00E63A79"/>
    <w:rsid w:val="00E644BB"/>
    <w:rsid w:val="00E64A56"/>
    <w:rsid w:val="00E657EB"/>
    <w:rsid w:val="00E66576"/>
    <w:rsid w:val="00E666EE"/>
    <w:rsid w:val="00E667EC"/>
    <w:rsid w:val="00E66B3A"/>
    <w:rsid w:val="00E66FF8"/>
    <w:rsid w:val="00E677AB"/>
    <w:rsid w:val="00E67A6C"/>
    <w:rsid w:val="00E67DEA"/>
    <w:rsid w:val="00E700C6"/>
    <w:rsid w:val="00E71CFB"/>
    <w:rsid w:val="00E71D02"/>
    <w:rsid w:val="00E71DE2"/>
    <w:rsid w:val="00E71E9D"/>
    <w:rsid w:val="00E72261"/>
    <w:rsid w:val="00E7263F"/>
    <w:rsid w:val="00E728E4"/>
    <w:rsid w:val="00E72946"/>
    <w:rsid w:val="00E73267"/>
    <w:rsid w:val="00E733A6"/>
    <w:rsid w:val="00E735DE"/>
    <w:rsid w:val="00E73B2D"/>
    <w:rsid w:val="00E73CC3"/>
    <w:rsid w:val="00E73ED1"/>
    <w:rsid w:val="00E74063"/>
    <w:rsid w:val="00E741A4"/>
    <w:rsid w:val="00E7489E"/>
    <w:rsid w:val="00E748B5"/>
    <w:rsid w:val="00E74A9A"/>
    <w:rsid w:val="00E74B7D"/>
    <w:rsid w:val="00E74EFB"/>
    <w:rsid w:val="00E74FFD"/>
    <w:rsid w:val="00E75835"/>
    <w:rsid w:val="00E75F7D"/>
    <w:rsid w:val="00E76CCF"/>
    <w:rsid w:val="00E76D5D"/>
    <w:rsid w:val="00E76E77"/>
    <w:rsid w:val="00E7705F"/>
    <w:rsid w:val="00E77243"/>
    <w:rsid w:val="00E772DC"/>
    <w:rsid w:val="00E77529"/>
    <w:rsid w:val="00E779E5"/>
    <w:rsid w:val="00E80396"/>
    <w:rsid w:val="00E80CA7"/>
    <w:rsid w:val="00E80EEF"/>
    <w:rsid w:val="00E80F4B"/>
    <w:rsid w:val="00E81593"/>
    <w:rsid w:val="00E81615"/>
    <w:rsid w:val="00E8230F"/>
    <w:rsid w:val="00E8272C"/>
    <w:rsid w:val="00E82888"/>
    <w:rsid w:val="00E83A98"/>
    <w:rsid w:val="00E8481B"/>
    <w:rsid w:val="00E85846"/>
    <w:rsid w:val="00E85972"/>
    <w:rsid w:val="00E859EB"/>
    <w:rsid w:val="00E85A98"/>
    <w:rsid w:val="00E861E5"/>
    <w:rsid w:val="00E866B8"/>
    <w:rsid w:val="00E86F29"/>
    <w:rsid w:val="00E8741F"/>
    <w:rsid w:val="00E874D4"/>
    <w:rsid w:val="00E876B0"/>
    <w:rsid w:val="00E877A5"/>
    <w:rsid w:val="00E90431"/>
    <w:rsid w:val="00E90892"/>
    <w:rsid w:val="00E90A76"/>
    <w:rsid w:val="00E91112"/>
    <w:rsid w:val="00E91158"/>
    <w:rsid w:val="00E916B2"/>
    <w:rsid w:val="00E9176E"/>
    <w:rsid w:val="00E91BF8"/>
    <w:rsid w:val="00E91F75"/>
    <w:rsid w:val="00E922DC"/>
    <w:rsid w:val="00E92567"/>
    <w:rsid w:val="00E92D67"/>
    <w:rsid w:val="00E92FE9"/>
    <w:rsid w:val="00E93839"/>
    <w:rsid w:val="00E9412B"/>
    <w:rsid w:val="00E94185"/>
    <w:rsid w:val="00E94A49"/>
    <w:rsid w:val="00E94B07"/>
    <w:rsid w:val="00E95101"/>
    <w:rsid w:val="00E95C08"/>
    <w:rsid w:val="00E961CE"/>
    <w:rsid w:val="00E961E0"/>
    <w:rsid w:val="00E9629E"/>
    <w:rsid w:val="00E9635D"/>
    <w:rsid w:val="00E96773"/>
    <w:rsid w:val="00E96AB3"/>
    <w:rsid w:val="00E96E76"/>
    <w:rsid w:val="00E96FFA"/>
    <w:rsid w:val="00E9709B"/>
    <w:rsid w:val="00E972FE"/>
    <w:rsid w:val="00EA0039"/>
    <w:rsid w:val="00EA04AB"/>
    <w:rsid w:val="00EA04DF"/>
    <w:rsid w:val="00EA0692"/>
    <w:rsid w:val="00EA06D8"/>
    <w:rsid w:val="00EA102F"/>
    <w:rsid w:val="00EA12DA"/>
    <w:rsid w:val="00EA143A"/>
    <w:rsid w:val="00EA1FA1"/>
    <w:rsid w:val="00EA2742"/>
    <w:rsid w:val="00EA2F6B"/>
    <w:rsid w:val="00EA372B"/>
    <w:rsid w:val="00EA3ABF"/>
    <w:rsid w:val="00EA3D8C"/>
    <w:rsid w:val="00EA40C4"/>
    <w:rsid w:val="00EA577D"/>
    <w:rsid w:val="00EA5EE3"/>
    <w:rsid w:val="00EA5EFA"/>
    <w:rsid w:val="00EA6565"/>
    <w:rsid w:val="00EA669F"/>
    <w:rsid w:val="00EA762B"/>
    <w:rsid w:val="00EA79C2"/>
    <w:rsid w:val="00EB0155"/>
    <w:rsid w:val="00EB07D2"/>
    <w:rsid w:val="00EB0B1B"/>
    <w:rsid w:val="00EB1CAE"/>
    <w:rsid w:val="00EB1F21"/>
    <w:rsid w:val="00EB1F26"/>
    <w:rsid w:val="00EB2184"/>
    <w:rsid w:val="00EB218F"/>
    <w:rsid w:val="00EB21C9"/>
    <w:rsid w:val="00EB272F"/>
    <w:rsid w:val="00EB33DD"/>
    <w:rsid w:val="00EB36A5"/>
    <w:rsid w:val="00EB3B52"/>
    <w:rsid w:val="00EB40FE"/>
    <w:rsid w:val="00EB4754"/>
    <w:rsid w:val="00EB4AF4"/>
    <w:rsid w:val="00EB4FC2"/>
    <w:rsid w:val="00EB500A"/>
    <w:rsid w:val="00EB5630"/>
    <w:rsid w:val="00EB5708"/>
    <w:rsid w:val="00EB6047"/>
    <w:rsid w:val="00EB65E1"/>
    <w:rsid w:val="00EB661E"/>
    <w:rsid w:val="00EB668F"/>
    <w:rsid w:val="00EB6775"/>
    <w:rsid w:val="00EB6B3E"/>
    <w:rsid w:val="00EB6BD5"/>
    <w:rsid w:val="00EB7325"/>
    <w:rsid w:val="00EB798B"/>
    <w:rsid w:val="00EC0914"/>
    <w:rsid w:val="00EC09A8"/>
    <w:rsid w:val="00EC0A11"/>
    <w:rsid w:val="00EC0B2E"/>
    <w:rsid w:val="00EC1190"/>
    <w:rsid w:val="00EC1592"/>
    <w:rsid w:val="00EC1736"/>
    <w:rsid w:val="00EC193D"/>
    <w:rsid w:val="00EC27F8"/>
    <w:rsid w:val="00EC2F5A"/>
    <w:rsid w:val="00EC34E5"/>
    <w:rsid w:val="00EC3552"/>
    <w:rsid w:val="00EC3F4B"/>
    <w:rsid w:val="00EC415F"/>
    <w:rsid w:val="00EC4258"/>
    <w:rsid w:val="00EC4893"/>
    <w:rsid w:val="00EC49AD"/>
    <w:rsid w:val="00EC4A36"/>
    <w:rsid w:val="00EC51C4"/>
    <w:rsid w:val="00EC5592"/>
    <w:rsid w:val="00EC55D4"/>
    <w:rsid w:val="00EC5FD5"/>
    <w:rsid w:val="00EC607E"/>
    <w:rsid w:val="00EC6221"/>
    <w:rsid w:val="00EC6C36"/>
    <w:rsid w:val="00EC7540"/>
    <w:rsid w:val="00EC75A4"/>
    <w:rsid w:val="00EC7B96"/>
    <w:rsid w:val="00ED0302"/>
    <w:rsid w:val="00ED0356"/>
    <w:rsid w:val="00ED0F4F"/>
    <w:rsid w:val="00ED14D5"/>
    <w:rsid w:val="00ED1725"/>
    <w:rsid w:val="00ED2DAD"/>
    <w:rsid w:val="00ED358E"/>
    <w:rsid w:val="00ED387C"/>
    <w:rsid w:val="00ED3D57"/>
    <w:rsid w:val="00ED408C"/>
    <w:rsid w:val="00ED4138"/>
    <w:rsid w:val="00ED443F"/>
    <w:rsid w:val="00ED4783"/>
    <w:rsid w:val="00ED4A7D"/>
    <w:rsid w:val="00ED4FB7"/>
    <w:rsid w:val="00ED56E1"/>
    <w:rsid w:val="00ED62E5"/>
    <w:rsid w:val="00ED63F3"/>
    <w:rsid w:val="00ED736B"/>
    <w:rsid w:val="00ED74E5"/>
    <w:rsid w:val="00ED7532"/>
    <w:rsid w:val="00ED7E9E"/>
    <w:rsid w:val="00EE025E"/>
    <w:rsid w:val="00EE073B"/>
    <w:rsid w:val="00EE0A82"/>
    <w:rsid w:val="00EE0DBD"/>
    <w:rsid w:val="00EE0E51"/>
    <w:rsid w:val="00EE0F47"/>
    <w:rsid w:val="00EE1745"/>
    <w:rsid w:val="00EE1894"/>
    <w:rsid w:val="00EE1A80"/>
    <w:rsid w:val="00EE1D37"/>
    <w:rsid w:val="00EE1E19"/>
    <w:rsid w:val="00EE225B"/>
    <w:rsid w:val="00EE2AEF"/>
    <w:rsid w:val="00EE3009"/>
    <w:rsid w:val="00EE3218"/>
    <w:rsid w:val="00EE379F"/>
    <w:rsid w:val="00EE429E"/>
    <w:rsid w:val="00EE4EFF"/>
    <w:rsid w:val="00EE4F29"/>
    <w:rsid w:val="00EE501F"/>
    <w:rsid w:val="00EE5044"/>
    <w:rsid w:val="00EE521E"/>
    <w:rsid w:val="00EE54B1"/>
    <w:rsid w:val="00EE5879"/>
    <w:rsid w:val="00EE5BE0"/>
    <w:rsid w:val="00EE5C92"/>
    <w:rsid w:val="00EE65E8"/>
    <w:rsid w:val="00EE6705"/>
    <w:rsid w:val="00EE68E3"/>
    <w:rsid w:val="00EE71F9"/>
    <w:rsid w:val="00EE7228"/>
    <w:rsid w:val="00EE74A6"/>
    <w:rsid w:val="00EE757C"/>
    <w:rsid w:val="00EE763E"/>
    <w:rsid w:val="00EE7BD3"/>
    <w:rsid w:val="00EE7F2D"/>
    <w:rsid w:val="00EF0027"/>
    <w:rsid w:val="00EF0549"/>
    <w:rsid w:val="00EF0CB7"/>
    <w:rsid w:val="00EF13E7"/>
    <w:rsid w:val="00EF13E9"/>
    <w:rsid w:val="00EF1D32"/>
    <w:rsid w:val="00EF2B6C"/>
    <w:rsid w:val="00EF324A"/>
    <w:rsid w:val="00EF3951"/>
    <w:rsid w:val="00EF42FE"/>
    <w:rsid w:val="00EF5179"/>
    <w:rsid w:val="00EF59FD"/>
    <w:rsid w:val="00EF610B"/>
    <w:rsid w:val="00EF64DE"/>
    <w:rsid w:val="00EF674B"/>
    <w:rsid w:val="00EF7145"/>
    <w:rsid w:val="00EF7885"/>
    <w:rsid w:val="00EF7B07"/>
    <w:rsid w:val="00EF7CF2"/>
    <w:rsid w:val="00EF7D39"/>
    <w:rsid w:val="00EF7FEF"/>
    <w:rsid w:val="00F01128"/>
    <w:rsid w:val="00F02D9F"/>
    <w:rsid w:val="00F03037"/>
    <w:rsid w:val="00F0314E"/>
    <w:rsid w:val="00F033F7"/>
    <w:rsid w:val="00F03A05"/>
    <w:rsid w:val="00F03E7F"/>
    <w:rsid w:val="00F0416F"/>
    <w:rsid w:val="00F04D24"/>
    <w:rsid w:val="00F051E1"/>
    <w:rsid w:val="00F0565E"/>
    <w:rsid w:val="00F056E0"/>
    <w:rsid w:val="00F05B76"/>
    <w:rsid w:val="00F06186"/>
    <w:rsid w:val="00F066E1"/>
    <w:rsid w:val="00F06CCB"/>
    <w:rsid w:val="00F07416"/>
    <w:rsid w:val="00F0769E"/>
    <w:rsid w:val="00F07E12"/>
    <w:rsid w:val="00F102AB"/>
    <w:rsid w:val="00F1077C"/>
    <w:rsid w:val="00F10A44"/>
    <w:rsid w:val="00F11145"/>
    <w:rsid w:val="00F1125D"/>
    <w:rsid w:val="00F11618"/>
    <w:rsid w:val="00F12200"/>
    <w:rsid w:val="00F12D17"/>
    <w:rsid w:val="00F1375D"/>
    <w:rsid w:val="00F13829"/>
    <w:rsid w:val="00F13CDE"/>
    <w:rsid w:val="00F13FED"/>
    <w:rsid w:val="00F13FFD"/>
    <w:rsid w:val="00F141C9"/>
    <w:rsid w:val="00F147F4"/>
    <w:rsid w:val="00F15898"/>
    <w:rsid w:val="00F16199"/>
    <w:rsid w:val="00F162A4"/>
    <w:rsid w:val="00F1673C"/>
    <w:rsid w:val="00F16AC4"/>
    <w:rsid w:val="00F16E3B"/>
    <w:rsid w:val="00F171B8"/>
    <w:rsid w:val="00F17540"/>
    <w:rsid w:val="00F176AC"/>
    <w:rsid w:val="00F17C19"/>
    <w:rsid w:val="00F206FE"/>
    <w:rsid w:val="00F20981"/>
    <w:rsid w:val="00F21325"/>
    <w:rsid w:val="00F21537"/>
    <w:rsid w:val="00F216F6"/>
    <w:rsid w:val="00F21714"/>
    <w:rsid w:val="00F21E99"/>
    <w:rsid w:val="00F22129"/>
    <w:rsid w:val="00F2212A"/>
    <w:rsid w:val="00F2279E"/>
    <w:rsid w:val="00F22819"/>
    <w:rsid w:val="00F2298D"/>
    <w:rsid w:val="00F22AF9"/>
    <w:rsid w:val="00F22F60"/>
    <w:rsid w:val="00F23763"/>
    <w:rsid w:val="00F23CDE"/>
    <w:rsid w:val="00F23FCB"/>
    <w:rsid w:val="00F244D4"/>
    <w:rsid w:val="00F24B3C"/>
    <w:rsid w:val="00F24B4F"/>
    <w:rsid w:val="00F257A5"/>
    <w:rsid w:val="00F25AB2"/>
    <w:rsid w:val="00F27111"/>
    <w:rsid w:val="00F27D15"/>
    <w:rsid w:val="00F27D95"/>
    <w:rsid w:val="00F27EB8"/>
    <w:rsid w:val="00F30108"/>
    <w:rsid w:val="00F303A2"/>
    <w:rsid w:val="00F30437"/>
    <w:rsid w:val="00F30465"/>
    <w:rsid w:val="00F30838"/>
    <w:rsid w:val="00F30AA6"/>
    <w:rsid w:val="00F30DC1"/>
    <w:rsid w:val="00F31094"/>
    <w:rsid w:val="00F31336"/>
    <w:rsid w:val="00F31997"/>
    <w:rsid w:val="00F3207A"/>
    <w:rsid w:val="00F32A50"/>
    <w:rsid w:val="00F334C1"/>
    <w:rsid w:val="00F3471E"/>
    <w:rsid w:val="00F352F9"/>
    <w:rsid w:val="00F3628D"/>
    <w:rsid w:val="00F3730B"/>
    <w:rsid w:val="00F37377"/>
    <w:rsid w:val="00F378F1"/>
    <w:rsid w:val="00F37DAC"/>
    <w:rsid w:val="00F37EDC"/>
    <w:rsid w:val="00F409EF"/>
    <w:rsid w:val="00F40EDE"/>
    <w:rsid w:val="00F40EEA"/>
    <w:rsid w:val="00F42927"/>
    <w:rsid w:val="00F42EDC"/>
    <w:rsid w:val="00F4334F"/>
    <w:rsid w:val="00F43409"/>
    <w:rsid w:val="00F440AB"/>
    <w:rsid w:val="00F44648"/>
    <w:rsid w:val="00F44A6A"/>
    <w:rsid w:val="00F45013"/>
    <w:rsid w:val="00F457CF"/>
    <w:rsid w:val="00F45971"/>
    <w:rsid w:val="00F45D55"/>
    <w:rsid w:val="00F46323"/>
    <w:rsid w:val="00F4708C"/>
    <w:rsid w:val="00F4791E"/>
    <w:rsid w:val="00F47968"/>
    <w:rsid w:val="00F47BE0"/>
    <w:rsid w:val="00F47F70"/>
    <w:rsid w:val="00F509E7"/>
    <w:rsid w:val="00F50BA4"/>
    <w:rsid w:val="00F50F11"/>
    <w:rsid w:val="00F51017"/>
    <w:rsid w:val="00F5193C"/>
    <w:rsid w:val="00F51D30"/>
    <w:rsid w:val="00F5356B"/>
    <w:rsid w:val="00F5356E"/>
    <w:rsid w:val="00F5371B"/>
    <w:rsid w:val="00F53758"/>
    <w:rsid w:val="00F53C5D"/>
    <w:rsid w:val="00F543D3"/>
    <w:rsid w:val="00F54434"/>
    <w:rsid w:val="00F54679"/>
    <w:rsid w:val="00F54BF4"/>
    <w:rsid w:val="00F55255"/>
    <w:rsid w:val="00F552EA"/>
    <w:rsid w:val="00F556C9"/>
    <w:rsid w:val="00F5575C"/>
    <w:rsid w:val="00F55938"/>
    <w:rsid w:val="00F55A08"/>
    <w:rsid w:val="00F55AF5"/>
    <w:rsid w:val="00F55BDD"/>
    <w:rsid w:val="00F56296"/>
    <w:rsid w:val="00F5635F"/>
    <w:rsid w:val="00F56712"/>
    <w:rsid w:val="00F5695D"/>
    <w:rsid w:val="00F569E3"/>
    <w:rsid w:val="00F57716"/>
    <w:rsid w:val="00F57B25"/>
    <w:rsid w:val="00F6017F"/>
    <w:rsid w:val="00F60D97"/>
    <w:rsid w:val="00F60FEF"/>
    <w:rsid w:val="00F615E9"/>
    <w:rsid w:val="00F61DDB"/>
    <w:rsid w:val="00F6217A"/>
    <w:rsid w:val="00F6260B"/>
    <w:rsid w:val="00F627E9"/>
    <w:rsid w:val="00F62851"/>
    <w:rsid w:val="00F6322D"/>
    <w:rsid w:val="00F63553"/>
    <w:rsid w:val="00F6374D"/>
    <w:rsid w:val="00F63931"/>
    <w:rsid w:val="00F639ED"/>
    <w:rsid w:val="00F63C59"/>
    <w:rsid w:val="00F64EB1"/>
    <w:rsid w:val="00F65282"/>
    <w:rsid w:val="00F65572"/>
    <w:rsid w:val="00F65928"/>
    <w:rsid w:val="00F659BA"/>
    <w:rsid w:val="00F65A49"/>
    <w:rsid w:val="00F65D09"/>
    <w:rsid w:val="00F65DD4"/>
    <w:rsid w:val="00F66C68"/>
    <w:rsid w:val="00F6716B"/>
    <w:rsid w:val="00F671DA"/>
    <w:rsid w:val="00F67928"/>
    <w:rsid w:val="00F67B14"/>
    <w:rsid w:val="00F70086"/>
    <w:rsid w:val="00F703F8"/>
    <w:rsid w:val="00F70889"/>
    <w:rsid w:val="00F710BF"/>
    <w:rsid w:val="00F71A14"/>
    <w:rsid w:val="00F71C2E"/>
    <w:rsid w:val="00F71DD1"/>
    <w:rsid w:val="00F72065"/>
    <w:rsid w:val="00F72199"/>
    <w:rsid w:val="00F7252B"/>
    <w:rsid w:val="00F726A5"/>
    <w:rsid w:val="00F72702"/>
    <w:rsid w:val="00F72BC9"/>
    <w:rsid w:val="00F72EAD"/>
    <w:rsid w:val="00F73376"/>
    <w:rsid w:val="00F73563"/>
    <w:rsid w:val="00F745C3"/>
    <w:rsid w:val="00F745F7"/>
    <w:rsid w:val="00F747B2"/>
    <w:rsid w:val="00F75364"/>
    <w:rsid w:val="00F755E5"/>
    <w:rsid w:val="00F757C2"/>
    <w:rsid w:val="00F75969"/>
    <w:rsid w:val="00F75E01"/>
    <w:rsid w:val="00F76097"/>
    <w:rsid w:val="00F7616A"/>
    <w:rsid w:val="00F7630A"/>
    <w:rsid w:val="00F7643B"/>
    <w:rsid w:val="00F76526"/>
    <w:rsid w:val="00F76D56"/>
    <w:rsid w:val="00F76E73"/>
    <w:rsid w:val="00F76FB1"/>
    <w:rsid w:val="00F779D7"/>
    <w:rsid w:val="00F80922"/>
    <w:rsid w:val="00F80A28"/>
    <w:rsid w:val="00F81293"/>
    <w:rsid w:val="00F8132F"/>
    <w:rsid w:val="00F81AA4"/>
    <w:rsid w:val="00F81B48"/>
    <w:rsid w:val="00F81D39"/>
    <w:rsid w:val="00F82257"/>
    <w:rsid w:val="00F82551"/>
    <w:rsid w:val="00F82697"/>
    <w:rsid w:val="00F827FC"/>
    <w:rsid w:val="00F8289E"/>
    <w:rsid w:val="00F82E59"/>
    <w:rsid w:val="00F83326"/>
    <w:rsid w:val="00F837E7"/>
    <w:rsid w:val="00F8388F"/>
    <w:rsid w:val="00F8416D"/>
    <w:rsid w:val="00F8534C"/>
    <w:rsid w:val="00F8595E"/>
    <w:rsid w:val="00F85A50"/>
    <w:rsid w:val="00F85DD4"/>
    <w:rsid w:val="00F85ECD"/>
    <w:rsid w:val="00F85FFB"/>
    <w:rsid w:val="00F863D3"/>
    <w:rsid w:val="00F8640A"/>
    <w:rsid w:val="00F86B41"/>
    <w:rsid w:val="00F86B78"/>
    <w:rsid w:val="00F87750"/>
    <w:rsid w:val="00F87AB0"/>
    <w:rsid w:val="00F87CC5"/>
    <w:rsid w:val="00F87E99"/>
    <w:rsid w:val="00F9088A"/>
    <w:rsid w:val="00F909CF"/>
    <w:rsid w:val="00F90F88"/>
    <w:rsid w:val="00F91FF2"/>
    <w:rsid w:val="00F92650"/>
    <w:rsid w:val="00F926E5"/>
    <w:rsid w:val="00F92865"/>
    <w:rsid w:val="00F93393"/>
    <w:rsid w:val="00F93396"/>
    <w:rsid w:val="00F93732"/>
    <w:rsid w:val="00F93CFB"/>
    <w:rsid w:val="00F944DE"/>
    <w:rsid w:val="00F96030"/>
    <w:rsid w:val="00F9627F"/>
    <w:rsid w:val="00F964FD"/>
    <w:rsid w:val="00F9664A"/>
    <w:rsid w:val="00F9695B"/>
    <w:rsid w:val="00F96C44"/>
    <w:rsid w:val="00F96DC7"/>
    <w:rsid w:val="00F975ED"/>
    <w:rsid w:val="00F976B1"/>
    <w:rsid w:val="00F97F46"/>
    <w:rsid w:val="00F97FE0"/>
    <w:rsid w:val="00FA00B5"/>
    <w:rsid w:val="00FA00E2"/>
    <w:rsid w:val="00FA014A"/>
    <w:rsid w:val="00FA0358"/>
    <w:rsid w:val="00FA037E"/>
    <w:rsid w:val="00FA0A25"/>
    <w:rsid w:val="00FA0AC0"/>
    <w:rsid w:val="00FA14E8"/>
    <w:rsid w:val="00FA15AB"/>
    <w:rsid w:val="00FA16A0"/>
    <w:rsid w:val="00FA1714"/>
    <w:rsid w:val="00FA2067"/>
    <w:rsid w:val="00FA2341"/>
    <w:rsid w:val="00FA2E66"/>
    <w:rsid w:val="00FA432E"/>
    <w:rsid w:val="00FA4588"/>
    <w:rsid w:val="00FA4698"/>
    <w:rsid w:val="00FA4B3C"/>
    <w:rsid w:val="00FA4C0F"/>
    <w:rsid w:val="00FA4E40"/>
    <w:rsid w:val="00FA51EA"/>
    <w:rsid w:val="00FA569A"/>
    <w:rsid w:val="00FA5D81"/>
    <w:rsid w:val="00FA6191"/>
    <w:rsid w:val="00FA621C"/>
    <w:rsid w:val="00FA644E"/>
    <w:rsid w:val="00FA65BC"/>
    <w:rsid w:val="00FA6F15"/>
    <w:rsid w:val="00FA78CA"/>
    <w:rsid w:val="00FA78E1"/>
    <w:rsid w:val="00FA79C2"/>
    <w:rsid w:val="00FA7B7E"/>
    <w:rsid w:val="00FB008B"/>
    <w:rsid w:val="00FB00D1"/>
    <w:rsid w:val="00FB0672"/>
    <w:rsid w:val="00FB0A40"/>
    <w:rsid w:val="00FB0B9E"/>
    <w:rsid w:val="00FB2AFE"/>
    <w:rsid w:val="00FB33A8"/>
    <w:rsid w:val="00FB3442"/>
    <w:rsid w:val="00FB37C7"/>
    <w:rsid w:val="00FB3CDA"/>
    <w:rsid w:val="00FB3D79"/>
    <w:rsid w:val="00FB3F1B"/>
    <w:rsid w:val="00FB4174"/>
    <w:rsid w:val="00FB49D6"/>
    <w:rsid w:val="00FB4B0E"/>
    <w:rsid w:val="00FB4EBE"/>
    <w:rsid w:val="00FB4F1A"/>
    <w:rsid w:val="00FB4F82"/>
    <w:rsid w:val="00FB5252"/>
    <w:rsid w:val="00FB525B"/>
    <w:rsid w:val="00FB5CC4"/>
    <w:rsid w:val="00FB60B8"/>
    <w:rsid w:val="00FB616E"/>
    <w:rsid w:val="00FB6728"/>
    <w:rsid w:val="00FB6B27"/>
    <w:rsid w:val="00FB6BC6"/>
    <w:rsid w:val="00FB6C64"/>
    <w:rsid w:val="00FC028A"/>
    <w:rsid w:val="00FC039A"/>
    <w:rsid w:val="00FC04C2"/>
    <w:rsid w:val="00FC05E7"/>
    <w:rsid w:val="00FC0E46"/>
    <w:rsid w:val="00FC0E7F"/>
    <w:rsid w:val="00FC20A8"/>
    <w:rsid w:val="00FC2351"/>
    <w:rsid w:val="00FC2371"/>
    <w:rsid w:val="00FC2375"/>
    <w:rsid w:val="00FC2961"/>
    <w:rsid w:val="00FC2AC7"/>
    <w:rsid w:val="00FC337D"/>
    <w:rsid w:val="00FC349D"/>
    <w:rsid w:val="00FC3C40"/>
    <w:rsid w:val="00FC3CF7"/>
    <w:rsid w:val="00FC4191"/>
    <w:rsid w:val="00FC4544"/>
    <w:rsid w:val="00FC47EE"/>
    <w:rsid w:val="00FC4CA6"/>
    <w:rsid w:val="00FC5420"/>
    <w:rsid w:val="00FC585C"/>
    <w:rsid w:val="00FC5B24"/>
    <w:rsid w:val="00FC5B4C"/>
    <w:rsid w:val="00FC6806"/>
    <w:rsid w:val="00FC6C8C"/>
    <w:rsid w:val="00FC71BE"/>
    <w:rsid w:val="00FD02D9"/>
    <w:rsid w:val="00FD0DAC"/>
    <w:rsid w:val="00FD0EFD"/>
    <w:rsid w:val="00FD0F50"/>
    <w:rsid w:val="00FD142E"/>
    <w:rsid w:val="00FD196B"/>
    <w:rsid w:val="00FD1F1F"/>
    <w:rsid w:val="00FD20F3"/>
    <w:rsid w:val="00FD2637"/>
    <w:rsid w:val="00FD276A"/>
    <w:rsid w:val="00FD2978"/>
    <w:rsid w:val="00FD2CBA"/>
    <w:rsid w:val="00FD2CBF"/>
    <w:rsid w:val="00FD2D9A"/>
    <w:rsid w:val="00FD2EDA"/>
    <w:rsid w:val="00FD308A"/>
    <w:rsid w:val="00FD378E"/>
    <w:rsid w:val="00FD3B45"/>
    <w:rsid w:val="00FD45E0"/>
    <w:rsid w:val="00FD4623"/>
    <w:rsid w:val="00FD4CCE"/>
    <w:rsid w:val="00FD53BD"/>
    <w:rsid w:val="00FD59D0"/>
    <w:rsid w:val="00FD5D91"/>
    <w:rsid w:val="00FD6318"/>
    <w:rsid w:val="00FD639A"/>
    <w:rsid w:val="00FD6829"/>
    <w:rsid w:val="00FD6845"/>
    <w:rsid w:val="00FD73E8"/>
    <w:rsid w:val="00FD78E9"/>
    <w:rsid w:val="00FD7FF8"/>
    <w:rsid w:val="00FE1384"/>
    <w:rsid w:val="00FE1C3B"/>
    <w:rsid w:val="00FE22E3"/>
    <w:rsid w:val="00FE2686"/>
    <w:rsid w:val="00FE2976"/>
    <w:rsid w:val="00FE3440"/>
    <w:rsid w:val="00FE349F"/>
    <w:rsid w:val="00FE35C7"/>
    <w:rsid w:val="00FE35FD"/>
    <w:rsid w:val="00FE36DE"/>
    <w:rsid w:val="00FE3AB4"/>
    <w:rsid w:val="00FE4205"/>
    <w:rsid w:val="00FE42F1"/>
    <w:rsid w:val="00FE4830"/>
    <w:rsid w:val="00FE48D7"/>
    <w:rsid w:val="00FE600E"/>
    <w:rsid w:val="00FE608D"/>
    <w:rsid w:val="00FE60AE"/>
    <w:rsid w:val="00FE61BA"/>
    <w:rsid w:val="00FE66CE"/>
    <w:rsid w:val="00FE68DB"/>
    <w:rsid w:val="00FE6F63"/>
    <w:rsid w:val="00FE76EA"/>
    <w:rsid w:val="00FE7BE1"/>
    <w:rsid w:val="00FE7C82"/>
    <w:rsid w:val="00FF0CE8"/>
    <w:rsid w:val="00FF11F9"/>
    <w:rsid w:val="00FF12E8"/>
    <w:rsid w:val="00FF1A13"/>
    <w:rsid w:val="00FF1AC8"/>
    <w:rsid w:val="00FF1AF4"/>
    <w:rsid w:val="00FF1BBB"/>
    <w:rsid w:val="00FF1D46"/>
    <w:rsid w:val="00FF1F3E"/>
    <w:rsid w:val="00FF23CB"/>
    <w:rsid w:val="00FF24DA"/>
    <w:rsid w:val="00FF263B"/>
    <w:rsid w:val="00FF2C8F"/>
    <w:rsid w:val="00FF314B"/>
    <w:rsid w:val="00FF3349"/>
    <w:rsid w:val="00FF3366"/>
    <w:rsid w:val="00FF3423"/>
    <w:rsid w:val="00FF3693"/>
    <w:rsid w:val="00FF389D"/>
    <w:rsid w:val="00FF422E"/>
    <w:rsid w:val="00FF424F"/>
    <w:rsid w:val="00FF4FE9"/>
    <w:rsid w:val="00FF5072"/>
    <w:rsid w:val="00FF51AA"/>
    <w:rsid w:val="00FF610B"/>
    <w:rsid w:val="00FF6DD3"/>
    <w:rsid w:val="00FF7570"/>
    <w:rsid w:val="00FF7C56"/>
    <w:rsid w:val="015826AC"/>
    <w:rsid w:val="019691D6"/>
    <w:rsid w:val="01C684B0"/>
    <w:rsid w:val="01CA114E"/>
    <w:rsid w:val="02DBF3D1"/>
    <w:rsid w:val="0355481F"/>
    <w:rsid w:val="03BE59D8"/>
    <w:rsid w:val="043756E5"/>
    <w:rsid w:val="04509D8E"/>
    <w:rsid w:val="0498B113"/>
    <w:rsid w:val="06A14BAF"/>
    <w:rsid w:val="0770077A"/>
    <w:rsid w:val="095E8B61"/>
    <w:rsid w:val="09780AD0"/>
    <w:rsid w:val="09BBAB91"/>
    <w:rsid w:val="09BC9D18"/>
    <w:rsid w:val="0A354555"/>
    <w:rsid w:val="0AD2159B"/>
    <w:rsid w:val="0AF2D0E1"/>
    <w:rsid w:val="0B430E5A"/>
    <w:rsid w:val="0E435C97"/>
    <w:rsid w:val="0F84CC52"/>
    <w:rsid w:val="10C5B028"/>
    <w:rsid w:val="11396B01"/>
    <w:rsid w:val="121046F1"/>
    <w:rsid w:val="13C92FBE"/>
    <w:rsid w:val="148F0415"/>
    <w:rsid w:val="16804432"/>
    <w:rsid w:val="16A777F9"/>
    <w:rsid w:val="173D00BE"/>
    <w:rsid w:val="1886D3EB"/>
    <w:rsid w:val="19527095"/>
    <w:rsid w:val="19E03D13"/>
    <w:rsid w:val="19E8E91D"/>
    <w:rsid w:val="1AAB3B01"/>
    <w:rsid w:val="1BE4598A"/>
    <w:rsid w:val="1C44910E"/>
    <w:rsid w:val="1C83364D"/>
    <w:rsid w:val="1C96D834"/>
    <w:rsid w:val="1D08CE0D"/>
    <w:rsid w:val="1E5D5C76"/>
    <w:rsid w:val="1E9AC342"/>
    <w:rsid w:val="1F4ABE36"/>
    <w:rsid w:val="205A7CEE"/>
    <w:rsid w:val="207D08C7"/>
    <w:rsid w:val="20980AFD"/>
    <w:rsid w:val="21495346"/>
    <w:rsid w:val="223AEA2F"/>
    <w:rsid w:val="2254F13C"/>
    <w:rsid w:val="22875E6A"/>
    <w:rsid w:val="234F4A8C"/>
    <w:rsid w:val="23CA1CA2"/>
    <w:rsid w:val="24D4A0B0"/>
    <w:rsid w:val="2517DB06"/>
    <w:rsid w:val="2532C9CB"/>
    <w:rsid w:val="25652EBA"/>
    <w:rsid w:val="25E9AA61"/>
    <w:rsid w:val="263BCE3C"/>
    <w:rsid w:val="29DD6B51"/>
    <w:rsid w:val="2A283693"/>
    <w:rsid w:val="2A7F51A1"/>
    <w:rsid w:val="2A94F8C1"/>
    <w:rsid w:val="2BA376AD"/>
    <w:rsid w:val="2C08F69F"/>
    <w:rsid w:val="2C3F91B2"/>
    <w:rsid w:val="2CD3C9FB"/>
    <w:rsid w:val="2CFB69AD"/>
    <w:rsid w:val="2E6038EC"/>
    <w:rsid w:val="2E772C0F"/>
    <w:rsid w:val="2EECB680"/>
    <w:rsid w:val="2F6CC002"/>
    <w:rsid w:val="300104E5"/>
    <w:rsid w:val="30231E82"/>
    <w:rsid w:val="305D8305"/>
    <w:rsid w:val="30779CB7"/>
    <w:rsid w:val="312D95C7"/>
    <w:rsid w:val="313FF5BF"/>
    <w:rsid w:val="323AFAEE"/>
    <w:rsid w:val="328DEBDD"/>
    <w:rsid w:val="32F3153E"/>
    <w:rsid w:val="33054C34"/>
    <w:rsid w:val="33B2D052"/>
    <w:rsid w:val="33B43F76"/>
    <w:rsid w:val="349266DC"/>
    <w:rsid w:val="360A4B67"/>
    <w:rsid w:val="368A9021"/>
    <w:rsid w:val="36C31196"/>
    <w:rsid w:val="38005D97"/>
    <w:rsid w:val="38AD552E"/>
    <w:rsid w:val="3928404E"/>
    <w:rsid w:val="393A3C0C"/>
    <w:rsid w:val="3A0F505E"/>
    <w:rsid w:val="3AA3573E"/>
    <w:rsid w:val="3AFC938C"/>
    <w:rsid w:val="3B027277"/>
    <w:rsid w:val="3B0A0525"/>
    <w:rsid w:val="3B49125F"/>
    <w:rsid w:val="3BEE9017"/>
    <w:rsid w:val="3CC4F230"/>
    <w:rsid w:val="3CC9ACF5"/>
    <w:rsid w:val="3CFDCDB4"/>
    <w:rsid w:val="3D038F30"/>
    <w:rsid w:val="3E1A2C78"/>
    <w:rsid w:val="3F43027A"/>
    <w:rsid w:val="40A794BD"/>
    <w:rsid w:val="40C192C4"/>
    <w:rsid w:val="419E5869"/>
    <w:rsid w:val="41C0CD4E"/>
    <w:rsid w:val="42277B35"/>
    <w:rsid w:val="427FB0CC"/>
    <w:rsid w:val="43394856"/>
    <w:rsid w:val="4379B751"/>
    <w:rsid w:val="4426A6C2"/>
    <w:rsid w:val="444A88C9"/>
    <w:rsid w:val="4483B718"/>
    <w:rsid w:val="448817CE"/>
    <w:rsid w:val="45DF1979"/>
    <w:rsid w:val="467C5097"/>
    <w:rsid w:val="46D4AC04"/>
    <w:rsid w:val="471B36F7"/>
    <w:rsid w:val="48080816"/>
    <w:rsid w:val="48473DF6"/>
    <w:rsid w:val="48C478F1"/>
    <w:rsid w:val="48D4D518"/>
    <w:rsid w:val="48F738EA"/>
    <w:rsid w:val="494C83C1"/>
    <w:rsid w:val="494CF0A7"/>
    <w:rsid w:val="495DA4EF"/>
    <w:rsid w:val="49AA8313"/>
    <w:rsid w:val="4A0C8004"/>
    <w:rsid w:val="4A4F414C"/>
    <w:rsid w:val="4A9521DF"/>
    <w:rsid w:val="4AB51A52"/>
    <w:rsid w:val="4AC04436"/>
    <w:rsid w:val="4B5C9BDB"/>
    <w:rsid w:val="4B6B6370"/>
    <w:rsid w:val="4C28CFFD"/>
    <w:rsid w:val="4C4B9876"/>
    <w:rsid w:val="4D334A96"/>
    <w:rsid w:val="4D9E8004"/>
    <w:rsid w:val="4E132D9A"/>
    <w:rsid w:val="4E5819BF"/>
    <w:rsid w:val="4E855413"/>
    <w:rsid w:val="4EE38A91"/>
    <w:rsid w:val="4F0CE411"/>
    <w:rsid w:val="4F566D8C"/>
    <w:rsid w:val="4FAC44D6"/>
    <w:rsid w:val="511D7602"/>
    <w:rsid w:val="51609127"/>
    <w:rsid w:val="527348BD"/>
    <w:rsid w:val="538E7A55"/>
    <w:rsid w:val="545D489B"/>
    <w:rsid w:val="54C5DBD8"/>
    <w:rsid w:val="5545E45F"/>
    <w:rsid w:val="55C0CD0D"/>
    <w:rsid w:val="55ED828E"/>
    <w:rsid w:val="56343FB3"/>
    <w:rsid w:val="5689E4CB"/>
    <w:rsid w:val="568D0BF9"/>
    <w:rsid w:val="56D2A4F8"/>
    <w:rsid w:val="56FDAA3C"/>
    <w:rsid w:val="570BB34D"/>
    <w:rsid w:val="576CF995"/>
    <w:rsid w:val="58C17559"/>
    <w:rsid w:val="58D48130"/>
    <w:rsid w:val="594375B1"/>
    <w:rsid w:val="5970A604"/>
    <w:rsid w:val="5A9F7A22"/>
    <w:rsid w:val="5AC93B14"/>
    <w:rsid w:val="5B03F262"/>
    <w:rsid w:val="5B8974C0"/>
    <w:rsid w:val="5BF02C76"/>
    <w:rsid w:val="5BF34493"/>
    <w:rsid w:val="5C8B1349"/>
    <w:rsid w:val="5CDE9D2C"/>
    <w:rsid w:val="5D245D69"/>
    <w:rsid w:val="5D6E41EE"/>
    <w:rsid w:val="5DB0A927"/>
    <w:rsid w:val="5EA05AA9"/>
    <w:rsid w:val="5EEE002D"/>
    <w:rsid w:val="61076598"/>
    <w:rsid w:val="611C9C7E"/>
    <w:rsid w:val="6234B8F6"/>
    <w:rsid w:val="6427A3F8"/>
    <w:rsid w:val="6503797E"/>
    <w:rsid w:val="653D83F2"/>
    <w:rsid w:val="662B47CE"/>
    <w:rsid w:val="66300C62"/>
    <w:rsid w:val="66ABE112"/>
    <w:rsid w:val="66C91433"/>
    <w:rsid w:val="67272A1D"/>
    <w:rsid w:val="67691589"/>
    <w:rsid w:val="67C9B1B4"/>
    <w:rsid w:val="67DD0DCB"/>
    <w:rsid w:val="69243FFD"/>
    <w:rsid w:val="695745C6"/>
    <w:rsid w:val="6A27CA2A"/>
    <w:rsid w:val="6D92AC32"/>
    <w:rsid w:val="6F8F34C5"/>
    <w:rsid w:val="718625B8"/>
    <w:rsid w:val="7195404A"/>
    <w:rsid w:val="73E727F3"/>
    <w:rsid w:val="74767991"/>
    <w:rsid w:val="758E98ED"/>
    <w:rsid w:val="75D837CA"/>
    <w:rsid w:val="778FE845"/>
    <w:rsid w:val="77EF02B5"/>
    <w:rsid w:val="790B77D6"/>
    <w:rsid w:val="79570522"/>
    <w:rsid w:val="79F1BD2D"/>
    <w:rsid w:val="7B79AE0F"/>
    <w:rsid w:val="7B85002C"/>
    <w:rsid w:val="7CF4EF24"/>
    <w:rsid w:val="7E69DD8E"/>
    <w:rsid w:val="7E77F137"/>
    <w:rsid w:val="7EB4598B"/>
    <w:rsid w:val="7EE8DE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015A9"/>
  <w15:chartTrackingRefBased/>
  <w15:docId w15:val="{0E7CCA47-6500-43BE-B6BC-482B78124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EA7"/>
    <w:pPr>
      <w:spacing w:after="220" w:line="240" w:lineRule="auto"/>
      <w:jc w:val="both"/>
    </w:pPr>
    <w:rPr>
      <w:rFonts w:ascii="Arial Nova" w:eastAsiaTheme="minorEastAsia" w:hAnsi="Arial Nova" w:cs="Arial"/>
      <w:sz w:val="24"/>
      <w:szCs w:val="24"/>
    </w:rPr>
  </w:style>
  <w:style w:type="paragraph" w:styleId="Heading1">
    <w:name w:val="heading 1"/>
    <w:basedOn w:val="Normal"/>
    <w:next w:val="Normal"/>
    <w:link w:val="Heading1Char"/>
    <w:uiPriority w:val="9"/>
    <w:qFormat/>
    <w:rsid w:val="00735EA7"/>
    <w:pPr>
      <w:numPr>
        <w:numId w:val="9"/>
      </w:numPr>
      <w:pBdr>
        <w:bottom w:val="single" w:sz="12" w:space="1" w:color="0070C0"/>
      </w:pBdr>
      <w:tabs>
        <w:tab w:val="left" w:pos="2160"/>
      </w:tabs>
      <w:spacing w:before="600"/>
      <w:ind w:hanging="792"/>
      <w:jc w:val="left"/>
      <w:outlineLvl w:val="0"/>
    </w:pPr>
    <w:rPr>
      <w:rFonts w:ascii="Laconic" w:eastAsiaTheme="majorEastAsia" w:hAnsi="Laconic" w:cs="Times New Roman"/>
      <w:smallCaps/>
      <w:color w:val="0070C0"/>
      <w:sz w:val="32"/>
      <w:szCs w:val="32"/>
    </w:rPr>
  </w:style>
  <w:style w:type="paragraph" w:styleId="Heading2">
    <w:name w:val="heading 2"/>
    <w:basedOn w:val="Heading1"/>
    <w:next w:val="Normal"/>
    <w:link w:val="Heading2Char"/>
    <w:uiPriority w:val="9"/>
    <w:qFormat/>
    <w:rsid w:val="00735EA7"/>
    <w:pPr>
      <w:numPr>
        <w:ilvl w:val="1"/>
      </w:numPr>
      <w:pBdr>
        <w:bottom w:val="single" w:sz="8" w:space="1" w:color="2F5496" w:themeColor="accent1" w:themeShade="BF"/>
      </w:pBdr>
      <w:spacing w:before="320"/>
      <w:ind w:left="1152" w:hanging="1152"/>
      <w:outlineLvl w:val="1"/>
    </w:pPr>
    <w:rPr>
      <w:rFonts w:eastAsia="Times New Roman"/>
      <w:color w:val="2F5496" w:themeColor="accent1" w:themeShade="BF"/>
    </w:rPr>
  </w:style>
  <w:style w:type="paragraph" w:styleId="Heading3">
    <w:name w:val="heading 3"/>
    <w:basedOn w:val="Normal"/>
    <w:next w:val="Normal"/>
    <w:link w:val="Heading3Char"/>
    <w:uiPriority w:val="9"/>
    <w:qFormat/>
    <w:rsid w:val="00735EA7"/>
    <w:pPr>
      <w:numPr>
        <w:ilvl w:val="2"/>
        <w:numId w:val="9"/>
      </w:numPr>
      <w:spacing w:before="200" w:after="120"/>
      <w:ind w:left="990" w:hanging="990"/>
      <w:jc w:val="left"/>
      <w:outlineLvl w:val="2"/>
    </w:pPr>
    <w:rPr>
      <w:rFonts w:ascii="Laconic" w:eastAsiaTheme="majorEastAsia" w:hAnsi="Laconic" w:cs="Times New Roman"/>
      <w:color w:val="2F5496" w:themeColor="accent1" w:themeShade="BF"/>
      <w:sz w:val="28"/>
      <w:szCs w:val="28"/>
    </w:rPr>
  </w:style>
  <w:style w:type="paragraph" w:styleId="Heading4">
    <w:name w:val="heading 4"/>
    <w:basedOn w:val="Heading3"/>
    <w:next w:val="Normal"/>
    <w:link w:val="Heading4Char"/>
    <w:uiPriority w:val="9"/>
    <w:qFormat/>
    <w:rsid w:val="00735EA7"/>
    <w:pPr>
      <w:numPr>
        <w:ilvl w:val="3"/>
      </w:numPr>
      <w:pBdr>
        <w:bottom w:val="single" w:sz="4" w:space="2" w:color="8EAADB" w:themeColor="accent1" w:themeTint="99"/>
      </w:pBdr>
      <w:spacing w:after="80"/>
      <w:ind w:left="1008" w:hanging="1008"/>
      <w:outlineLvl w:val="3"/>
    </w:pPr>
    <w:rPr>
      <w:sz w:val="22"/>
    </w:rPr>
  </w:style>
  <w:style w:type="paragraph" w:styleId="Heading5">
    <w:name w:val="heading 5"/>
    <w:basedOn w:val="Heading4"/>
    <w:next w:val="Normal"/>
    <w:link w:val="Heading5Char"/>
    <w:uiPriority w:val="9"/>
    <w:unhideWhenUsed/>
    <w:qFormat/>
    <w:rsid w:val="00735EA7"/>
    <w:pPr>
      <w:numPr>
        <w:ilvl w:val="4"/>
      </w:numPr>
      <w:pBdr>
        <w:bottom w:val="none" w:sz="0" w:space="0" w:color="auto"/>
      </w:pBdr>
      <w:ind w:left="1440" w:hanging="1440"/>
      <w:outlineLvl w:val="4"/>
    </w:pPr>
    <w:rPr>
      <w:caps/>
      <w:color w:val="4472C4" w:themeColor="accent1"/>
      <w:szCs w:val="22"/>
    </w:rPr>
  </w:style>
  <w:style w:type="paragraph" w:styleId="Heading6">
    <w:name w:val="heading 6"/>
    <w:aliases w:val="Bullet list"/>
    <w:basedOn w:val="Normal"/>
    <w:next w:val="Normal"/>
    <w:link w:val="Heading6Char"/>
    <w:uiPriority w:val="9"/>
    <w:unhideWhenUsed/>
    <w:qFormat/>
    <w:rsid w:val="00735EA7"/>
    <w:pPr>
      <w:numPr>
        <w:ilvl w:val="5"/>
        <w:numId w:val="12"/>
      </w:numPr>
      <w:spacing w:before="280" w:after="100"/>
      <w:outlineLvl w:val="5"/>
    </w:pPr>
    <w:rPr>
      <w:rFonts w:asciiTheme="majorHAnsi" w:eastAsiaTheme="majorEastAsia" w:hAnsiTheme="majorHAnsi" w:cs="Times New Roman"/>
      <w:i/>
      <w:iCs/>
      <w:color w:val="4472C4" w:themeColor="accent1"/>
      <w:sz w:val="20"/>
    </w:rPr>
  </w:style>
  <w:style w:type="paragraph" w:styleId="Heading7">
    <w:name w:val="heading 7"/>
    <w:basedOn w:val="Normal"/>
    <w:next w:val="Normal"/>
    <w:link w:val="Heading7Char"/>
    <w:uiPriority w:val="9"/>
    <w:unhideWhenUsed/>
    <w:qFormat/>
    <w:rsid w:val="00735EA7"/>
    <w:pPr>
      <w:spacing w:before="320" w:after="100"/>
      <w:outlineLvl w:val="6"/>
    </w:pPr>
    <w:rPr>
      <w:rFonts w:asciiTheme="majorHAnsi" w:eastAsiaTheme="majorEastAsia" w:hAnsiTheme="majorHAnsi" w:cs="Times New Roman"/>
      <w:b/>
      <w:bCs/>
      <w:i/>
      <w:color w:val="4472C4" w:themeColor="accent1"/>
      <w:szCs w:val="20"/>
    </w:rPr>
  </w:style>
  <w:style w:type="paragraph" w:styleId="Heading8">
    <w:name w:val="heading 8"/>
    <w:basedOn w:val="Normal"/>
    <w:next w:val="Normal"/>
    <w:link w:val="Heading8Char"/>
    <w:uiPriority w:val="9"/>
    <w:unhideWhenUsed/>
    <w:qFormat/>
    <w:rsid w:val="00735EA7"/>
    <w:pPr>
      <w:numPr>
        <w:ilvl w:val="7"/>
        <w:numId w:val="12"/>
      </w:numPr>
      <w:spacing w:before="320" w:after="100"/>
      <w:outlineLvl w:val="7"/>
    </w:pPr>
    <w:rPr>
      <w:rFonts w:asciiTheme="majorHAnsi" w:eastAsiaTheme="majorEastAsia" w:hAnsiTheme="majorHAnsi" w:cs="Times New Roman"/>
      <w:b/>
      <w:bCs/>
      <w:i/>
      <w:iCs/>
      <w:color w:val="A5A5A5" w:themeColor="accent3"/>
      <w:sz w:val="20"/>
      <w:szCs w:val="20"/>
    </w:rPr>
  </w:style>
  <w:style w:type="paragraph" w:styleId="Heading9">
    <w:name w:val="heading 9"/>
    <w:aliases w:val="App Heading"/>
    <w:basedOn w:val="Normal"/>
    <w:next w:val="Normal"/>
    <w:link w:val="Heading9Char"/>
    <w:uiPriority w:val="9"/>
    <w:unhideWhenUsed/>
    <w:qFormat/>
    <w:rsid w:val="00735EA7"/>
    <w:pPr>
      <w:numPr>
        <w:ilvl w:val="8"/>
        <w:numId w:val="13"/>
      </w:numPr>
      <w:spacing w:before="320" w:after="100"/>
      <w:outlineLvl w:val="8"/>
    </w:pPr>
    <w:rPr>
      <w:rFonts w:asciiTheme="majorHAnsi" w:eastAsiaTheme="majorEastAsia" w:hAnsiTheme="majorHAnsi" w:cs="Times New Roman"/>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EA7"/>
    <w:rPr>
      <w:rFonts w:ascii="Laconic" w:eastAsiaTheme="majorEastAsia" w:hAnsi="Laconic" w:cs="Times New Roman"/>
      <w:smallCaps/>
      <w:color w:val="0070C0"/>
      <w:sz w:val="32"/>
      <w:szCs w:val="32"/>
    </w:rPr>
  </w:style>
  <w:style w:type="character" w:customStyle="1" w:styleId="Heading2Char">
    <w:name w:val="Heading 2 Char"/>
    <w:basedOn w:val="DefaultParagraphFont"/>
    <w:link w:val="Heading2"/>
    <w:uiPriority w:val="9"/>
    <w:rsid w:val="00735EA7"/>
    <w:rPr>
      <w:rFonts w:ascii="Laconic" w:eastAsia="Times New Roman" w:hAnsi="Laconic" w:cs="Times New Roman"/>
      <w:smallCaps/>
      <w:color w:val="2F5496" w:themeColor="accent1" w:themeShade="BF"/>
      <w:sz w:val="32"/>
      <w:szCs w:val="32"/>
    </w:rPr>
  </w:style>
  <w:style w:type="character" w:customStyle="1" w:styleId="Heading3Char">
    <w:name w:val="Heading 3 Char"/>
    <w:basedOn w:val="DefaultParagraphFont"/>
    <w:link w:val="Heading3"/>
    <w:uiPriority w:val="9"/>
    <w:rsid w:val="00735EA7"/>
    <w:rPr>
      <w:rFonts w:ascii="Laconic" w:eastAsiaTheme="majorEastAsia" w:hAnsi="Laconic" w:cs="Times New Roman"/>
      <w:color w:val="2F5496" w:themeColor="accent1" w:themeShade="BF"/>
      <w:sz w:val="28"/>
      <w:szCs w:val="28"/>
    </w:rPr>
  </w:style>
  <w:style w:type="character" w:customStyle="1" w:styleId="Heading4Char">
    <w:name w:val="Heading 4 Char"/>
    <w:basedOn w:val="DefaultParagraphFont"/>
    <w:link w:val="Heading4"/>
    <w:uiPriority w:val="9"/>
    <w:rsid w:val="00735EA7"/>
    <w:rPr>
      <w:rFonts w:ascii="Laconic" w:eastAsiaTheme="majorEastAsia" w:hAnsi="Laconic" w:cs="Times New Roman"/>
      <w:color w:val="2F5496" w:themeColor="accent1" w:themeShade="BF"/>
      <w:szCs w:val="28"/>
    </w:rPr>
  </w:style>
  <w:style w:type="character" w:customStyle="1" w:styleId="Heading5Char">
    <w:name w:val="Heading 5 Char"/>
    <w:basedOn w:val="DefaultParagraphFont"/>
    <w:link w:val="Heading5"/>
    <w:uiPriority w:val="9"/>
    <w:rsid w:val="00735EA7"/>
    <w:rPr>
      <w:rFonts w:ascii="Laconic" w:eastAsiaTheme="majorEastAsia" w:hAnsi="Laconic" w:cs="Times New Roman"/>
      <w:caps/>
      <w:color w:val="4472C4" w:themeColor="accent1"/>
    </w:rPr>
  </w:style>
  <w:style w:type="character" w:customStyle="1" w:styleId="Heading6Char">
    <w:name w:val="Heading 6 Char"/>
    <w:aliases w:val="Bullet list Char"/>
    <w:basedOn w:val="DefaultParagraphFont"/>
    <w:link w:val="Heading6"/>
    <w:uiPriority w:val="9"/>
    <w:rsid w:val="00735EA7"/>
    <w:rPr>
      <w:rFonts w:asciiTheme="majorHAnsi" w:eastAsiaTheme="majorEastAsia" w:hAnsiTheme="majorHAnsi" w:cs="Times New Roman"/>
      <w:i/>
      <w:iCs/>
      <w:color w:val="4472C4" w:themeColor="accent1"/>
      <w:sz w:val="20"/>
      <w:szCs w:val="24"/>
    </w:rPr>
  </w:style>
  <w:style w:type="character" w:customStyle="1" w:styleId="Heading7Char">
    <w:name w:val="Heading 7 Char"/>
    <w:basedOn w:val="DefaultParagraphFont"/>
    <w:link w:val="Heading7"/>
    <w:uiPriority w:val="9"/>
    <w:rsid w:val="00735EA7"/>
    <w:rPr>
      <w:rFonts w:asciiTheme="majorHAnsi" w:eastAsiaTheme="majorEastAsia" w:hAnsiTheme="majorHAnsi" w:cs="Times New Roman"/>
      <w:b/>
      <w:bCs/>
      <w:i/>
      <w:color w:val="4472C4" w:themeColor="accent1"/>
      <w:sz w:val="24"/>
      <w:szCs w:val="20"/>
    </w:rPr>
  </w:style>
  <w:style w:type="character" w:customStyle="1" w:styleId="Heading8Char">
    <w:name w:val="Heading 8 Char"/>
    <w:basedOn w:val="DefaultParagraphFont"/>
    <w:link w:val="Heading8"/>
    <w:uiPriority w:val="9"/>
    <w:rsid w:val="00735EA7"/>
    <w:rPr>
      <w:rFonts w:asciiTheme="majorHAnsi" w:eastAsiaTheme="majorEastAsia" w:hAnsiTheme="majorHAnsi" w:cs="Times New Roman"/>
      <w:b/>
      <w:bCs/>
      <w:i/>
      <w:iCs/>
      <w:color w:val="A5A5A5" w:themeColor="accent3"/>
      <w:sz w:val="20"/>
      <w:szCs w:val="20"/>
    </w:rPr>
  </w:style>
  <w:style w:type="character" w:customStyle="1" w:styleId="Heading9Char">
    <w:name w:val="Heading 9 Char"/>
    <w:aliases w:val="App Heading Char"/>
    <w:basedOn w:val="DefaultParagraphFont"/>
    <w:link w:val="Heading9"/>
    <w:uiPriority w:val="9"/>
    <w:rsid w:val="00735EA7"/>
    <w:rPr>
      <w:rFonts w:asciiTheme="majorHAnsi" w:eastAsiaTheme="majorEastAsia" w:hAnsiTheme="majorHAnsi" w:cs="Times New Roman"/>
      <w:i/>
      <w:iCs/>
      <w:color w:val="A5A5A5" w:themeColor="accent3"/>
      <w:sz w:val="20"/>
      <w:szCs w:val="20"/>
    </w:rPr>
  </w:style>
  <w:style w:type="paragraph" w:styleId="Header">
    <w:name w:val="header"/>
    <w:basedOn w:val="Normal"/>
    <w:link w:val="HeaderChar"/>
    <w:uiPriority w:val="99"/>
    <w:rsid w:val="00735EA7"/>
    <w:pPr>
      <w:tabs>
        <w:tab w:val="center" w:pos="4320"/>
        <w:tab w:val="right" w:pos="8640"/>
      </w:tabs>
    </w:pPr>
  </w:style>
  <w:style w:type="character" w:customStyle="1" w:styleId="HeaderChar">
    <w:name w:val="Header Char"/>
    <w:basedOn w:val="DefaultParagraphFont"/>
    <w:link w:val="Header"/>
    <w:uiPriority w:val="99"/>
    <w:rsid w:val="00735EA7"/>
    <w:rPr>
      <w:rFonts w:ascii="Arial Nova" w:eastAsiaTheme="minorEastAsia" w:hAnsi="Arial Nova" w:cs="Arial"/>
      <w:sz w:val="24"/>
      <w:szCs w:val="24"/>
    </w:rPr>
  </w:style>
  <w:style w:type="character" w:styleId="Hyperlink">
    <w:name w:val="Hyperlink"/>
    <w:basedOn w:val="DefaultParagraphFont"/>
    <w:uiPriority w:val="99"/>
    <w:unhideWhenUsed/>
    <w:rsid w:val="00735EA7"/>
    <w:rPr>
      <w:rFonts w:cs="Times New Roman"/>
      <w:color w:val="0563C1" w:themeColor="hyperlink"/>
      <w:u w:val="single"/>
    </w:rPr>
  </w:style>
  <w:style w:type="paragraph" w:customStyle="1" w:styleId="NormalList01">
    <w:name w:val="NormalList01"/>
    <w:basedOn w:val="Normal"/>
    <w:link w:val="NormalList01Char"/>
    <w:qFormat/>
    <w:rsid w:val="00735EA7"/>
    <w:pPr>
      <w:numPr>
        <w:ilvl w:val="1"/>
        <w:numId w:val="16"/>
      </w:numPr>
      <w:spacing w:after="120"/>
    </w:pPr>
  </w:style>
  <w:style w:type="character" w:customStyle="1" w:styleId="NormalList01Char">
    <w:name w:val="NormalList01 Char"/>
    <w:basedOn w:val="DefaultParagraphFont"/>
    <w:link w:val="NormalList01"/>
    <w:locked/>
    <w:rsid w:val="00735EA7"/>
    <w:rPr>
      <w:rFonts w:ascii="Arial Nova" w:eastAsiaTheme="minorEastAsia" w:hAnsi="Arial Nova" w:cs="Arial"/>
      <w:sz w:val="24"/>
      <w:szCs w:val="24"/>
    </w:rPr>
  </w:style>
  <w:style w:type="paragraph" w:styleId="TOCHeading">
    <w:name w:val="TOC Heading"/>
    <w:basedOn w:val="Heading1"/>
    <w:next w:val="Normal"/>
    <w:uiPriority w:val="39"/>
    <w:unhideWhenUsed/>
    <w:qFormat/>
    <w:rsid w:val="00735EA7"/>
    <w:pPr>
      <w:numPr>
        <w:numId w:val="0"/>
      </w:numPr>
      <w:outlineLvl w:val="9"/>
    </w:pPr>
    <w:rPr>
      <w:sz w:val="24"/>
    </w:rPr>
  </w:style>
  <w:style w:type="paragraph" w:styleId="TOC1">
    <w:name w:val="toc 1"/>
    <w:basedOn w:val="Normal"/>
    <w:next w:val="Normal"/>
    <w:autoRedefine/>
    <w:uiPriority w:val="39"/>
    <w:unhideWhenUsed/>
    <w:qFormat/>
    <w:rsid w:val="00735EA7"/>
    <w:pPr>
      <w:tabs>
        <w:tab w:val="right" w:leader="dot" w:pos="9019"/>
      </w:tabs>
      <w:spacing w:before="120" w:after="120"/>
      <w:jc w:val="left"/>
    </w:pPr>
    <w:rPr>
      <w:rFonts w:cs="Times New Roman"/>
      <w:b/>
      <w:bCs/>
      <w:sz w:val="20"/>
    </w:rPr>
  </w:style>
  <w:style w:type="paragraph" w:styleId="BalloonText">
    <w:name w:val="Balloon Text"/>
    <w:basedOn w:val="Normal"/>
    <w:link w:val="BalloonTextChar"/>
    <w:uiPriority w:val="99"/>
    <w:semiHidden/>
    <w:unhideWhenUsed/>
    <w:rsid w:val="00735EA7"/>
    <w:rPr>
      <w:rFonts w:ascii="Tahoma" w:hAnsi="Tahoma" w:cs="Tahoma"/>
      <w:sz w:val="16"/>
      <w:szCs w:val="16"/>
    </w:rPr>
  </w:style>
  <w:style w:type="character" w:customStyle="1" w:styleId="BalloonTextChar">
    <w:name w:val="Balloon Text Char"/>
    <w:basedOn w:val="DefaultParagraphFont"/>
    <w:link w:val="BalloonText"/>
    <w:uiPriority w:val="99"/>
    <w:semiHidden/>
    <w:rsid w:val="00735EA7"/>
    <w:rPr>
      <w:rFonts w:ascii="Tahoma" w:eastAsiaTheme="minorEastAsia" w:hAnsi="Tahoma" w:cs="Tahoma"/>
      <w:sz w:val="16"/>
      <w:szCs w:val="16"/>
    </w:rPr>
  </w:style>
  <w:style w:type="paragraph" w:styleId="BodyText">
    <w:name w:val="Body Text"/>
    <w:basedOn w:val="Normal"/>
    <w:link w:val="BodyTextChar"/>
    <w:uiPriority w:val="99"/>
    <w:semiHidden/>
    <w:rsid w:val="00735EA7"/>
    <w:pPr>
      <w:spacing w:before="60" w:after="120"/>
    </w:pPr>
    <w:rPr>
      <w:rFonts w:ascii="Times New Roman" w:hAnsi="Times New Roman"/>
    </w:rPr>
  </w:style>
  <w:style w:type="character" w:customStyle="1" w:styleId="BodyTextChar">
    <w:name w:val="Body Text Char"/>
    <w:basedOn w:val="DefaultParagraphFont"/>
    <w:link w:val="BodyText"/>
    <w:uiPriority w:val="99"/>
    <w:semiHidden/>
    <w:rsid w:val="00735EA7"/>
    <w:rPr>
      <w:rFonts w:ascii="Times New Roman" w:eastAsiaTheme="minorEastAsia" w:hAnsi="Times New Roman" w:cs="Arial"/>
      <w:sz w:val="24"/>
      <w:szCs w:val="24"/>
    </w:rPr>
  </w:style>
  <w:style w:type="character" w:styleId="CommentReference">
    <w:name w:val="annotation reference"/>
    <w:basedOn w:val="DefaultParagraphFont"/>
    <w:uiPriority w:val="99"/>
    <w:semiHidden/>
    <w:unhideWhenUsed/>
    <w:rsid w:val="00735EA7"/>
    <w:rPr>
      <w:rFonts w:cs="Times New Roman"/>
      <w:sz w:val="16"/>
      <w:szCs w:val="16"/>
    </w:rPr>
  </w:style>
  <w:style w:type="paragraph" w:styleId="CommentText">
    <w:name w:val="annotation text"/>
    <w:basedOn w:val="Normal"/>
    <w:link w:val="CommentTextChar"/>
    <w:uiPriority w:val="99"/>
    <w:unhideWhenUsed/>
    <w:rsid w:val="00735EA7"/>
    <w:rPr>
      <w:sz w:val="20"/>
    </w:rPr>
  </w:style>
  <w:style w:type="character" w:customStyle="1" w:styleId="CommentTextChar">
    <w:name w:val="Comment Text Char"/>
    <w:basedOn w:val="DefaultParagraphFont"/>
    <w:link w:val="CommentText"/>
    <w:uiPriority w:val="99"/>
    <w:rsid w:val="00735EA7"/>
    <w:rPr>
      <w:rFonts w:ascii="Arial Nova" w:eastAsiaTheme="minorEastAsia" w:hAnsi="Arial Nova" w:cs="Arial"/>
      <w:sz w:val="20"/>
      <w:szCs w:val="24"/>
    </w:rPr>
  </w:style>
  <w:style w:type="paragraph" w:styleId="Title">
    <w:name w:val="Title"/>
    <w:basedOn w:val="Normal"/>
    <w:next w:val="Normal"/>
    <w:link w:val="TitleChar"/>
    <w:uiPriority w:val="1"/>
    <w:qFormat/>
    <w:rsid w:val="00735EA7"/>
    <w:pPr>
      <w:jc w:val="center"/>
    </w:pPr>
    <w:rPr>
      <w:rFonts w:eastAsiaTheme="majorEastAsia" w:cs="Times New Roman"/>
      <w:iCs/>
      <w:color w:val="404040" w:themeColor="text1" w:themeTint="BF"/>
      <w:sz w:val="48"/>
      <w:szCs w:val="60"/>
    </w:rPr>
  </w:style>
  <w:style w:type="character" w:customStyle="1" w:styleId="TitleChar">
    <w:name w:val="Title Char"/>
    <w:basedOn w:val="DefaultParagraphFont"/>
    <w:link w:val="Title"/>
    <w:uiPriority w:val="1"/>
    <w:rsid w:val="00735EA7"/>
    <w:rPr>
      <w:rFonts w:ascii="Arial Nova" w:eastAsiaTheme="majorEastAsia" w:hAnsi="Arial Nova" w:cs="Times New Roman"/>
      <w:iCs/>
      <w:color w:val="404040" w:themeColor="text1" w:themeTint="BF"/>
      <w:sz w:val="48"/>
      <w:szCs w:val="60"/>
    </w:rPr>
  </w:style>
  <w:style w:type="table" w:styleId="TableGrid">
    <w:name w:val="Table Grid"/>
    <w:basedOn w:val="TableNormal"/>
    <w:rsid w:val="00735EA7"/>
    <w:pPr>
      <w:spacing w:after="200" w:line="240" w:lineRule="auto"/>
    </w:pPr>
    <w:rPr>
      <w:rFonts w:ascii="Verdana Pro" w:eastAsiaTheme="minorEastAsia" w:hAnsi="Verdana Pro" w:cs="Arial"/>
      <w:sz w:val="24"/>
      <w:szCs w:val="24"/>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735EA7"/>
    <w:rPr>
      <w:rFonts w:cs="Times New Roman"/>
      <w:vertAlign w:val="superscript"/>
    </w:rPr>
  </w:style>
  <w:style w:type="paragraph" w:styleId="List4">
    <w:name w:val="List 4"/>
    <w:basedOn w:val="Normal"/>
    <w:uiPriority w:val="99"/>
    <w:semiHidden/>
    <w:unhideWhenUsed/>
    <w:rsid w:val="00735EA7"/>
    <w:pPr>
      <w:spacing w:after="160" w:line="259" w:lineRule="auto"/>
      <w:ind w:left="1440" w:hanging="360"/>
      <w:contextualSpacing/>
    </w:pPr>
  </w:style>
  <w:style w:type="paragraph" w:styleId="List2">
    <w:name w:val="List 2"/>
    <w:basedOn w:val="Normal"/>
    <w:uiPriority w:val="99"/>
    <w:semiHidden/>
    <w:unhideWhenUsed/>
    <w:rsid w:val="00735EA7"/>
    <w:pPr>
      <w:spacing w:after="160" w:line="259" w:lineRule="auto"/>
      <w:ind w:left="720" w:hanging="360"/>
      <w:contextualSpacing/>
    </w:pPr>
  </w:style>
  <w:style w:type="paragraph" w:styleId="NoSpacing">
    <w:name w:val="No Spacing"/>
    <w:basedOn w:val="Normal"/>
    <w:link w:val="NoSpacingChar"/>
    <w:uiPriority w:val="1"/>
    <w:qFormat/>
    <w:rsid w:val="00735EA7"/>
  </w:style>
  <w:style w:type="character" w:customStyle="1" w:styleId="NoSpacingChar">
    <w:name w:val="No Spacing Char"/>
    <w:basedOn w:val="DefaultParagraphFont"/>
    <w:link w:val="NoSpacing"/>
    <w:uiPriority w:val="1"/>
    <w:locked/>
    <w:rsid w:val="00735EA7"/>
    <w:rPr>
      <w:rFonts w:ascii="Arial Nova" w:eastAsiaTheme="minorEastAsia" w:hAnsi="Arial Nova" w:cs="Arial"/>
      <w:sz w:val="24"/>
      <w:szCs w:val="24"/>
    </w:rPr>
  </w:style>
  <w:style w:type="paragraph" w:styleId="TOC2">
    <w:name w:val="toc 2"/>
    <w:basedOn w:val="Normal"/>
    <w:next w:val="Normal"/>
    <w:autoRedefine/>
    <w:uiPriority w:val="39"/>
    <w:unhideWhenUsed/>
    <w:qFormat/>
    <w:rsid w:val="00735EA7"/>
    <w:pPr>
      <w:tabs>
        <w:tab w:val="left" w:pos="880"/>
        <w:tab w:val="right" w:leader="dot" w:pos="9163"/>
      </w:tabs>
      <w:spacing w:after="0"/>
      <w:ind w:left="220"/>
    </w:pPr>
    <w:rPr>
      <w:rFonts w:cs="Times New Roman"/>
      <w:sz w:val="20"/>
    </w:rPr>
  </w:style>
  <w:style w:type="paragraph" w:styleId="TOC3">
    <w:name w:val="toc 3"/>
    <w:basedOn w:val="Normal"/>
    <w:next w:val="Normal"/>
    <w:autoRedefine/>
    <w:uiPriority w:val="39"/>
    <w:unhideWhenUsed/>
    <w:qFormat/>
    <w:rsid w:val="00735EA7"/>
    <w:pPr>
      <w:tabs>
        <w:tab w:val="left" w:pos="1320"/>
        <w:tab w:val="right" w:leader="dot" w:pos="9163"/>
      </w:tabs>
      <w:spacing w:after="0"/>
      <w:ind w:left="440"/>
    </w:pPr>
    <w:rPr>
      <w:rFonts w:cs="Times New Roman"/>
      <w:i/>
      <w:iCs/>
      <w:sz w:val="20"/>
    </w:rPr>
  </w:style>
  <w:style w:type="paragraph" w:styleId="CommentSubject">
    <w:name w:val="annotation subject"/>
    <w:basedOn w:val="CommentText"/>
    <w:next w:val="CommentText"/>
    <w:link w:val="CommentSubjectChar"/>
    <w:uiPriority w:val="99"/>
    <w:semiHidden/>
    <w:unhideWhenUsed/>
    <w:rsid w:val="00735EA7"/>
    <w:rPr>
      <w:b/>
      <w:bCs/>
    </w:rPr>
  </w:style>
  <w:style w:type="character" w:customStyle="1" w:styleId="CommentSubjectChar">
    <w:name w:val="Comment Subject Char"/>
    <w:basedOn w:val="CommentTextChar"/>
    <w:link w:val="CommentSubject"/>
    <w:uiPriority w:val="99"/>
    <w:semiHidden/>
    <w:rsid w:val="00735EA7"/>
    <w:rPr>
      <w:rFonts w:ascii="Arial Nova" w:eastAsiaTheme="minorEastAsia" w:hAnsi="Arial Nova" w:cs="Arial"/>
      <w:b/>
      <w:bCs/>
      <w:sz w:val="20"/>
      <w:szCs w:val="24"/>
    </w:rPr>
  </w:style>
  <w:style w:type="paragraph" w:styleId="Subtitle">
    <w:name w:val="Subtitle"/>
    <w:basedOn w:val="Normal"/>
    <w:next w:val="Normal"/>
    <w:link w:val="SubtitleChar"/>
    <w:uiPriority w:val="4"/>
    <w:qFormat/>
    <w:rsid w:val="00735EA7"/>
    <w:pPr>
      <w:spacing w:before="200" w:after="900"/>
      <w:jc w:val="center"/>
    </w:pPr>
    <w:rPr>
      <w:i/>
      <w:iCs/>
    </w:rPr>
  </w:style>
  <w:style w:type="character" w:customStyle="1" w:styleId="SubtitleChar">
    <w:name w:val="Subtitle Char"/>
    <w:basedOn w:val="DefaultParagraphFont"/>
    <w:link w:val="Subtitle"/>
    <w:uiPriority w:val="4"/>
    <w:rsid w:val="00735EA7"/>
    <w:rPr>
      <w:rFonts w:ascii="Arial Nova" w:eastAsiaTheme="minorEastAsia" w:hAnsi="Arial Nova" w:cs="Arial"/>
      <w:i/>
      <w:iCs/>
      <w:sz w:val="24"/>
      <w:szCs w:val="24"/>
    </w:rPr>
  </w:style>
  <w:style w:type="character" w:styleId="Strong">
    <w:name w:val="Strong"/>
    <w:basedOn w:val="DefaultParagraphFont"/>
    <w:uiPriority w:val="22"/>
    <w:qFormat/>
    <w:rsid w:val="00735EA7"/>
    <w:rPr>
      <w:rFonts w:cs="Times New Roman"/>
      <w:b/>
      <w:bCs/>
      <w:spacing w:val="0"/>
    </w:rPr>
  </w:style>
  <w:style w:type="character" w:styleId="Emphasis">
    <w:name w:val="Emphasis"/>
    <w:basedOn w:val="DefaultParagraphFont"/>
    <w:uiPriority w:val="20"/>
    <w:qFormat/>
    <w:rsid w:val="00735EA7"/>
    <w:rPr>
      <w:b/>
      <w:i/>
      <w:color w:val="5A5A5A" w:themeColor="text1" w:themeTint="A5"/>
    </w:rPr>
  </w:style>
  <w:style w:type="paragraph" w:styleId="Quote">
    <w:name w:val="Quote"/>
    <w:basedOn w:val="Normal"/>
    <w:next w:val="Normal"/>
    <w:link w:val="QuoteChar"/>
    <w:uiPriority w:val="29"/>
    <w:qFormat/>
    <w:rsid w:val="00735EA7"/>
    <w:rPr>
      <w:rFonts w:asciiTheme="majorHAnsi" w:eastAsiaTheme="majorEastAsia" w:hAnsiTheme="majorHAnsi" w:cs="Times New Roman"/>
      <w:i/>
      <w:iCs/>
      <w:color w:val="5A5A5A" w:themeColor="text1" w:themeTint="A5"/>
    </w:rPr>
  </w:style>
  <w:style w:type="character" w:customStyle="1" w:styleId="QuoteChar">
    <w:name w:val="Quote Char"/>
    <w:basedOn w:val="DefaultParagraphFont"/>
    <w:link w:val="Quote"/>
    <w:uiPriority w:val="29"/>
    <w:rsid w:val="00735EA7"/>
    <w:rPr>
      <w:rFonts w:asciiTheme="majorHAnsi" w:eastAsiaTheme="majorEastAsia" w:hAnsiTheme="majorHAnsi" w:cs="Times New Roman"/>
      <w:i/>
      <w:iCs/>
      <w:color w:val="5A5A5A" w:themeColor="text1" w:themeTint="A5"/>
      <w:sz w:val="24"/>
      <w:szCs w:val="24"/>
    </w:rPr>
  </w:style>
  <w:style w:type="paragraph" w:styleId="IntenseQuote">
    <w:name w:val="Intense Quote"/>
    <w:basedOn w:val="Normal"/>
    <w:next w:val="Normal"/>
    <w:link w:val="IntenseQuoteChar"/>
    <w:uiPriority w:val="30"/>
    <w:qFormat/>
    <w:rsid w:val="00735EA7"/>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imes New Roman"/>
      <w:i/>
      <w:iCs/>
      <w:color w:val="FFFFFF" w:themeColor="background1"/>
    </w:rPr>
  </w:style>
  <w:style w:type="character" w:customStyle="1" w:styleId="IntenseQuoteChar">
    <w:name w:val="Intense Quote Char"/>
    <w:basedOn w:val="DefaultParagraphFont"/>
    <w:link w:val="IntenseQuote"/>
    <w:uiPriority w:val="30"/>
    <w:rsid w:val="00735EA7"/>
    <w:rPr>
      <w:rFonts w:asciiTheme="majorHAnsi" w:eastAsiaTheme="majorEastAsia" w:hAnsiTheme="majorHAnsi" w:cs="Times New Roman"/>
      <w:i/>
      <w:iCs/>
      <w:color w:val="FFFFFF" w:themeColor="background1"/>
      <w:sz w:val="24"/>
      <w:szCs w:val="24"/>
      <w:shd w:val="clear" w:color="auto" w:fill="4472C4" w:themeFill="accent1"/>
    </w:rPr>
  </w:style>
  <w:style w:type="character" w:styleId="SubtleEmphasis">
    <w:name w:val="Subtle Emphasis"/>
    <w:basedOn w:val="DefaultParagraphFont"/>
    <w:uiPriority w:val="19"/>
    <w:qFormat/>
    <w:rsid w:val="00735EA7"/>
    <w:rPr>
      <w:i/>
      <w:color w:val="5A5A5A" w:themeColor="text1" w:themeTint="A5"/>
    </w:rPr>
  </w:style>
  <w:style w:type="character" w:styleId="IntenseEmphasis">
    <w:name w:val="Intense Emphasis"/>
    <w:basedOn w:val="DefaultParagraphFont"/>
    <w:uiPriority w:val="21"/>
    <w:qFormat/>
    <w:rsid w:val="00735EA7"/>
    <w:rPr>
      <w:b/>
      <w:i/>
      <w:color w:val="4472C4" w:themeColor="accent1"/>
      <w:sz w:val="22"/>
    </w:rPr>
  </w:style>
  <w:style w:type="character" w:styleId="SubtleReference">
    <w:name w:val="Subtle Reference"/>
    <w:basedOn w:val="DefaultParagraphFont"/>
    <w:uiPriority w:val="31"/>
    <w:qFormat/>
    <w:rsid w:val="00735EA7"/>
    <w:rPr>
      <w:color w:val="auto"/>
      <w:u w:val="single" w:color="A5A5A5" w:themeColor="accent3"/>
    </w:rPr>
  </w:style>
  <w:style w:type="character" w:styleId="IntenseReference">
    <w:name w:val="Intense Reference"/>
    <w:basedOn w:val="DefaultParagraphFont"/>
    <w:uiPriority w:val="32"/>
    <w:qFormat/>
    <w:rsid w:val="00735EA7"/>
    <w:rPr>
      <w:rFonts w:cs="Times New Roman"/>
      <w:b/>
      <w:bCs/>
      <w:color w:val="7B7B7B" w:themeColor="accent3" w:themeShade="BF"/>
      <w:u w:val="single" w:color="A5A5A5" w:themeColor="accent3"/>
    </w:rPr>
  </w:style>
  <w:style w:type="character" w:styleId="BookTitle">
    <w:name w:val="Book Title"/>
    <w:basedOn w:val="DefaultParagraphFont"/>
    <w:uiPriority w:val="33"/>
    <w:qFormat/>
    <w:rsid w:val="00735EA7"/>
    <w:rPr>
      <w:rFonts w:asciiTheme="majorHAnsi" w:eastAsiaTheme="majorEastAsia" w:hAnsiTheme="majorHAnsi" w:cs="Times New Roman"/>
      <w:b/>
      <w:bCs/>
      <w:i/>
      <w:iCs/>
      <w:color w:val="auto"/>
    </w:rPr>
  </w:style>
  <w:style w:type="paragraph" w:styleId="Footer">
    <w:name w:val="footer"/>
    <w:basedOn w:val="Normal"/>
    <w:link w:val="FooterChar"/>
    <w:uiPriority w:val="99"/>
    <w:unhideWhenUsed/>
    <w:rsid w:val="00735EA7"/>
    <w:pPr>
      <w:tabs>
        <w:tab w:val="center" w:pos="4513"/>
        <w:tab w:val="right" w:pos="9026"/>
      </w:tabs>
      <w:spacing w:after="0"/>
    </w:pPr>
  </w:style>
  <w:style w:type="character" w:customStyle="1" w:styleId="FooterChar">
    <w:name w:val="Footer Char"/>
    <w:basedOn w:val="DefaultParagraphFont"/>
    <w:link w:val="Footer"/>
    <w:uiPriority w:val="99"/>
    <w:rsid w:val="00735EA7"/>
    <w:rPr>
      <w:rFonts w:ascii="Arial Nova" w:eastAsiaTheme="minorEastAsia" w:hAnsi="Arial Nova" w:cs="Arial"/>
      <w:sz w:val="24"/>
      <w:szCs w:val="24"/>
    </w:rPr>
  </w:style>
  <w:style w:type="table" w:customStyle="1" w:styleId="ListTable1Light-Accent61">
    <w:name w:val="List Table 1 Light - Accent 61"/>
    <w:basedOn w:val="TableNormal"/>
    <w:uiPriority w:val="46"/>
    <w:rsid w:val="00735EA7"/>
    <w:pPr>
      <w:spacing w:after="200" w:line="240" w:lineRule="auto"/>
    </w:pPr>
    <w:rPr>
      <w:rFonts w:ascii="Verdana Pro" w:eastAsiaTheme="minorEastAsia" w:hAnsi="Verdana Pro" w:cs="Arial"/>
      <w:sz w:val="21"/>
      <w:szCs w:val="21"/>
    </w:rPr>
    <w:tblPr>
      <w:tblStyleRowBandSize w:val="1"/>
      <w:tblStyleColBandSize w:val="1"/>
    </w:tblPr>
    <w:tblStylePr w:type="firstRow">
      <w:rPr>
        <w:rFonts w:cs="Arial"/>
        <w:b/>
        <w:bCs/>
      </w:rPr>
      <w:tblPr/>
      <w:tcPr>
        <w:tcBorders>
          <w:bottom w:val="single" w:sz="4" w:space="0" w:color="A8D08D" w:themeColor="accent6" w:themeTint="99"/>
        </w:tcBorders>
      </w:tcPr>
    </w:tblStylePr>
    <w:tblStylePr w:type="lastRow">
      <w:rPr>
        <w:rFonts w:cs="Arial"/>
        <w:b/>
        <w:bCs/>
      </w:rPr>
      <w:tblPr/>
      <w:tcPr>
        <w:tcBorders>
          <w:top w:val="single" w:sz="4" w:space="0" w:color="A8D08D" w:themeColor="accent6" w:themeTint="99"/>
        </w:tcBorders>
      </w:tcPr>
    </w:tblStylePr>
    <w:tblStylePr w:type="firstCol">
      <w:rPr>
        <w:rFonts w:cs="Arial"/>
        <w:b/>
        <w:bCs/>
      </w:rPr>
    </w:tblStylePr>
    <w:tblStylePr w:type="lastCol">
      <w:rPr>
        <w:rFonts w:cs="Arial"/>
        <w:b/>
        <w:bCs/>
      </w:rPr>
    </w:tblStylePr>
    <w:tblStylePr w:type="band1Vert">
      <w:rPr>
        <w:rFonts w:cs="Arial"/>
      </w:rPr>
      <w:tblPr/>
      <w:tcPr>
        <w:shd w:val="clear" w:color="auto" w:fill="E2EFD9" w:themeFill="accent6" w:themeFillTint="33"/>
      </w:tcPr>
    </w:tblStylePr>
    <w:tblStylePr w:type="band1Horz">
      <w:rPr>
        <w:rFonts w:cs="Arial"/>
      </w:rPr>
      <w:tblPr/>
      <w:tcPr>
        <w:shd w:val="clear" w:color="auto" w:fill="E2EFD9" w:themeFill="accent6" w:themeFillTint="33"/>
      </w:tcPr>
    </w:tblStylePr>
  </w:style>
  <w:style w:type="paragraph" w:customStyle="1" w:styleId="Default">
    <w:name w:val="Default"/>
    <w:rsid w:val="00735EA7"/>
    <w:pPr>
      <w:autoSpaceDE w:val="0"/>
      <w:autoSpaceDN w:val="0"/>
      <w:adjustRightInd w:val="0"/>
      <w:spacing w:after="200" w:line="240" w:lineRule="auto"/>
    </w:pPr>
    <w:rPr>
      <w:rFonts w:ascii="Segoe UI" w:eastAsiaTheme="minorEastAsia" w:hAnsi="Segoe UI" w:cs="Segoe UI"/>
      <w:color w:val="000000"/>
      <w:sz w:val="24"/>
      <w:szCs w:val="24"/>
    </w:rPr>
  </w:style>
  <w:style w:type="table" w:styleId="ColorfulGrid-Accent1">
    <w:name w:val="Colorful Grid Accent 1"/>
    <w:basedOn w:val="TableNormal"/>
    <w:uiPriority w:val="73"/>
    <w:rsid w:val="00735EA7"/>
    <w:pPr>
      <w:spacing w:after="200" w:line="240" w:lineRule="auto"/>
    </w:pPr>
    <w:rPr>
      <w:rFonts w:ascii="Verdana Pro" w:eastAsiaTheme="minorEastAsia" w:hAnsi="Verdana Pro" w:cs="Arial"/>
      <w:color w:val="000000" w:themeColor="text1"/>
      <w:sz w:val="24"/>
      <w:szCs w:val="24"/>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rFonts w:cs="Arial"/>
        <w:b/>
        <w:bCs/>
      </w:rPr>
      <w:tblPr/>
      <w:tcPr>
        <w:shd w:val="clear" w:color="auto" w:fill="B4C6E7" w:themeFill="accent1" w:themeFillTint="66"/>
      </w:tcPr>
    </w:tblStylePr>
    <w:tblStylePr w:type="lastRow">
      <w:rPr>
        <w:rFonts w:cs="Arial"/>
        <w:b/>
        <w:bCs/>
        <w:color w:val="000000" w:themeColor="text1"/>
      </w:rPr>
      <w:tblPr/>
      <w:tcPr>
        <w:shd w:val="clear" w:color="auto" w:fill="B4C6E7" w:themeFill="accent1" w:themeFillTint="66"/>
      </w:tcPr>
    </w:tblStylePr>
    <w:tblStylePr w:type="firstCol">
      <w:rPr>
        <w:rFonts w:cs="Arial"/>
        <w:color w:val="FFFFFF" w:themeColor="background1"/>
      </w:rPr>
      <w:tblPr/>
      <w:tcPr>
        <w:shd w:val="clear" w:color="auto" w:fill="2F5496" w:themeFill="accent1" w:themeFillShade="BF"/>
      </w:tcPr>
    </w:tblStylePr>
    <w:tblStylePr w:type="lastCol">
      <w:rPr>
        <w:rFonts w:cs="Arial"/>
        <w:color w:val="FFFFFF" w:themeColor="background1"/>
      </w:rPr>
      <w:tblPr/>
      <w:tcPr>
        <w:shd w:val="clear" w:color="auto" w:fill="2F5496" w:themeFill="accent1" w:themeFillShade="BF"/>
      </w:tcPr>
    </w:tblStylePr>
    <w:tblStylePr w:type="band1Vert">
      <w:rPr>
        <w:rFonts w:cs="Arial"/>
      </w:rPr>
      <w:tblPr/>
      <w:tcPr>
        <w:shd w:val="clear" w:color="auto" w:fill="A1B8E1" w:themeFill="accent1" w:themeFillTint="7F"/>
      </w:tcPr>
    </w:tblStylePr>
    <w:tblStylePr w:type="band1Horz">
      <w:rPr>
        <w:rFonts w:cs="Arial"/>
      </w:rPr>
      <w:tblPr/>
      <w:tcPr>
        <w:shd w:val="clear" w:color="auto" w:fill="A1B8E1" w:themeFill="accent1" w:themeFillTint="7F"/>
      </w:tcPr>
    </w:tblStylePr>
  </w:style>
  <w:style w:type="paragraph" w:styleId="TOC4">
    <w:name w:val="toc 4"/>
    <w:basedOn w:val="Normal"/>
    <w:next w:val="Normal"/>
    <w:autoRedefine/>
    <w:uiPriority w:val="39"/>
    <w:unhideWhenUsed/>
    <w:rsid w:val="00735EA7"/>
    <w:pPr>
      <w:spacing w:after="0"/>
      <w:ind w:left="660"/>
    </w:pPr>
    <w:rPr>
      <w:rFonts w:cs="Times New Roman"/>
      <w:sz w:val="18"/>
      <w:szCs w:val="21"/>
    </w:rPr>
  </w:style>
  <w:style w:type="paragraph" w:styleId="TOC5">
    <w:name w:val="toc 5"/>
    <w:basedOn w:val="Normal"/>
    <w:next w:val="Normal"/>
    <w:autoRedefine/>
    <w:uiPriority w:val="39"/>
    <w:unhideWhenUsed/>
    <w:rsid w:val="00735EA7"/>
    <w:pPr>
      <w:spacing w:after="0"/>
      <w:ind w:left="880"/>
    </w:pPr>
    <w:rPr>
      <w:rFonts w:cs="Times New Roman"/>
      <w:sz w:val="18"/>
      <w:szCs w:val="21"/>
    </w:rPr>
  </w:style>
  <w:style w:type="paragraph" w:styleId="TOC6">
    <w:name w:val="toc 6"/>
    <w:basedOn w:val="Normal"/>
    <w:next w:val="Normal"/>
    <w:autoRedefine/>
    <w:uiPriority w:val="39"/>
    <w:unhideWhenUsed/>
    <w:rsid w:val="00735EA7"/>
    <w:pPr>
      <w:spacing w:after="0"/>
      <w:ind w:left="1100"/>
    </w:pPr>
    <w:rPr>
      <w:rFonts w:cs="Times New Roman"/>
      <w:sz w:val="18"/>
      <w:szCs w:val="21"/>
    </w:rPr>
  </w:style>
  <w:style w:type="paragraph" w:styleId="TOC7">
    <w:name w:val="toc 7"/>
    <w:basedOn w:val="Normal"/>
    <w:next w:val="Normal"/>
    <w:autoRedefine/>
    <w:uiPriority w:val="39"/>
    <w:unhideWhenUsed/>
    <w:rsid w:val="00735EA7"/>
    <w:pPr>
      <w:spacing w:after="0"/>
      <w:ind w:left="1320"/>
    </w:pPr>
    <w:rPr>
      <w:rFonts w:cs="Times New Roman"/>
      <w:sz w:val="18"/>
      <w:szCs w:val="21"/>
    </w:rPr>
  </w:style>
  <w:style w:type="paragraph" w:styleId="TOC8">
    <w:name w:val="toc 8"/>
    <w:basedOn w:val="Normal"/>
    <w:next w:val="Normal"/>
    <w:autoRedefine/>
    <w:uiPriority w:val="39"/>
    <w:unhideWhenUsed/>
    <w:rsid w:val="00735EA7"/>
    <w:pPr>
      <w:spacing w:after="0"/>
      <w:ind w:left="1540"/>
    </w:pPr>
    <w:rPr>
      <w:rFonts w:cs="Times New Roman"/>
      <w:sz w:val="18"/>
      <w:szCs w:val="21"/>
    </w:rPr>
  </w:style>
  <w:style w:type="paragraph" w:styleId="TOC9">
    <w:name w:val="toc 9"/>
    <w:basedOn w:val="Normal"/>
    <w:next w:val="Normal"/>
    <w:autoRedefine/>
    <w:uiPriority w:val="39"/>
    <w:unhideWhenUsed/>
    <w:rsid w:val="00735EA7"/>
    <w:pPr>
      <w:spacing w:after="0"/>
      <w:ind w:left="1760"/>
    </w:pPr>
    <w:rPr>
      <w:rFonts w:cs="Times New Roman"/>
      <w:sz w:val="18"/>
      <w:szCs w:val="21"/>
    </w:rPr>
  </w:style>
  <w:style w:type="paragraph" w:styleId="TableofFigures">
    <w:name w:val="table of figures"/>
    <w:basedOn w:val="Normal"/>
    <w:next w:val="Normal"/>
    <w:uiPriority w:val="99"/>
    <w:unhideWhenUsed/>
    <w:rsid w:val="00735EA7"/>
    <w:pPr>
      <w:spacing w:after="0"/>
    </w:pPr>
  </w:style>
  <w:style w:type="table" w:styleId="MediumGrid3-Accent1">
    <w:name w:val="Medium Grid 3 Accent 1"/>
    <w:basedOn w:val="TableNormal"/>
    <w:uiPriority w:val="69"/>
    <w:rsid w:val="00735EA7"/>
    <w:pPr>
      <w:spacing w:after="200" w:line="240" w:lineRule="auto"/>
    </w:pPr>
    <w:rPr>
      <w:rFonts w:ascii="Verdana Pro" w:eastAsiaTheme="minorEastAsia" w:hAnsi="Verdana Pro" w:cs="Arial"/>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rFonts w:cs="Arial"/>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rFonts w:cs="Arial"/>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rFonts w:cs="Arial"/>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rFonts w:cs="Arial"/>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rPr>
        <w:rFonts w:cs="Arial"/>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rPr>
        <w:rFonts w:cs="Arial"/>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ColorfulShading-Accent1">
    <w:name w:val="Colorful Shading Accent 1"/>
    <w:basedOn w:val="TableNormal"/>
    <w:uiPriority w:val="71"/>
    <w:rsid w:val="00735EA7"/>
    <w:pPr>
      <w:spacing w:after="200" w:line="240" w:lineRule="auto"/>
    </w:pPr>
    <w:rPr>
      <w:rFonts w:ascii="Verdana Pro" w:eastAsiaTheme="minorEastAsia" w:hAnsi="Verdana Pro" w:cs="Arial"/>
      <w:color w:val="000000" w:themeColor="text1"/>
      <w:sz w:val="24"/>
      <w:szCs w:val="24"/>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rFonts w:cs="Arial"/>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rFonts w:cs="Arial"/>
        <w:b/>
        <w:bCs/>
        <w:color w:val="FFFFFF" w:themeColor="background1"/>
      </w:rPr>
      <w:tblPr/>
      <w:tcPr>
        <w:tcBorders>
          <w:top w:val="single" w:sz="6" w:space="0" w:color="FFFFFF" w:themeColor="background1"/>
        </w:tcBorders>
        <w:shd w:val="clear" w:color="auto" w:fill="264378" w:themeFill="accent1" w:themeFillShade="99"/>
      </w:tcPr>
    </w:tblStylePr>
    <w:tblStylePr w:type="firstCol">
      <w:rPr>
        <w:rFonts w:cs="Arial"/>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rFonts w:cs="Arial"/>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rPr>
        <w:rFonts w:cs="Arial"/>
      </w:rPr>
      <w:tblPr/>
      <w:tcPr>
        <w:shd w:val="clear" w:color="auto" w:fill="B4C6E7" w:themeFill="accent1" w:themeFillTint="66"/>
      </w:tcPr>
    </w:tblStylePr>
    <w:tblStylePr w:type="band1Horz">
      <w:rPr>
        <w:rFonts w:cs="Arial"/>
      </w:rPr>
      <w:tblPr/>
      <w:tcPr>
        <w:shd w:val="clear" w:color="auto" w:fill="A1B8E1" w:themeFill="accent1" w:themeFillTint="7F"/>
      </w:tcPr>
    </w:tblStylePr>
    <w:tblStylePr w:type="neCell">
      <w:rPr>
        <w:rFonts w:cs="Arial"/>
        <w:color w:val="000000" w:themeColor="text1"/>
      </w:rPr>
    </w:tblStylePr>
    <w:tblStylePr w:type="nwCell">
      <w:rPr>
        <w:rFonts w:cs="Arial"/>
        <w:color w:val="000000" w:themeColor="text1"/>
      </w:rPr>
    </w:tblStylePr>
  </w:style>
  <w:style w:type="table" w:styleId="MediumShading2-Accent1">
    <w:name w:val="Medium Shading 2 Accent 1"/>
    <w:basedOn w:val="TableNormal"/>
    <w:uiPriority w:val="64"/>
    <w:rsid w:val="00735EA7"/>
    <w:pPr>
      <w:spacing w:after="200" w:line="240" w:lineRule="auto"/>
    </w:pPr>
    <w:rPr>
      <w:rFonts w:ascii="Verdana Pro" w:eastAsiaTheme="minorEastAsia" w:hAnsi="Verdana Pro" w:cs="Arial"/>
      <w:sz w:val="24"/>
      <w:szCs w:val="24"/>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Arial"/>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rFonts w:cs="Arial"/>
        <w:b/>
        <w:bCs/>
        <w:color w:val="FFFFFF" w:themeColor="background1"/>
      </w:rPr>
      <w:tblPr/>
      <w:tcPr>
        <w:tcBorders>
          <w:left w:val="nil"/>
          <w:right w:val="nil"/>
          <w:insideH w:val="nil"/>
          <w:insideV w:val="nil"/>
        </w:tcBorders>
        <w:shd w:val="clear" w:color="auto" w:fill="4472C4" w:themeFill="accent1"/>
      </w:tcPr>
    </w:tblStylePr>
    <w:tblStylePr w:type="band1Vert">
      <w:rPr>
        <w:rFonts w:cs="Arial"/>
      </w:rPr>
      <w:tblPr/>
      <w:tcPr>
        <w:tcBorders>
          <w:left w:val="nil"/>
          <w:right w:val="nil"/>
          <w:insideH w:val="nil"/>
          <w:insideV w:val="nil"/>
        </w:tcBorders>
        <w:shd w:val="clear" w:color="auto" w:fill="D8D8D8" w:themeFill="background1" w:themeFillShade="D8"/>
      </w:tcPr>
    </w:tblStylePr>
    <w:tblStylePr w:type="band1Horz">
      <w:rPr>
        <w:rFonts w:cs="Arial"/>
      </w:rPr>
      <w:tblPr/>
      <w:tcPr>
        <w:shd w:val="clear" w:color="auto" w:fill="D8D8D8" w:themeFill="background1" w:themeFillShade="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description">
    <w:name w:val="footnote description"/>
    <w:next w:val="Normal"/>
    <w:link w:val="footnotedescriptionChar"/>
    <w:hidden/>
    <w:rsid w:val="00735EA7"/>
    <w:pPr>
      <w:spacing w:after="200"/>
    </w:pPr>
    <w:rPr>
      <w:rFonts w:ascii="Times New Roman" w:eastAsiaTheme="minorEastAsia" w:hAnsi="Times New Roman" w:cs="Times New Roman"/>
      <w:color w:val="000000"/>
      <w:sz w:val="20"/>
      <w:szCs w:val="24"/>
    </w:rPr>
  </w:style>
  <w:style w:type="character" w:customStyle="1" w:styleId="footnotedescriptionChar">
    <w:name w:val="footnote description Char"/>
    <w:link w:val="footnotedescription"/>
    <w:locked/>
    <w:rsid w:val="00735EA7"/>
    <w:rPr>
      <w:rFonts w:ascii="Times New Roman" w:eastAsiaTheme="minorEastAsia" w:hAnsi="Times New Roman" w:cs="Times New Roman"/>
      <w:color w:val="000000"/>
      <w:sz w:val="20"/>
      <w:szCs w:val="24"/>
    </w:rPr>
  </w:style>
  <w:style w:type="character" w:customStyle="1" w:styleId="footnotemark">
    <w:name w:val="footnote mark"/>
    <w:hidden/>
    <w:rsid w:val="00735EA7"/>
    <w:rPr>
      <w:rFonts w:ascii="Times New Roman" w:hAnsi="Times New Roman"/>
      <w:color w:val="000000"/>
      <w:sz w:val="20"/>
      <w:vertAlign w:val="superscript"/>
    </w:rPr>
  </w:style>
  <w:style w:type="paragraph" w:styleId="PlainText">
    <w:name w:val="Plain Text"/>
    <w:basedOn w:val="Normal"/>
    <w:link w:val="PlainTextChar"/>
    <w:uiPriority w:val="99"/>
    <w:semiHidden/>
    <w:unhideWhenUsed/>
    <w:rsid w:val="00735EA7"/>
    <w:pPr>
      <w:spacing w:after="0"/>
    </w:pPr>
    <w:rPr>
      <w:rFonts w:ascii="Calibri" w:hAnsi="Calibri"/>
      <w:sz w:val="21"/>
      <w:szCs w:val="21"/>
    </w:rPr>
  </w:style>
  <w:style w:type="character" w:customStyle="1" w:styleId="PlainTextChar">
    <w:name w:val="Plain Text Char"/>
    <w:basedOn w:val="DefaultParagraphFont"/>
    <w:link w:val="PlainText"/>
    <w:uiPriority w:val="99"/>
    <w:semiHidden/>
    <w:rsid w:val="00735EA7"/>
    <w:rPr>
      <w:rFonts w:ascii="Calibri" w:eastAsiaTheme="minorEastAsia" w:hAnsi="Calibri" w:cs="Arial"/>
      <w:sz w:val="21"/>
      <w:szCs w:val="21"/>
    </w:rPr>
  </w:style>
  <w:style w:type="table" w:styleId="LightList-Accent1">
    <w:name w:val="Light List Accent 1"/>
    <w:basedOn w:val="TableNormal"/>
    <w:uiPriority w:val="61"/>
    <w:rsid w:val="00735EA7"/>
    <w:pPr>
      <w:spacing w:after="200" w:line="240" w:lineRule="auto"/>
    </w:pPr>
    <w:rPr>
      <w:rFonts w:ascii="Verdana Pro" w:eastAsiaTheme="minorEastAsia" w:hAnsi="Verdana Pro" w:cs="Arial"/>
      <w:sz w:val="24"/>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pPr>
      <w:rPr>
        <w:rFonts w:cs="Arial"/>
        <w:b/>
        <w:bCs/>
        <w:color w:val="FFFFFF" w:themeColor="background1"/>
      </w:rPr>
      <w:tblPr/>
      <w:tcPr>
        <w:shd w:val="clear" w:color="auto" w:fill="4472C4" w:themeFill="accent1"/>
      </w:tcPr>
    </w:tblStylePr>
    <w:tblStylePr w:type="lastRow">
      <w:pPr>
        <w:spacing w:before="0" w:after="0"/>
      </w:pPr>
      <w:rPr>
        <w:rFonts w:cs="Arial"/>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rPr>
        <w:rFonts w:cs="Arial"/>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rsid w:val="00735EA7"/>
    <w:pPr>
      <w:spacing w:after="200" w:line="240" w:lineRule="auto"/>
    </w:pPr>
    <w:rPr>
      <w:rFonts w:ascii="Verdana Pro" w:eastAsiaTheme="minorEastAsia" w:hAnsi="Verdana Pro" w:cs="Arial"/>
      <w:sz w:val="24"/>
      <w:szCs w:val="24"/>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pPr>
      <w:rPr>
        <w:rFonts w:cs="Arial"/>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pPr>
      <w:rPr>
        <w:rFonts w:cs="Arial"/>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0DBF0" w:themeFill="accent1" w:themeFillTint="3F"/>
      </w:tcPr>
    </w:tblStylePr>
    <w:tblStylePr w:type="band1Horz">
      <w:rPr>
        <w:rFonts w:cs="Arial"/>
      </w:rPr>
      <w:tblPr/>
      <w:tcPr>
        <w:tcBorders>
          <w:insideH w:val="nil"/>
          <w:insideV w:val="nil"/>
        </w:tcBorders>
        <w:shd w:val="clear" w:color="auto" w:fill="D0DBF0" w:themeFill="accent1" w:themeFillTint="3F"/>
      </w:tcPr>
    </w:tblStylePr>
    <w:tblStylePr w:type="band2Horz">
      <w:rPr>
        <w:rFonts w:cs="Arial"/>
      </w:rPr>
      <w:tblPr/>
      <w:tcPr>
        <w:tcBorders>
          <w:insideH w:val="nil"/>
          <w:insideV w:val="nil"/>
        </w:tcBorders>
      </w:tcPr>
    </w:tblStylePr>
  </w:style>
  <w:style w:type="paragraph" w:customStyle="1" w:styleId="MainTitle">
    <w:name w:val="Main Title"/>
    <w:basedOn w:val="Heading2"/>
    <w:next w:val="Normal"/>
    <w:link w:val="MainTitleChar"/>
    <w:qFormat/>
    <w:rsid w:val="00735EA7"/>
    <w:pPr>
      <w:numPr>
        <w:numId w:val="0"/>
      </w:numPr>
      <w:pBdr>
        <w:bottom w:val="none" w:sz="0" w:space="0" w:color="auto"/>
      </w:pBdr>
      <w:spacing w:before="360" w:after="120" w:line="360" w:lineRule="auto"/>
    </w:pPr>
    <w:rPr>
      <w:rFonts w:ascii="Tw Cen MT" w:hAnsi="Tw Cen MT"/>
      <w:b/>
      <w:smallCaps w:val="0"/>
    </w:rPr>
  </w:style>
  <w:style w:type="character" w:customStyle="1" w:styleId="MainTitleChar">
    <w:name w:val="Main Title Char"/>
    <w:basedOn w:val="Heading1Char"/>
    <w:link w:val="MainTitle"/>
    <w:locked/>
    <w:rsid w:val="00735EA7"/>
    <w:rPr>
      <w:rFonts w:ascii="Tw Cen MT" w:eastAsia="Times New Roman" w:hAnsi="Tw Cen MT" w:cs="Times New Roman"/>
      <w:b/>
      <w:smallCaps w:val="0"/>
      <w:color w:val="2F5496" w:themeColor="accent1" w:themeShade="BF"/>
      <w:sz w:val="32"/>
      <w:szCs w:val="32"/>
    </w:rPr>
  </w:style>
  <w:style w:type="paragraph" w:styleId="NormalIndent">
    <w:name w:val="Normal Indent"/>
    <w:basedOn w:val="Normal"/>
    <w:uiPriority w:val="99"/>
    <w:semiHidden/>
    <w:unhideWhenUsed/>
    <w:rsid w:val="00735EA7"/>
    <w:pPr>
      <w:ind w:left="720"/>
    </w:pPr>
  </w:style>
  <w:style w:type="paragraph" w:customStyle="1" w:styleId="Smalltitle">
    <w:name w:val="Small title"/>
    <w:basedOn w:val="Heading2"/>
    <w:next w:val="Normal"/>
    <w:link w:val="SmalltitleChar"/>
    <w:qFormat/>
    <w:rsid w:val="00735EA7"/>
    <w:pPr>
      <w:numPr>
        <w:ilvl w:val="0"/>
        <w:numId w:val="0"/>
      </w:numPr>
      <w:pBdr>
        <w:bottom w:val="none" w:sz="0" w:space="0" w:color="auto"/>
      </w:pBdr>
    </w:pPr>
  </w:style>
  <w:style w:type="character" w:customStyle="1" w:styleId="SmalltitleChar">
    <w:name w:val="Small title Char"/>
    <w:basedOn w:val="Heading2Char"/>
    <w:link w:val="Smalltitle"/>
    <w:locked/>
    <w:rsid w:val="00735EA7"/>
    <w:rPr>
      <w:rFonts w:ascii="Laconic" w:eastAsia="Times New Roman" w:hAnsi="Laconic" w:cs="Times New Roman"/>
      <w:smallCaps/>
      <w:color w:val="2F5496" w:themeColor="accent1" w:themeShade="BF"/>
      <w:sz w:val="32"/>
      <w:szCs w:val="32"/>
    </w:rPr>
  </w:style>
  <w:style w:type="paragraph" w:styleId="Revision">
    <w:name w:val="Revision"/>
    <w:hidden/>
    <w:uiPriority w:val="99"/>
    <w:semiHidden/>
    <w:rsid w:val="00735EA7"/>
    <w:pPr>
      <w:spacing w:after="200" w:line="240" w:lineRule="auto"/>
    </w:pPr>
    <w:rPr>
      <w:rFonts w:ascii="Verdana Pro" w:eastAsiaTheme="minorEastAsia" w:hAnsi="Verdana Pro" w:cs="Arial"/>
      <w:sz w:val="24"/>
      <w:szCs w:val="24"/>
      <w:lang w:val="en-GB"/>
    </w:rPr>
  </w:style>
  <w:style w:type="table" w:customStyle="1" w:styleId="PlainTable51">
    <w:name w:val="Plain Table 51"/>
    <w:basedOn w:val="TableNormal"/>
    <w:uiPriority w:val="45"/>
    <w:rsid w:val="00735EA7"/>
    <w:pPr>
      <w:spacing w:after="200" w:line="240" w:lineRule="auto"/>
    </w:pPr>
    <w:rPr>
      <w:rFonts w:ascii="Verdana Pro" w:eastAsiaTheme="minorEastAsia" w:hAnsi="Verdana Pro" w:cs="Arial"/>
      <w:sz w:val="24"/>
      <w:szCs w:val="24"/>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customStyle="1" w:styleId="GridTable31">
    <w:name w:val="Grid Table 31"/>
    <w:basedOn w:val="TableNormal"/>
    <w:uiPriority w:val="48"/>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Arial"/>
        <w:b/>
        <w:bCs/>
      </w:rPr>
      <w:tblPr/>
      <w:tcPr>
        <w:tcBorders>
          <w:top w:val="nil"/>
          <w:left w:val="nil"/>
          <w:right w:val="nil"/>
          <w:insideH w:val="nil"/>
          <w:insideV w:val="nil"/>
        </w:tcBorders>
        <w:shd w:val="clear" w:color="auto" w:fill="FFFFFF" w:themeFill="background1"/>
      </w:tcPr>
    </w:tblStylePr>
    <w:tblStylePr w:type="lastRow">
      <w:rPr>
        <w:rFonts w:cs="Arial"/>
        <w:b/>
        <w:bCs/>
      </w:rPr>
      <w:tblPr/>
      <w:tcPr>
        <w:tcBorders>
          <w:left w:val="nil"/>
          <w:bottom w:val="nil"/>
          <w:right w:val="nil"/>
          <w:insideH w:val="nil"/>
          <w:insideV w:val="nil"/>
        </w:tcBorders>
        <w:shd w:val="clear" w:color="auto" w:fill="FFFFFF" w:themeFill="background1"/>
      </w:tcPr>
    </w:tblStylePr>
    <w:tblStylePr w:type="firstCol">
      <w:pPr>
        <w:jc w:val="right"/>
      </w:pPr>
      <w:rPr>
        <w:rFonts w:cs="Arial"/>
        <w:i/>
        <w:iCs/>
      </w:rPr>
      <w:tblPr/>
      <w:tcPr>
        <w:tcBorders>
          <w:top w:val="nil"/>
          <w:left w:val="nil"/>
          <w:bottom w:val="nil"/>
          <w:insideH w:val="nil"/>
          <w:insideV w:val="nil"/>
        </w:tcBorders>
        <w:shd w:val="clear" w:color="auto" w:fill="FFFFFF" w:themeFill="background1"/>
      </w:tcPr>
    </w:tblStylePr>
    <w:tblStylePr w:type="lastCol">
      <w:rPr>
        <w:rFonts w:cs="Arial"/>
        <w:i/>
        <w:iCs/>
      </w:rPr>
      <w:tblPr/>
      <w:tcPr>
        <w:tcBorders>
          <w:top w:val="nil"/>
          <w:bottom w:val="nil"/>
          <w:right w:val="nil"/>
          <w:insideH w:val="nil"/>
          <w:insideV w:val="nil"/>
        </w:tcBorders>
        <w:shd w:val="clear" w:color="auto" w:fill="FFFFFF" w:themeFill="background1"/>
      </w:tcPr>
    </w:tblStylePr>
    <w:tblStylePr w:type="band1Vert">
      <w:rPr>
        <w:rFonts w:cs="Arial"/>
      </w:rPr>
      <w:tblPr/>
      <w:tcPr>
        <w:shd w:val="clear" w:color="auto" w:fill="CCCCCC" w:themeFill="text1" w:themeFillTint="33"/>
      </w:tcPr>
    </w:tblStylePr>
    <w:tblStylePr w:type="band1Horz">
      <w:rPr>
        <w:rFonts w:cs="Arial"/>
      </w:rPr>
      <w:tblPr/>
      <w:tcPr>
        <w:shd w:val="clear" w:color="auto" w:fill="CCCCCC" w:themeFill="text1" w:themeFillTint="33"/>
      </w:tcPr>
    </w:tblStylePr>
    <w:tblStylePr w:type="neCell">
      <w:rPr>
        <w:rFonts w:cs="Arial"/>
      </w:rPr>
      <w:tblPr/>
      <w:tcPr>
        <w:tcBorders>
          <w:bottom w:val="single" w:sz="4" w:space="0" w:color="666666" w:themeColor="text1" w:themeTint="99"/>
        </w:tcBorders>
      </w:tcPr>
    </w:tblStylePr>
    <w:tblStylePr w:type="nwCell">
      <w:rPr>
        <w:rFonts w:cs="Arial"/>
      </w:rPr>
      <w:tblPr/>
      <w:tcPr>
        <w:tcBorders>
          <w:bottom w:val="single" w:sz="4" w:space="0" w:color="666666" w:themeColor="text1" w:themeTint="99"/>
        </w:tcBorders>
      </w:tcPr>
    </w:tblStylePr>
    <w:tblStylePr w:type="seCell">
      <w:rPr>
        <w:rFonts w:cs="Arial"/>
      </w:rPr>
      <w:tblPr/>
      <w:tcPr>
        <w:tcBorders>
          <w:top w:val="single" w:sz="4" w:space="0" w:color="666666" w:themeColor="text1" w:themeTint="99"/>
        </w:tcBorders>
      </w:tcPr>
    </w:tblStylePr>
    <w:tblStylePr w:type="swCell">
      <w:rPr>
        <w:rFonts w:cs="Arial"/>
      </w:rPr>
      <w:tblPr/>
      <w:tcPr>
        <w:tcBorders>
          <w:top w:val="single" w:sz="4" w:space="0" w:color="666666" w:themeColor="text1" w:themeTint="99"/>
        </w:tcBorders>
      </w:tcPr>
    </w:tblStylePr>
  </w:style>
  <w:style w:type="paragraph" w:customStyle="1" w:styleId="Textbody">
    <w:name w:val="Text body"/>
    <w:basedOn w:val="Normal"/>
    <w:rsid w:val="00735EA7"/>
    <w:pPr>
      <w:widowControl w:val="0"/>
      <w:suppressAutoHyphens/>
      <w:autoSpaceDN w:val="0"/>
      <w:spacing w:after="120"/>
      <w:textAlignment w:val="baseline"/>
    </w:pPr>
    <w:rPr>
      <w:rFonts w:ascii="Times New Roman" w:hAnsi="Times New Roman" w:cs="Times New Roman"/>
      <w:kern w:val="3"/>
      <w:lang w:eastAsia="zh-CN"/>
    </w:rPr>
  </w:style>
  <w:style w:type="paragraph" w:customStyle="1" w:styleId="Standard">
    <w:name w:val="Standard"/>
    <w:rsid w:val="00735EA7"/>
    <w:pPr>
      <w:widowControl w:val="0"/>
      <w:suppressAutoHyphens/>
      <w:autoSpaceDN w:val="0"/>
      <w:spacing w:after="200" w:line="240" w:lineRule="auto"/>
      <w:textAlignment w:val="baseline"/>
    </w:pPr>
    <w:rPr>
      <w:rFonts w:ascii="Times New Roman" w:eastAsiaTheme="minorEastAsia" w:hAnsi="Times New Roman" w:cs="Times New Roman"/>
      <w:kern w:val="3"/>
      <w:sz w:val="24"/>
      <w:szCs w:val="24"/>
      <w:lang w:val="en-GB" w:eastAsia="zh-CN"/>
    </w:rPr>
  </w:style>
  <w:style w:type="table" w:customStyle="1" w:styleId="PlainTable31">
    <w:name w:val="Plain Table 31"/>
    <w:basedOn w:val="TableNormal"/>
    <w:uiPriority w:val="43"/>
    <w:rsid w:val="00735EA7"/>
    <w:pPr>
      <w:spacing w:after="200" w:line="240" w:lineRule="auto"/>
    </w:pPr>
    <w:rPr>
      <w:rFonts w:ascii="Verdana Pro" w:eastAsiaTheme="minorEastAsia" w:hAnsi="Verdana Pro" w:cs="Arial"/>
      <w:sz w:val="24"/>
      <w:szCs w:val="24"/>
    </w:rPr>
    <w:tblPr>
      <w:tblStyleRowBandSize w:val="1"/>
      <w:tblStyleColBandSize w:val="1"/>
    </w:tblPr>
    <w:tblStylePr w:type="firstRow">
      <w:rPr>
        <w:rFonts w:cs="Arial"/>
        <w:b/>
        <w:bCs/>
        <w:caps/>
      </w:rPr>
      <w:tblPr/>
      <w:tcPr>
        <w:tcBorders>
          <w:bottom w:val="single" w:sz="4" w:space="0" w:color="7F7F7F" w:themeColor="text1" w:themeTint="80"/>
        </w:tcBorders>
      </w:tcPr>
    </w:tblStylePr>
    <w:tblStylePr w:type="lastRow">
      <w:rPr>
        <w:rFonts w:cs="Arial"/>
        <w:b/>
        <w:bCs/>
        <w:caps/>
      </w:rPr>
      <w:tblPr/>
      <w:tcPr>
        <w:tcBorders>
          <w:top w:val="nil"/>
        </w:tcBorders>
      </w:tcPr>
    </w:tblStylePr>
    <w:tblStylePr w:type="firstCol">
      <w:rPr>
        <w:rFonts w:cs="Arial"/>
        <w:b/>
        <w:bCs/>
        <w:caps/>
      </w:rPr>
      <w:tblPr/>
      <w:tcPr>
        <w:tcBorders>
          <w:right w:val="single" w:sz="4" w:space="0" w:color="7F7F7F" w:themeColor="text1" w:themeTint="80"/>
        </w:tcBorders>
      </w:tcPr>
    </w:tblStylePr>
    <w:tblStylePr w:type="lastCol">
      <w:rPr>
        <w:rFonts w:cs="Arial"/>
        <w:b/>
        <w:bCs/>
        <w:caps/>
      </w:rPr>
      <w:tblPr/>
      <w:tcPr>
        <w:tcBorders>
          <w:left w:val="nil"/>
        </w:tcBorders>
      </w:tc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tblStylePr w:type="neCell">
      <w:rPr>
        <w:rFonts w:cs="Arial"/>
      </w:rPr>
      <w:tblPr/>
      <w:tcPr>
        <w:tcBorders>
          <w:left w:val="nil"/>
        </w:tcBorders>
      </w:tcPr>
    </w:tblStylePr>
    <w:tblStylePr w:type="nwCell">
      <w:rPr>
        <w:rFonts w:cs="Arial"/>
      </w:rPr>
      <w:tblPr/>
      <w:tcPr>
        <w:tcBorders>
          <w:right w:val="nil"/>
        </w:tcBorders>
      </w:tcPr>
    </w:tblStylePr>
  </w:style>
  <w:style w:type="table" w:customStyle="1" w:styleId="PlainTable21">
    <w:name w:val="Plain Table 21"/>
    <w:basedOn w:val="TableNormal"/>
    <w:uiPriority w:val="42"/>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Arial"/>
        <w:b/>
        <w:bCs/>
      </w:rPr>
      <w:tblPr/>
      <w:tcPr>
        <w:tcBorders>
          <w:bottom w:val="single" w:sz="4" w:space="0" w:color="7F7F7F" w:themeColor="text1" w:themeTint="80"/>
        </w:tcBorders>
      </w:tcPr>
    </w:tblStylePr>
    <w:tblStylePr w:type="lastRow">
      <w:rPr>
        <w:rFonts w:cs="Arial"/>
        <w:b/>
        <w:bCs/>
      </w:rPr>
      <w:tblPr/>
      <w:tcPr>
        <w:tcBorders>
          <w:top w:val="single" w:sz="4" w:space="0" w:color="7F7F7F" w:themeColor="text1" w:themeTint="80"/>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themeColor="text1" w:themeTint="80"/>
          <w:right w:val="single" w:sz="4" w:space="0" w:color="7F7F7F" w:themeColor="text1" w:themeTint="80"/>
        </w:tcBorders>
      </w:tcPr>
    </w:tblStylePr>
    <w:tblStylePr w:type="band2Vert">
      <w:rPr>
        <w:rFonts w:cs="Arial"/>
      </w:rPr>
      <w:tblPr/>
      <w:tcPr>
        <w:tcBorders>
          <w:left w:val="single" w:sz="4" w:space="0" w:color="7F7F7F" w:themeColor="text1" w:themeTint="80"/>
          <w:right w:val="single" w:sz="4" w:space="0" w:color="7F7F7F" w:themeColor="text1" w:themeTint="80"/>
        </w:tcBorders>
      </w:tcPr>
    </w:tblStylePr>
    <w:tblStylePr w:type="band1Horz">
      <w:rPr>
        <w:rFonts w:cs="Arial"/>
      </w:rPr>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735EA7"/>
    <w:rPr>
      <w:rFonts w:cs="Times New Roman"/>
      <w:color w:val="954F72" w:themeColor="followedHyperlink"/>
      <w:u w:val="single"/>
    </w:rPr>
  </w:style>
  <w:style w:type="table" w:customStyle="1" w:styleId="GridTable2-Accent11">
    <w:name w:val="Grid Table 2 - Accent 11"/>
    <w:basedOn w:val="TableNormal"/>
    <w:uiPriority w:val="47"/>
    <w:rsid w:val="00735EA7"/>
    <w:pPr>
      <w:spacing w:after="200" w:line="240" w:lineRule="auto"/>
    </w:pPr>
    <w:rPr>
      <w:rFonts w:ascii="Verdana Pro" w:eastAsiaTheme="minorEastAsia" w:hAnsi="Verdana Pro" w:cs="Arial"/>
      <w:sz w:val="24"/>
      <w:szCs w:val="24"/>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rFonts w:cs="Arial"/>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rFonts w:cs="Arial"/>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table" w:customStyle="1" w:styleId="GridTable21">
    <w:name w:val="Grid Table 21"/>
    <w:basedOn w:val="TableNormal"/>
    <w:uiPriority w:val="47"/>
    <w:rsid w:val="00735EA7"/>
    <w:pPr>
      <w:spacing w:after="200" w:line="240" w:lineRule="auto"/>
    </w:pPr>
    <w:rPr>
      <w:rFonts w:ascii="Verdana Pro" w:eastAsiaTheme="minorEastAsia" w:hAnsi="Verdana Pro" w:cs="Arial"/>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Arial"/>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Arial"/>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Arial"/>
        <w:b/>
        <w:bCs/>
      </w:rPr>
    </w:tblStylePr>
    <w:tblStylePr w:type="lastCol">
      <w:rPr>
        <w:rFonts w:cs="Arial"/>
        <w:b/>
        <w:bCs/>
      </w:rPr>
    </w:tblStylePr>
    <w:tblStylePr w:type="band1Vert">
      <w:rPr>
        <w:rFonts w:cs="Arial"/>
      </w:rPr>
      <w:tblPr/>
      <w:tcPr>
        <w:shd w:val="clear" w:color="auto" w:fill="CCCCCC" w:themeFill="text1" w:themeFillTint="33"/>
      </w:tcPr>
    </w:tblStylePr>
    <w:tblStylePr w:type="band1Horz">
      <w:rPr>
        <w:rFonts w:cs="Arial"/>
      </w:rPr>
      <w:tblPr/>
      <w:tcPr>
        <w:shd w:val="clear" w:color="auto" w:fill="CCCCCC" w:themeFill="text1" w:themeFillTint="33"/>
      </w:tcPr>
    </w:tblStylePr>
  </w:style>
  <w:style w:type="table" w:customStyle="1" w:styleId="ListTable1Light1">
    <w:name w:val="List Table 1 Light1"/>
    <w:basedOn w:val="TableNormal"/>
    <w:uiPriority w:val="46"/>
    <w:rsid w:val="00735EA7"/>
    <w:pPr>
      <w:spacing w:after="200" w:line="240" w:lineRule="auto"/>
    </w:pPr>
    <w:rPr>
      <w:rFonts w:ascii="Verdana Pro" w:eastAsiaTheme="minorEastAsia" w:hAnsi="Verdana Pro" w:cs="Arial"/>
      <w:sz w:val="24"/>
      <w:szCs w:val="24"/>
    </w:rPr>
    <w:tblPr>
      <w:tblStyleRowBandSize w:val="1"/>
      <w:tblStyleColBandSize w:val="1"/>
    </w:tblPr>
    <w:tblStylePr w:type="firstRow">
      <w:rPr>
        <w:rFonts w:cs="Arial"/>
        <w:b/>
        <w:bCs/>
      </w:rPr>
      <w:tblPr/>
      <w:tcPr>
        <w:tcBorders>
          <w:bottom w:val="single" w:sz="4" w:space="0" w:color="666666" w:themeColor="text1" w:themeTint="99"/>
        </w:tcBorders>
      </w:tcPr>
    </w:tblStylePr>
    <w:tblStylePr w:type="lastRow">
      <w:rPr>
        <w:rFonts w:cs="Arial"/>
        <w:b/>
        <w:bCs/>
      </w:rPr>
      <w:tblPr/>
      <w:tcPr>
        <w:tcBorders>
          <w:top w:val="single" w:sz="4" w:space="0" w:color="666666" w:themeColor="text1" w:themeTint="99"/>
        </w:tcBorders>
      </w:tcPr>
    </w:tblStylePr>
    <w:tblStylePr w:type="firstCol">
      <w:rPr>
        <w:rFonts w:cs="Arial"/>
        <w:b/>
        <w:bCs/>
      </w:rPr>
    </w:tblStylePr>
    <w:tblStylePr w:type="lastCol">
      <w:rPr>
        <w:rFonts w:cs="Arial"/>
        <w:b/>
        <w:bCs/>
      </w:rPr>
    </w:tblStylePr>
    <w:tblStylePr w:type="band1Vert">
      <w:rPr>
        <w:rFonts w:cs="Arial"/>
      </w:rPr>
      <w:tblPr/>
      <w:tcPr>
        <w:shd w:val="clear" w:color="auto" w:fill="CCCCCC" w:themeFill="text1" w:themeFillTint="33"/>
      </w:tcPr>
    </w:tblStylePr>
    <w:tblStylePr w:type="band1Horz">
      <w:rPr>
        <w:rFonts w:cs="Arial"/>
      </w:rPr>
      <w:tblPr/>
      <w:tcPr>
        <w:shd w:val="clear" w:color="auto" w:fill="CCCCCC" w:themeFill="text1" w:themeFillTint="33"/>
      </w:tcPr>
    </w:tblStylePr>
  </w:style>
  <w:style w:type="character" w:customStyle="1" w:styleId="FieldLabel">
    <w:name w:val="Field Label"/>
    <w:uiPriority w:val="99"/>
    <w:rsid w:val="00735EA7"/>
    <w:rPr>
      <w:i/>
      <w:color w:val="004080"/>
      <w:sz w:val="20"/>
      <w:shd w:val="clear" w:color="auto" w:fill="FFFFFF"/>
    </w:rPr>
  </w:style>
  <w:style w:type="table" w:customStyle="1" w:styleId="GridTable4-Accent11">
    <w:name w:val="Grid Table 4 - Accent 11"/>
    <w:basedOn w:val="TableNormal"/>
    <w:uiPriority w:val="49"/>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Arial"/>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Arial"/>
        <w:b/>
        <w:bCs/>
      </w:rPr>
      <w:tblPr/>
      <w:tcPr>
        <w:tcBorders>
          <w:top w:val="double" w:sz="4" w:space="0" w:color="4472C4" w:themeColor="accent1"/>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paragraph" w:customStyle="1" w:styleId="BulletList">
    <w:name w:val="Bullet List"/>
    <w:basedOn w:val="Normal"/>
    <w:rsid w:val="00735EA7"/>
    <w:pPr>
      <w:numPr>
        <w:numId w:val="7"/>
      </w:numPr>
      <w:spacing w:before="120" w:after="60"/>
    </w:pPr>
    <w:rPr>
      <w:rFonts w:cs="Times New Roman"/>
    </w:rPr>
  </w:style>
  <w:style w:type="table" w:customStyle="1" w:styleId="PlainTable41">
    <w:name w:val="Plain Table 41"/>
    <w:basedOn w:val="TableNormal"/>
    <w:uiPriority w:val="44"/>
    <w:rsid w:val="00735EA7"/>
    <w:pPr>
      <w:spacing w:after="200" w:line="240" w:lineRule="auto"/>
    </w:pPr>
    <w:rPr>
      <w:rFonts w:ascii="Verdana Pro" w:eastAsiaTheme="minorEastAsia" w:hAnsi="Verdana Pro" w:cs="Arial"/>
      <w:sz w:val="24"/>
      <w:szCs w:val="24"/>
    </w:rPr>
    <w:tblPr>
      <w:tblStyleRowBandSize w:val="1"/>
      <w:tblStyleColBandSize w:val="1"/>
    </w:tblPr>
    <w:tblStylePr w:type="firstRow">
      <w:rPr>
        <w:rFonts w:cs="Arial"/>
        <w:b/>
        <w:bCs/>
      </w:rPr>
    </w:tblStylePr>
    <w:tblStylePr w:type="lastRow">
      <w:rPr>
        <w:rFonts w:cs="Arial"/>
        <w:b/>
        <w:bCs/>
      </w:rPr>
    </w:tblStylePr>
    <w:tblStylePr w:type="firstCol">
      <w:rPr>
        <w:rFonts w:cs="Arial"/>
        <w:b/>
        <w:bCs/>
      </w:rPr>
    </w:tblStylePr>
    <w:tblStylePr w:type="lastCol">
      <w:rPr>
        <w:rFonts w:cs="Arial"/>
        <w:b/>
        <w:bCs/>
      </w:r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style>
  <w:style w:type="table" w:customStyle="1" w:styleId="GridTable4-Accent31">
    <w:name w:val="Grid Table 4 - Accent 31"/>
    <w:basedOn w:val="TableNormal"/>
    <w:uiPriority w:val="49"/>
    <w:rsid w:val="00735EA7"/>
    <w:pPr>
      <w:spacing w:after="200" w:line="240" w:lineRule="auto"/>
    </w:pPr>
    <w:rPr>
      <w:rFonts w:ascii="Verdana Pro" w:eastAsiaTheme="minorEastAsia" w:hAnsi="Verdana Pro" w:cs="Arial"/>
      <w:sz w:val="24"/>
      <w:szCs w:val="24"/>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Arial"/>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Arial"/>
        <w:b/>
        <w:bCs/>
      </w:rPr>
      <w:tblPr/>
      <w:tcPr>
        <w:tcBorders>
          <w:top w:val="double" w:sz="4" w:space="0" w:color="A5A5A5" w:themeColor="accent3"/>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hemeFill="accent3" w:themeFillTint="33"/>
      </w:tcPr>
    </w:tblStylePr>
    <w:tblStylePr w:type="band1Horz">
      <w:rPr>
        <w:rFonts w:cs="Arial"/>
      </w:rPr>
      <w:tblPr/>
      <w:tcPr>
        <w:shd w:val="clear" w:color="auto" w:fill="EDEDED" w:themeFill="accent3" w:themeFillTint="33"/>
      </w:tcPr>
    </w:tblStylePr>
  </w:style>
  <w:style w:type="table" w:customStyle="1" w:styleId="GridTable41">
    <w:name w:val="Grid Table 41"/>
    <w:basedOn w:val="TableNormal"/>
    <w:uiPriority w:val="49"/>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Arial"/>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Arial"/>
        <w:b/>
        <w:bCs/>
      </w:rPr>
      <w:tblPr/>
      <w:tcPr>
        <w:tcBorders>
          <w:top w:val="double" w:sz="4" w:space="0" w:color="000000" w:themeColor="text1"/>
        </w:tcBorders>
      </w:tcPr>
    </w:tblStylePr>
    <w:tblStylePr w:type="firstCol">
      <w:rPr>
        <w:rFonts w:cs="Arial"/>
        <w:b/>
        <w:bCs/>
      </w:rPr>
    </w:tblStylePr>
    <w:tblStylePr w:type="lastCol">
      <w:rPr>
        <w:rFonts w:cs="Arial"/>
        <w:b/>
        <w:bCs/>
      </w:rPr>
    </w:tblStylePr>
    <w:tblStylePr w:type="band1Vert">
      <w:rPr>
        <w:rFonts w:cs="Arial"/>
      </w:rPr>
      <w:tblPr/>
      <w:tcPr>
        <w:shd w:val="clear" w:color="auto" w:fill="CCCCCC" w:themeFill="text1" w:themeFillTint="33"/>
      </w:tcPr>
    </w:tblStylePr>
    <w:tblStylePr w:type="band1Horz">
      <w:rPr>
        <w:rFonts w:cs="Arial"/>
      </w:rPr>
      <w:tblPr/>
      <w:tcPr>
        <w:shd w:val="clear" w:color="auto" w:fill="CCCCCC" w:themeFill="text1" w:themeFillTint="33"/>
      </w:tcPr>
    </w:tblStylePr>
  </w:style>
  <w:style w:type="paragraph" w:customStyle="1" w:styleId="Chapter">
    <w:name w:val="Chapter"/>
    <w:basedOn w:val="Heading1"/>
    <w:next w:val="Normal"/>
    <w:link w:val="ChapterChar"/>
    <w:qFormat/>
    <w:rsid w:val="00735EA7"/>
    <w:pPr>
      <w:numPr>
        <w:numId w:val="0"/>
      </w:numPr>
    </w:pPr>
    <w:rPr>
      <w:caps/>
    </w:rPr>
  </w:style>
  <w:style w:type="character" w:customStyle="1" w:styleId="ChapterChar">
    <w:name w:val="Chapter Char"/>
    <w:basedOn w:val="TitleChar"/>
    <w:link w:val="Chapter"/>
    <w:locked/>
    <w:rsid w:val="00735EA7"/>
    <w:rPr>
      <w:rFonts w:ascii="Laconic" w:eastAsiaTheme="majorEastAsia" w:hAnsi="Laconic" w:cs="Times New Roman"/>
      <w:iCs w:val="0"/>
      <w:caps/>
      <w:smallCaps/>
      <w:color w:val="0070C0"/>
      <w:sz w:val="32"/>
      <w:szCs w:val="32"/>
    </w:rPr>
  </w:style>
  <w:style w:type="paragraph" w:customStyle="1" w:styleId="Foundation">
    <w:name w:val="Foundation"/>
    <w:basedOn w:val="Pillar"/>
    <w:next w:val="Normal"/>
    <w:link w:val="FoundationChar"/>
    <w:qFormat/>
    <w:rsid w:val="00735EA7"/>
    <w:pPr>
      <w:numPr>
        <w:numId w:val="8"/>
      </w:numPr>
      <w:ind w:left="2160" w:hanging="2160"/>
    </w:pPr>
    <w:rPr>
      <w:b w:val="0"/>
      <w:sz w:val="32"/>
      <w:szCs w:val="36"/>
    </w:rPr>
  </w:style>
  <w:style w:type="paragraph" w:customStyle="1" w:styleId="Pillar">
    <w:name w:val="Pillar"/>
    <w:basedOn w:val="MainTitle"/>
    <w:next w:val="Normal"/>
    <w:link w:val="PillarChar"/>
    <w:qFormat/>
    <w:rsid w:val="00735EA7"/>
    <w:pPr>
      <w:numPr>
        <w:numId w:val="3"/>
      </w:numPr>
      <w:tabs>
        <w:tab w:val="clear" w:pos="2160"/>
      </w:tabs>
      <w:ind w:left="1260" w:hanging="1260"/>
    </w:pPr>
    <w:rPr>
      <w:sz w:val="28"/>
    </w:rPr>
  </w:style>
  <w:style w:type="character" w:customStyle="1" w:styleId="PillarChar">
    <w:name w:val="Pillar Char"/>
    <w:basedOn w:val="Heading1Char"/>
    <w:link w:val="Pillar"/>
    <w:locked/>
    <w:rsid w:val="00735EA7"/>
    <w:rPr>
      <w:rFonts w:ascii="Tw Cen MT" w:eastAsia="Times New Roman" w:hAnsi="Tw Cen MT" w:cs="Times New Roman"/>
      <w:b/>
      <w:smallCaps w:val="0"/>
      <w:color w:val="2F5496" w:themeColor="accent1" w:themeShade="BF"/>
      <w:sz w:val="28"/>
      <w:szCs w:val="32"/>
    </w:rPr>
  </w:style>
  <w:style w:type="character" w:customStyle="1" w:styleId="FoundationChar">
    <w:name w:val="Foundation Char"/>
    <w:basedOn w:val="PillarChar"/>
    <w:link w:val="Foundation"/>
    <w:rsid w:val="00735EA7"/>
    <w:rPr>
      <w:rFonts w:ascii="Tw Cen MT" w:eastAsia="Times New Roman" w:hAnsi="Tw Cen MT" w:cs="Times New Roman"/>
      <w:b w:val="0"/>
      <w:smallCaps w:val="0"/>
      <w:color w:val="2F5496" w:themeColor="accent1" w:themeShade="BF"/>
      <w:sz w:val="32"/>
      <w:szCs w:val="36"/>
    </w:rPr>
  </w:style>
  <w:style w:type="table" w:customStyle="1" w:styleId="GridTable4-Accent111">
    <w:name w:val="Grid Table 4 - Accent 111"/>
    <w:basedOn w:val="TableNormal"/>
    <w:uiPriority w:val="49"/>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style>
  <w:style w:type="paragraph" w:customStyle="1" w:styleId="HeadB21">
    <w:name w:val="Head B2.1"/>
    <w:basedOn w:val="Normal"/>
    <w:semiHidden/>
    <w:rsid w:val="00735EA7"/>
    <w:pPr>
      <w:suppressAutoHyphens/>
      <w:spacing w:after="120"/>
      <w:jc w:val="center"/>
    </w:pPr>
    <w:rPr>
      <w:rFonts w:ascii="Times New Roman" w:hAnsi="Times New Roman" w:cs="Times New Roman"/>
      <w:b/>
      <w:sz w:val="28"/>
      <w:szCs w:val="20"/>
    </w:rPr>
  </w:style>
  <w:style w:type="paragraph" w:customStyle="1" w:styleId="HeadB22">
    <w:name w:val="Head B2.2"/>
    <w:basedOn w:val="Normal"/>
    <w:semiHidden/>
    <w:rsid w:val="00735EA7"/>
    <w:pPr>
      <w:suppressAutoHyphens/>
      <w:spacing w:after="120"/>
      <w:ind w:left="360" w:hanging="360"/>
    </w:pPr>
    <w:rPr>
      <w:rFonts w:ascii="Times New Roman" w:hAnsi="Times New Roman" w:cs="Times New Roman"/>
      <w:b/>
      <w:szCs w:val="20"/>
    </w:rPr>
  </w:style>
  <w:style w:type="paragraph" w:customStyle="1" w:styleId="Head72">
    <w:name w:val="Head 7.2"/>
    <w:basedOn w:val="Normal"/>
    <w:link w:val="Head72Char"/>
    <w:semiHidden/>
    <w:rsid w:val="00735EA7"/>
    <w:pPr>
      <w:suppressAutoHyphens/>
      <w:spacing w:after="120"/>
      <w:ind w:left="720" w:hanging="720"/>
    </w:pPr>
    <w:rPr>
      <w:rFonts w:ascii="Times New Roman Bold" w:hAnsi="Times New Roman Bold" w:cs="Times New Roman"/>
      <w:b/>
      <w:sz w:val="28"/>
      <w:szCs w:val="20"/>
    </w:rPr>
  </w:style>
  <w:style w:type="character" w:customStyle="1" w:styleId="Head72Char">
    <w:name w:val="Head 7.2 Char"/>
    <w:basedOn w:val="DefaultParagraphFont"/>
    <w:link w:val="Head72"/>
    <w:semiHidden/>
    <w:locked/>
    <w:rsid w:val="00735EA7"/>
    <w:rPr>
      <w:rFonts w:ascii="Times New Roman Bold" w:eastAsiaTheme="minorEastAsia" w:hAnsi="Times New Roman Bold" w:cs="Times New Roman"/>
      <w:b/>
      <w:sz w:val="28"/>
      <w:szCs w:val="20"/>
    </w:rPr>
  </w:style>
  <w:style w:type="paragraph" w:customStyle="1" w:styleId="Head73">
    <w:name w:val="Head 7.3"/>
    <w:basedOn w:val="Head72"/>
    <w:next w:val="Normal"/>
    <w:link w:val="Head73Char"/>
    <w:semiHidden/>
    <w:qFormat/>
    <w:rsid w:val="00735EA7"/>
    <w:pPr>
      <w:ind w:left="1418"/>
    </w:pPr>
  </w:style>
  <w:style w:type="character" w:customStyle="1" w:styleId="Head73Char">
    <w:name w:val="Head 7.3 Char"/>
    <w:basedOn w:val="Head72Char"/>
    <w:link w:val="Head73"/>
    <w:semiHidden/>
    <w:locked/>
    <w:rsid w:val="00735EA7"/>
    <w:rPr>
      <w:rFonts w:ascii="Times New Roman Bold" w:eastAsiaTheme="minorEastAsia" w:hAnsi="Times New Roman Bold" w:cs="Times New Roman"/>
      <w:b/>
      <w:sz w:val="28"/>
      <w:szCs w:val="20"/>
    </w:rPr>
  </w:style>
  <w:style w:type="table" w:customStyle="1" w:styleId="TableGrid1">
    <w:name w:val="Table Grid1"/>
    <w:basedOn w:val="TableNormal"/>
    <w:next w:val="TableGrid"/>
    <w:uiPriority w:val="39"/>
    <w:rsid w:val="00735EA7"/>
    <w:pPr>
      <w:spacing w:after="200" w:line="240" w:lineRule="auto"/>
    </w:pPr>
    <w:rPr>
      <w:rFonts w:ascii="Verdana Pro" w:eastAsia="Times New Roman" w:hAnsi="Verdana Pro"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
    <w:name w:val="Grid Table 4 - Accent 311"/>
    <w:basedOn w:val="TableNormal"/>
    <w:next w:val="GridTable4-Accent31"/>
    <w:uiPriority w:val="49"/>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character" w:styleId="PlaceholderText">
    <w:name w:val="Placeholder Text"/>
    <w:basedOn w:val="DefaultParagraphFont"/>
    <w:uiPriority w:val="99"/>
    <w:semiHidden/>
    <w:rsid w:val="00735EA7"/>
    <w:rPr>
      <w:rFonts w:cs="Times New Roman"/>
      <w:color w:val="808080"/>
    </w:rPr>
  </w:style>
  <w:style w:type="table" w:customStyle="1" w:styleId="GridTable5Dark-Accent31">
    <w:name w:val="Grid Table 5 Dark - Accent 31"/>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3">
    <w:name w:val="Grid Table 5 Dark - Accent 33"/>
    <w:basedOn w:val="TableNormal"/>
    <w:uiPriority w:val="50"/>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rPr>
        <w:rFonts w:cs="Arial"/>
      </w:rPr>
      <w:tblPr/>
      <w:tcPr>
        <w:shd w:val="clear" w:color="auto" w:fill="DBDBDB" w:themeFill="accent3" w:themeFillTint="66"/>
      </w:tcPr>
    </w:tblStylePr>
    <w:tblStylePr w:type="band1Horz">
      <w:rPr>
        <w:rFonts w:cs="Arial"/>
      </w:rPr>
      <w:tblPr/>
      <w:tcPr>
        <w:shd w:val="clear" w:color="auto" w:fill="DBDBDB" w:themeFill="accent3" w:themeFillTint="66"/>
      </w:tcPr>
    </w:tblStylePr>
  </w:style>
  <w:style w:type="table" w:customStyle="1" w:styleId="GridTable5Dark-Accent32">
    <w:name w:val="Grid Table 5 Dark - Accent 32"/>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36">
    <w:name w:val="Grid Table 5 Dark - Accent 336"/>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style>
  <w:style w:type="table" w:customStyle="1" w:styleId="GridTable5Dark-Accent311">
    <w:name w:val="Grid Table 5 Dark - Accent 311"/>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1">
    <w:name w:val="Grid Table 5 Dark - Accent 321"/>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4">
    <w:name w:val="Grid Table 5 Dark - Accent 34"/>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2">
    <w:name w:val="Grid Table 5 Dark - Accent 312"/>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2">
    <w:name w:val="Grid Table 5 Dark - Accent 322"/>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5">
    <w:name w:val="Grid Table 5 Dark - Accent 35"/>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3">
    <w:name w:val="Grid Table 5 Dark - Accent 313"/>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3">
    <w:name w:val="Grid Table 5 Dark - Accent 323"/>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TableGrid2">
    <w:name w:val="Table Grid2"/>
    <w:basedOn w:val="TableNormal"/>
    <w:next w:val="TableGrid"/>
    <w:uiPriority w:val="39"/>
    <w:rsid w:val="00735EA7"/>
    <w:pPr>
      <w:spacing w:after="200" w:line="240" w:lineRule="auto"/>
    </w:pPr>
    <w:rPr>
      <w:rFonts w:ascii="Verdana Pro" w:eastAsia="Times New Roman" w:hAnsi="Verdana Pro"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2">
    <w:name w:val="Grid Table 4 - Accent 32"/>
    <w:basedOn w:val="TableNormal"/>
    <w:next w:val="GridTable4-Accent31"/>
    <w:uiPriority w:val="49"/>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GridTable5Dark-Accent36">
    <w:name w:val="Grid Table 5 Dark - Accent 36"/>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4">
    <w:name w:val="Grid Table 5 Dark - Accent 314"/>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4">
    <w:name w:val="Grid Table 5 Dark - Accent 324"/>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1">
    <w:name w:val="Grid Table 5 Dark - Accent 3111"/>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TableGrid3">
    <w:name w:val="Table Grid3"/>
    <w:basedOn w:val="TableNormal"/>
    <w:next w:val="TableGrid"/>
    <w:uiPriority w:val="39"/>
    <w:rsid w:val="00735EA7"/>
    <w:pPr>
      <w:spacing w:after="200" w:line="240" w:lineRule="auto"/>
    </w:pPr>
    <w:rPr>
      <w:rFonts w:ascii="Verdana Pro" w:eastAsia="Times New Roman" w:hAnsi="Verdana Pro"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3">
    <w:name w:val="Grid Table 4 - Accent 33"/>
    <w:basedOn w:val="TableNormal"/>
    <w:next w:val="GridTable4-Accent31"/>
    <w:uiPriority w:val="49"/>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GridTable5Dark-Accent37">
    <w:name w:val="Grid Table 5 Dark - Accent 37"/>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5">
    <w:name w:val="Grid Table 5 Dark - Accent 315"/>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5">
    <w:name w:val="Grid Table 5 Dark - Accent 325"/>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8">
    <w:name w:val="Grid Table 5 Dark - Accent 38"/>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6">
    <w:name w:val="Grid Table 5 Dark - Accent 316"/>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2">
    <w:name w:val="Grid Table 5 Dark - Accent 3112"/>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21">
    <w:name w:val="Grid Table 5 Dark - Accent 3121"/>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9">
    <w:name w:val="Grid Table 5 Dark - Accent 39"/>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7">
    <w:name w:val="Grid Table 5 Dark - Accent 317"/>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0">
    <w:name w:val="Grid Table 5 Dark - Accent 310"/>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8">
    <w:name w:val="Grid Table 5 Dark - Accent 318"/>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TableGrid4">
    <w:name w:val="Table Grid4"/>
    <w:basedOn w:val="TableNormal"/>
    <w:next w:val="TableGrid"/>
    <w:uiPriority w:val="39"/>
    <w:rsid w:val="00735EA7"/>
    <w:pPr>
      <w:spacing w:after="200" w:line="240" w:lineRule="auto"/>
    </w:pPr>
    <w:rPr>
      <w:rFonts w:ascii="Verdana Pro" w:eastAsia="Times New Roman" w:hAnsi="Verdana Pro"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4">
    <w:name w:val="Grid Table 4 - Accent 34"/>
    <w:basedOn w:val="TableNormal"/>
    <w:next w:val="GridTable4-Accent31"/>
    <w:uiPriority w:val="49"/>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GridTable5Dark-Accent319">
    <w:name w:val="Grid Table 5 Dark - Accent 319"/>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0">
    <w:name w:val="Grid Table 5 Dark - Accent 3110"/>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6">
    <w:name w:val="Grid Table 5 Dark - Accent 326"/>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0">
    <w:name w:val="Grid Table 5 Dark - Accent 320"/>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3">
    <w:name w:val="Grid Table 5 Dark - Accent 3113"/>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7">
    <w:name w:val="Grid Table 5 Dark - Accent 327"/>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8">
    <w:name w:val="Grid Table 5 Dark - Accent 328"/>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4">
    <w:name w:val="Grid Table 5 Dark - Accent 3114"/>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9">
    <w:name w:val="Grid Table 5 Dark - Accent 329"/>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30">
    <w:name w:val="Grid Table 5 Dark - Accent 330"/>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5">
    <w:name w:val="Grid Table 5 Dark - Accent 3115"/>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10">
    <w:name w:val="Grid Table 5 Dark - Accent 3210"/>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TableGrid5">
    <w:name w:val="Table Grid5"/>
    <w:basedOn w:val="TableNormal"/>
    <w:next w:val="TableGrid"/>
    <w:uiPriority w:val="39"/>
    <w:rsid w:val="00735EA7"/>
    <w:pPr>
      <w:spacing w:after="200" w:line="240" w:lineRule="auto"/>
    </w:pPr>
    <w:rPr>
      <w:rFonts w:ascii="Verdana Pro" w:eastAsia="Times New Roman" w:hAnsi="Verdana Pro"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5">
    <w:name w:val="Grid Table 4 - Accent 35"/>
    <w:basedOn w:val="TableNormal"/>
    <w:next w:val="GridTable4-Accent31"/>
    <w:uiPriority w:val="49"/>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GridTable5Dark-Accent331">
    <w:name w:val="Grid Table 5 Dark - Accent 331"/>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6">
    <w:name w:val="Grid Table 5 Dark - Accent 3116"/>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11">
    <w:name w:val="Grid Table 5 Dark - Accent 3211"/>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7">
    <w:name w:val="Grid Table 5 Dark - Accent 3117"/>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32">
    <w:name w:val="Grid Table 5 Dark - Accent 332"/>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8">
    <w:name w:val="Grid Table 5 Dark - Accent 3118"/>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12">
    <w:name w:val="Grid Table 5 Dark - Accent 3212"/>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TableGrid6">
    <w:name w:val="Table Grid6"/>
    <w:basedOn w:val="TableNormal"/>
    <w:next w:val="TableGrid"/>
    <w:uiPriority w:val="39"/>
    <w:rsid w:val="00735EA7"/>
    <w:pPr>
      <w:spacing w:after="200" w:line="240" w:lineRule="auto"/>
    </w:pPr>
    <w:rPr>
      <w:rFonts w:ascii="Verdana Pro" w:eastAsia="Times New Roman" w:hAnsi="Verdana Pro"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6">
    <w:name w:val="Grid Table 4 - Accent 36"/>
    <w:basedOn w:val="TableNormal"/>
    <w:next w:val="GridTable4-Accent31"/>
    <w:uiPriority w:val="49"/>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customStyle="1" w:styleId="GridTable5Dark-Accent333">
    <w:name w:val="Grid Table 5 Dark - Accent 333"/>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9">
    <w:name w:val="Grid Table 5 Dark - Accent 3119"/>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13">
    <w:name w:val="Grid Table 5 Dark - Accent 3213"/>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110">
    <w:name w:val="Grid Table 5 Dark - Accent 31110"/>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22">
    <w:name w:val="Grid Table 5 Dark - Accent 3122"/>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34">
    <w:name w:val="Grid Table 5 Dark - Accent 334"/>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20">
    <w:name w:val="Grid Table 5 Dark - Accent 3120"/>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214">
    <w:name w:val="Grid Table 5 Dark - Accent 3214"/>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35">
    <w:name w:val="Grid Table 5 Dark - Accent 335"/>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table" w:customStyle="1" w:styleId="GridTable5Dark-Accent3123">
    <w:name w:val="Grid Table 5 Dark - Accent 3123"/>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tblStylePr w:type="band2Horz">
      <w:tblPr/>
      <w:tcPr>
        <w:shd w:val="clear" w:color="auto" w:fill="9CC2E5" w:themeFill="accent5" w:themeFillTint="99"/>
      </w:tcPr>
    </w:tblStylePr>
  </w:style>
  <w:style w:type="table" w:customStyle="1" w:styleId="GridTable5Dark-Accent3215">
    <w:name w:val="Grid Table 5 Dark - Accent 3215"/>
    <w:basedOn w:val="TableNormal"/>
    <w:next w:val="GridTable5Dark-Accent33"/>
    <w:uiPriority w:val="50"/>
    <w:rsid w:val="00735EA7"/>
    <w:pPr>
      <w:spacing w:after="200" w:line="240" w:lineRule="auto"/>
    </w:pPr>
    <w:rPr>
      <w:rFonts w:ascii="Verdana Pro" w:eastAsia="Times New Roman" w:hAnsi="Verdana Pro" w:cs="Arial"/>
      <w:sz w:val="24"/>
      <w:szCs w:val="24"/>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rFonts w:cs="Arial"/>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rFonts w:cs="Arial"/>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rFonts w:cs="Arial"/>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rFonts w:cs="Arial"/>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rPr>
        <w:rFonts w:cs="Arial"/>
      </w:rPr>
      <w:tblPr/>
      <w:tcPr>
        <w:shd w:val="clear" w:color="auto" w:fill="DBDBDB"/>
      </w:tcPr>
    </w:tblStylePr>
    <w:tblStylePr w:type="band1Horz">
      <w:rPr>
        <w:rFonts w:cs="Arial"/>
      </w:rPr>
      <w:tblPr/>
      <w:tcPr>
        <w:shd w:val="clear" w:color="auto" w:fill="DBDBDB"/>
      </w:tcPr>
    </w:tblStylePr>
  </w:style>
  <w:style w:type="paragraph" w:styleId="ListParagraph">
    <w:name w:val="List Paragraph"/>
    <w:aliases w:val="FooterText,Bullets"/>
    <w:basedOn w:val="Normal"/>
    <w:link w:val="ListParagraphChar"/>
    <w:uiPriority w:val="34"/>
    <w:qFormat/>
    <w:rsid w:val="00735EA7"/>
    <w:pPr>
      <w:ind w:left="720"/>
      <w:contextualSpacing/>
    </w:pPr>
  </w:style>
  <w:style w:type="character" w:customStyle="1" w:styleId="ListParagraphChar">
    <w:name w:val="List Paragraph Char"/>
    <w:aliases w:val="FooterText Char,Bullets Char"/>
    <w:basedOn w:val="DefaultParagraphFont"/>
    <w:link w:val="ListParagraph"/>
    <w:uiPriority w:val="34"/>
    <w:qFormat/>
    <w:locked/>
    <w:rsid w:val="00735EA7"/>
    <w:rPr>
      <w:rFonts w:ascii="Arial Nova" w:eastAsiaTheme="minorEastAsia" w:hAnsi="Arial Nova" w:cs="Arial"/>
      <w:sz w:val="24"/>
      <w:szCs w:val="24"/>
    </w:rPr>
  </w:style>
  <w:style w:type="paragraph" w:customStyle="1" w:styleId="esBullets">
    <w:name w:val="esBullets"/>
    <w:basedOn w:val="Normal"/>
    <w:link w:val="esBulletsChar"/>
    <w:qFormat/>
    <w:rsid w:val="00735EA7"/>
    <w:pPr>
      <w:numPr>
        <w:numId w:val="1"/>
      </w:numPr>
      <w:spacing w:after="200"/>
    </w:pPr>
    <w:rPr>
      <w:rFonts w:cs="Times New Roman"/>
      <w:bCs/>
      <w:color w:val="000000"/>
      <w:szCs w:val="20"/>
      <w:lang w:eastAsia="fr-FR"/>
    </w:rPr>
  </w:style>
  <w:style w:type="character" w:customStyle="1" w:styleId="esBulletsChar">
    <w:name w:val="esBullets Char"/>
    <w:basedOn w:val="DefaultParagraphFont"/>
    <w:link w:val="esBullets"/>
    <w:rsid w:val="00735EA7"/>
    <w:rPr>
      <w:rFonts w:ascii="Arial Nova" w:eastAsiaTheme="minorEastAsia" w:hAnsi="Arial Nova" w:cs="Times New Roman"/>
      <w:bCs/>
      <w:color w:val="000000"/>
      <w:sz w:val="24"/>
      <w:szCs w:val="20"/>
      <w:lang w:eastAsia="fr-FR"/>
    </w:rPr>
  </w:style>
  <w:style w:type="table" w:customStyle="1" w:styleId="GridTable5Dark-Accent11">
    <w:name w:val="Grid Table 5 Dark - Accent 11"/>
    <w:basedOn w:val="TableNormal"/>
    <w:uiPriority w:val="50"/>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rPr>
        <w:rFonts w:cs="Arial"/>
      </w:rPr>
      <w:tblPr/>
      <w:tcPr>
        <w:shd w:val="clear" w:color="auto" w:fill="B4C6E7" w:themeFill="accent1" w:themeFillTint="66"/>
      </w:tcPr>
    </w:tblStylePr>
    <w:tblStylePr w:type="band1Horz">
      <w:rPr>
        <w:rFonts w:cs="Arial"/>
      </w:rPr>
      <w:tblPr/>
      <w:tcPr>
        <w:shd w:val="clear" w:color="auto" w:fill="B4C6E7" w:themeFill="accent1" w:themeFillTint="66"/>
      </w:tcPr>
    </w:tblStylePr>
  </w:style>
  <w:style w:type="table" w:customStyle="1" w:styleId="GridTable4-Accent12">
    <w:name w:val="Grid Table 4 - Accent 12"/>
    <w:basedOn w:val="TableNormal"/>
    <w:uiPriority w:val="49"/>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Arial"/>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Arial"/>
        <w:b/>
        <w:bCs/>
      </w:rPr>
      <w:tblPr/>
      <w:tcPr>
        <w:tcBorders>
          <w:top w:val="double" w:sz="4" w:space="0" w:color="4472C4" w:themeColor="accent1"/>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table" w:customStyle="1" w:styleId="MediumShading1-Accent11">
    <w:name w:val="Medium Shading 1 - Accent 11"/>
    <w:basedOn w:val="TableNormal"/>
    <w:uiPriority w:val="63"/>
    <w:rsid w:val="00735EA7"/>
    <w:pPr>
      <w:spacing w:after="200" w:line="240" w:lineRule="auto"/>
    </w:pPr>
    <w:rPr>
      <w:rFonts w:ascii="Verdana Pro" w:eastAsiaTheme="minorEastAsia" w:hAnsi="Verdana Pro" w:cs="Arial"/>
      <w:sz w:val="24"/>
      <w:szCs w:val="24"/>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pPr>
      <w:rPr>
        <w:rFonts w:cs="Arial"/>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pPr>
      <w:rPr>
        <w:rFonts w:cs="Arial"/>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0DBF0" w:themeFill="accent1" w:themeFillTint="3F"/>
      </w:tcPr>
    </w:tblStylePr>
    <w:tblStylePr w:type="band1Horz">
      <w:rPr>
        <w:rFonts w:cs="Arial"/>
      </w:rPr>
      <w:tblPr/>
      <w:tcPr>
        <w:tcBorders>
          <w:insideH w:val="nil"/>
          <w:insideV w:val="nil"/>
        </w:tcBorders>
        <w:shd w:val="clear" w:color="auto" w:fill="D0DBF0" w:themeFill="accent1" w:themeFillTint="3F"/>
      </w:tcPr>
    </w:tblStylePr>
    <w:tblStylePr w:type="band2Horz">
      <w:rPr>
        <w:rFonts w:cs="Arial"/>
      </w:rPr>
      <w:tblPr/>
      <w:tcPr>
        <w:tcBorders>
          <w:insideH w:val="nil"/>
          <w:insideV w:val="nil"/>
        </w:tcBorders>
      </w:tcPr>
    </w:tblStylePr>
  </w:style>
  <w:style w:type="paragraph" w:customStyle="1" w:styleId="Bullet">
    <w:name w:val="Bullet"/>
    <w:basedOn w:val="Normal"/>
    <w:next w:val="esBullets"/>
    <w:rsid w:val="00735EA7"/>
    <w:pPr>
      <w:numPr>
        <w:numId w:val="6"/>
      </w:numPr>
    </w:pPr>
    <w:rPr>
      <w:rFonts w:cs="Times New Roman"/>
    </w:rPr>
  </w:style>
  <w:style w:type="table" w:customStyle="1" w:styleId="GridTable4-Accent37">
    <w:name w:val="Grid Table 4 - Accent 37"/>
    <w:basedOn w:val="TableNormal"/>
    <w:uiPriority w:val="49"/>
    <w:rsid w:val="00735EA7"/>
    <w:pPr>
      <w:spacing w:after="200" w:line="240" w:lineRule="auto"/>
    </w:pPr>
    <w:rPr>
      <w:rFonts w:ascii="Verdana Pro" w:eastAsiaTheme="minorEastAsia" w:hAnsi="Verdana Pro" w:cs="Arial"/>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Arial"/>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Arial"/>
        <w:b/>
        <w:bCs/>
      </w:rPr>
      <w:tblPr/>
      <w:tcPr>
        <w:tcBorders>
          <w:top w:val="double" w:sz="4" w:space="0" w:color="A5A5A5" w:themeColor="accent3"/>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hemeFill="accent3" w:themeFillTint="33"/>
      </w:tcPr>
    </w:tblStylePr>
    <w:tblStylePr w:type="band1Horz">
      <w:rPr>
        <w:rFonts w:cs="Arial"/>
      </w:rPr>
      <w:tblPr/>
      <w:tcPr>
        <w:shd w:val="clear" w:color="auto" w:fill="EDEDED" w:themeFill="accent3" w:themeFillTint="33"/>
      </w:tcPr>
    </w:tblStylePr>
  </w:style>
  <w:style w:type="paragraph" w:customStyle="1" w:styleId="NumberedList">
    <w:name w:val="Numbered List"/>
    <w:basedOn w:val="Normal"/>
    <w:link w:val="NumberedListChar"/>
    <w:qFormat/>
    <w:rsid w:val="00735EA7"/>
    <w:pPr>
      <w:numPr>
        <w:numId w:val="2"/>
      </w:numPr>
      <w:spacing w:before="200" w:after="200"/>
    </w:pPr>
  </w:style>
  <w:style w:type="character" w:customStyle="1" w:styleId="NumberedListChar">
    <w:name w:val="Numbered List Char"/>
    <w:basedOn w:val="DefaultParagraphFont"/>
    <w:link w:val="NumberedList"/>
    <w:locked/>
    <w:rsid w:val="00735EA7"/>
    <w:rPr>
      <w:rFonts w:ascii="Arial Nova" w:eastAsiaTheme="minorEastAsia" w:hAnsi="Arial Nova" w:cs="Arial"/>
      <w:sz w:val="24"/>
      <w:szCs w:val="24"/>
    </w:rPr>
  </w:style>
  <w:style w:type="paragraph" w:customStyle="1" w:styleId="Figure">
    <w:name w:val="Figure"/>
    <w:basedOn w:val="Normal"/>
    <w:next w:val="Normal"/>
    <w:link w:val="FigureChar"/>
    <w:qFormat/>
    <w:rsid w:val="00735EA7"/>
    <w:pPr>
      <w:spacing w:before="240"/>
      <w:jc w:val="center"/>
    </w:pPr>
    <w:rPr>
      <w:b/>
      <w:color w:val="0070C0"/>
      <w:sz w:val="22"/>
      <w:szCs w:val="22"/>
    </w:rPr>
  </w:style>
  <w:style w:type="character" w:customStyle="1" w:styleId="FigureChar">
    <w:name w:val="Figure Char"/>
    <w:basedOn w:val="DefaultParagraphFont"/>
    <w:link w:val="Figure"/>
    <w:locked/>
    <w:rsid w:val="00735EA7"/>
    <w:rPr>
      <w:rFonts w:ascii="Arial Nova" w:eastAsiaTheme="minorEastAsia" w:hAnsi="Arial Nova" w:cs="Arial"/>
      <w:b/>
      <w:color w:val="0070C0"/>
    </w:rPr>
  </w:style>
  <w:style w:type="paragraph" w:customStyle="1" w:styleId="Focus">
    <w:name w:val="Focus"/>
    <w:basedOn w:val="Pillar"/>
    <w:next w:val="Normal"/>
    <w:link w:val="FocusChar"/>
    <w:qFormat/>
    <w:rsid w:val="00735EA7"/>
    <w:pPr>
      <w:numPr>
        <w:numId w:val="4"/>
      </w:numPr>
    </w:pPr>
    <w:rPr>
      <w:caps/>
    </w:rPr>
  </w:style>
  <w:style w:type="character" w:customStyle="1" w:styleId="FocusChar">
    <w:name w:val="Focus Char"/>
    <w:basedOn w:val="PillarChar"/>
    <w:link w:val="Focus"/>
    <w:locked/>
    <w:rsid w:val="00735EA7"/>
    <w:rPr>
      <w:rFonts w:ascii="Tw Cen MT" w:eastAsia="Times New Roman" w:hAnsi="Tw Cen MT" w:cs="Times New Roman"/>
      <w:b/>
      <w:caps/>
      <w:smallCaps w:val="0"/>
      <w:color w:val="2F5496" w:themeColor="accent1" w:themeShade="BF"/>
      <w:sz w:val="28"/>
      <w:szCs w:val="32"/>
    </w:rPr>
  </w:style>
  <w:style w:type="paragraph" w:customStyle="1" w:styleId="40BlockQuote">
    <w:name w:val="&lt;40 Block Quote"/>
    <w:basedOn w:val="Normal"/>
    <w:link w:val="40BlockQuoteChar"/>
    <w:qFormat/>
    <w:rsid w:val="00735EA7"/>
    <w:pPr>
      <w:spacing w:after="0"/>
      <w:ind w:left="720"/>
    </w:pPr>
    <w:rPr>
      <w:rFonts w:eastAsia="Times New Roman" w:cs="Times New Roman"/>
      <w:szCs w:val="20"/>
    </w:rPr>
  </w:style>
  <w:style w:type="character" w:customStyle="1" w:styleId="40BlockQuoteChar">
    <w:name w:val="&lt;40 Block Quote Char"/>
    <w:link w:val="40BlockQuote"/>
    <w:locked/>
    <w:rsid w:val="00735EA7"/>
    <w:rPr>
      <w:rFonts w:ascii="Arial Nova" w:eastAsia="Times New Roman" w:hAnsi="Arial Nova" w:cs="Times New Roman"/>
      <w:sz w:val="24"/>
      <w:szCs w:val="20"/>
    </w:rPr>
  </w:style>
  <w:style w:type="paragraph" w:customStyle="1" w:styleId="BuildingBlock">
    <w:name w:val="Building Block"/>
    <w:basedOn w:val="Focus"/>
    <w:next w:val="Normal"/>
    <w:link w:val="BuildingBlockChar"/>
    <w:qFormat/>
    <w:rsid w:val="00735EA7"/>
    <w:pPr>
      <w:numPr>
        <w:numId w:val="5"/>
      </w:numPr>
    </w:pPr>
  </w:style>
  <w:style w:type="character" w:customStyle="1" w:styleId="BuildingBlockChar">
    <w:name w:val="Building Block Char"/>
    <w:basedOn w:val="FocusChar"/>
    <w:link w:val="BuildingBlock"/>
    <w:locked/>
    <w:rsid w:val="00735EA7"/>
    <w:rPr>
      <w:rFonts w:ascii="Tw Cen MT" w:eastAsia="Times New Roman" w:hAnsi="Tw Cen MT" w:cs="Times New Roman"/>
      <w:b/>
      <w:caps/>
      <w:smallCaps w:val="0"/>
      <w:color w:val="2F5496" w:themeColor="accent1" w:themeShade="BF"/>
      <w:sz w:val="28"/>
      <w:szCs w:val="32"/>
    </w:rPr>
  </w:style>
  <w:style w:type="paragraph" w:customStyle="1" w:styleId="40BlockQuote0">
    <w:name w:val="&gt;=40 Block Quote"/>
    <w:basedOn w:val="40BlockQuote"/>
    <w:link w:val="40BlockQuoteChar0"/>
    <w:qFormat/>
    <w:rsid w:val="00735EA7"/>
  </w:style>
  <w:style w:type="character" w:customStyle="1" w:styleId="40BlockQuoteChar0">
    <w:name w:val="&gt;=40 Block Quote Char"/>
    <w:basedOn w:val="40BlockQuoteChar"/>
    <w:link w:val="40BlockQuote0"/>
    <w:locked/>
    <w:rsid w:val="00735EA7"/>
    <w:rPr>
      <w:rFonts w:ascii="Arial Nova" w:eastAsia="Times New Roman" w:hAnsi="Arial Nova" w:cs="Times New Roman"/>
      <w:sz w:val="24"/>
      <w:szCs w:val="20"/>
    </w:rPr>
  </w:style>
  <w:style w:type="paragraph" w:customStyle="1" w:styleId="ReferenceFormat">
    <w:name w:val="Reference Format"/>
    <w:basedOn w:val="NormalIndent"/>
    <w:qFormat/>
    <w:rsid w:val="00735EA7"/>
    <w:pPr>
      <w:spacing w:after="0" w:line="360" w:lineRule="auto"/>
      <w:ind w:hanging="720"/>
      <w:jc w:val="left"/>
    </w:pPr>
    <w:rPr>
      <w:rFonts w:cs="Times New Roman"/>
    </w:rPr>
  </w:style>
  <w:style w:type="paragraph" w:customStyle="1" w:styleId="Abstract">
    <w:name w:val="Abstract"/>
    <w:basedOn w:val="Heading1"/>
    <w:link w:val="AbstractChar"/>
    <w:qFormat/>
    <w:rsid w:val="00735EA7"/>
    <w:pPr>
      <w:keepNext/>
      <w:numPr>
        <w:numId w:val="0"/>
      </w:numPr>
      <w:pBdr>
        <w:bottom w:val="none" w:sz="0" w:space="0" w:color="auto"/>
      </w:pBdr>
      <w:suppressAutoHyphens/>
      <w:spacing w:before="0" w:after="0" w:line="480" w:lineRule="auto"/>
    </w:pPr>
    <w:rPr>
      <w:rFonts w:ascii="Times New Roman" w:eastAsia="Times New Roman" w:hAnsi="Times New Roman"/>
      <w:b/>
      <w:bCs/>
      <w:sz w:val="24"/>
      <w:szCs w:val="20"/>
    </w:rPr>
  </w:style>
  <w:style w:type="character" w:customStyle="1" w:styleId="AbstractChar">
    <w:name w:val="Abstract Char"/>
    <w:link w:val="Abstract"/>
    <w:locked/>
    <w:rsid w:val="00735EA7"/>
    <w:rPr>
      <w:rFonts w:ascii="Times New Roman" w:eastAsia="Times New Roman" w:hAnsi="Times New Roman" w:cs="Times New Roman"/>
      <w:b/>
      <w:bCs/>
      <w:smallCaps/>
      <w:color w:val="0070C0"/>
      <w:sz w:val="24"/>
      <w:szCs w:val="20"/>
    </w:rPr>
  </w:style>
  <w:style w:type="paragraph" w:customStyle="1" w:styleId="TableTitle">
    <w:name w:val="Table Title"/>
    <w:basedOn w:val="Normal"/>
    <w:link w:val="TableTitleChar"/>
    <w:rsid w:val="00735EA7"/>
    <w:pPr>
      <w:spacing w:after="0"/>
      <w:jc w:val="center"/>
    </w:pPr>
    <w:rPr>
      <w:rFonts w:ascii="Times New Roman" w:hAnsi="Times New Roman" w:cs="Times New Roman"/>
      <w:b/>
      <w:bCs/>
      <w:iCs/>
      <w:szCs w:val="21"/>
    </w:rPr>
  </w:style>
  <w:style w:type="character" w:customStyle="1" w:styleId="TableTitleChar">
    <w:name w:val="Table Title Char"/>
    <w:basedOn w:val="DefaultParagraphFont"/>
    <w:link w:val="TableTitle"/>
    <w:locked/>
    <w:rsid w:val="00735EA7"/>
    <w:rPr>
      <w:rFonts w:ascii="Times New Roman" w:eastAsiaTheme="minorEastAsia" w:hAnsi="Times New Roman" w:cs="Times New Roman"/>
      <w:b/>
      <w:bCs/>
      <w:iCs/>
      <w:sz w:val="24"/>
      <w:szCs w:val="21"/>
    </w:rPr>
  </w:style>
  <w:style w:type="table" w:customStyle="1" w:styleId="GridTable4-Accent13">
    <w:name w:val="Grid Table 4 - Accent 13"/>
    <w:basedOn w:val="TableNormal"/>
    <w:uiPriority w:val="49"/>
    <w:rsid w:val="00735EA7"/>
    <w:pPr>
      <w:spacing w:after="0" w:line="240" w:lineRule="auto"/>
      <w:ind w:firstLine="360"/>
    </w:pPr>
    <w:rPr>
      <w:rFonts w:eastAsiaTheme="minorEastAsia" w:cs="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rFonts w:cs="Arial"/>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Arial"/>
        <w:b/>
        <w:bCs/>
      </w:rPr>
      <w:tblPr/>
      <w:tcPr>
        <w:tcBorders>
          <w:top w:val="double" w:sz="4" w:space="0" w:color="4472C4" w:themeColor="accent1"/>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hemeFill="accent1" w:themeFillTint="33"/>
      </w:tcPr>
    </w:tblStylePr>
    <w:tblStylePr w:type="band1Horz">
      <w:rPr>
        <w:rFonts w:cs="Arial"/>
      </w:rPr>
      <w:tblPr/>
      <w:tcPr>
        <w:shd w:val="clear" w:color="auto" w:fill="D9E2F3" w:themeFill="accent1" w:themeFillTint="33"/>
      </w:tcPr>
    </w:tblStylePr>
  </w:style>
  <w:style w:type="table" w:customStyle="1" w:styleId="GridTable4-Accent51">
    <w:name w:val="Grid Table 4 - Accent 51"/>
    <w:basedOn w:val="TableNormal"/>
    <w:uiPriority w:val="49"/>
    <w:rsid w:val="00735EA7"/>
    <w:pPr>
      <w:spacing w:after="0" w:line="240" w:lineRule="auto"/>
    </w:pPr>
    <w:rPr>
      <w:rFonts w:ascii="Verdana Pro" w:eastAsiaTheme="minorEastAsia" w:hAnsi="Verdana Pro" w:cs="Arial"/>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Arial"/>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rFonts w:cs="Arial"/>
        <w:b/>
        <w:bCs/>
      </w:rPr>
      <w:tblPr/>
      <w:tcPr>
        <w:tcBorders>
          <w:top w:val="double" w:sz="4" w:space="0" w:color="5B9BD5" w:themeColor="accent5"/>
        </w:tcBorders>
      </w:tcPr>
    </w:tblStylePr>
    <w:tblStylePr w:type="firstCol">
      <w:rPr>
        <w:rFonts w:cs="Arial"/>
        <w:b/>
        <w:bCs/>
      </w:rPr>
    </w:tblStylePr>
    <w:tblStylePr w:type="lastCol">
      <w:rPr>
        <w:rFonts w:cs="Arial"/>
        <w:b/>
        <w:bCs/>
      </w:rPr>
    </w:tblStylePr>
    <w:tblStylePr w:type="band1Vert">
      <w:rPr>
        <w:rFonts w:cs="Arial"/>
      </w:rPr>
      <w:tblPr/>
      <w:tcPr>
        <w:shd w:val="clear" w:color="auto" w:fill="DEEAF6" w:themeFill="accent5" w:themeFillTint="33"/>
      </w:tcPr>
    </w:tblStylePr>
    <w:tblStylePr w:type="band1Horz">
      <w:rPr>
        <w:rFonts w:cs="Arial"/>
      </w:rPr>
      <w:tblPr/>
      <w:tcPr>
        <w:shd w:val="clear" w:color="auto" w:fill="DEEAF6" w:themeFill="accent5" w:themeFillTint="33"/>
      </w:tcPr>
    </w:tblStylePr>
  </w:style>
  <w:style w:type="paragraph" w:customStyle="1" w:styleId="Exhibit-H1">
    <w:name w:val="Exhibit - H1"/>
    <w:basedOn w:val="Heading1"/>
    <w:next w:val="Normal"/>
    <w:link w:val="Exhibit-H1Char"/>
    <w:qFormat/>
    <w:rsid w:val="00735EA7"/>
    <w:pPr>
      <w:numPr>
        <w:numId w:val="10"/>
      </w:numPr>
      <w:pBdr>
        <w:bottom w:val="none" w:sz="0" w:space="0" w:color="auto"/>
      </w:pBdr>
      <w:tabs>
        <w:tab w:val="clear" w:pos="2088"/>
        <w:tab w:val="clear" w:pos="2160"/>
      </w:tabs>
      <w:spacing w:after="240"/>
      <w:ind w:hanging="1440"/>
    </w:pPr>
  </w:style>
  <w:style w:type="character" w:customStyle="1" w:styleId="Exhibit-H1Char">
    <w:name w:val="Exhibit - H1 Char"/>
    <w:basedOn w:val="MainTitleChar"/>
    <w:link w:val="Exhibit-H1"/>
    <w:locked/>
    <w:rsid w:val="00735EA7"/>
    <w:rPr>
      <w:rFonts w:ascii="Laconic" w:eastAsiaTheme="majorEastAsia" w:hAnsi="Laconic" w:cs="Times New Roman"/>
      <w:b w:val="0"/>
      <w:smallCaps/>
      <w:color w:val="0070C0"/>
      <w:sz w:val="32"/>
      <w:szCs w:val="32"/>
    </w:rPr>
  </w:style>
  <w:style w:type="paragraph" w:customStyle="1" w:styleId="Lesson">
    <w:name w:val="Lesson"/>
    <w:basedOn w:val="Pillar"/>
    <w:next w:val="Normal"/>
    <w:link w:val="LessonChar"/>
    <w:qFormat/>
    <w:rsid w:val="00735EA7"/>
    <w:pPr>
      <w:numPr>
        <w:numId w:val="14"/>
      </w:numPr>
    </w:pPr>
    <w:rPr>
      <w:caps/>
      <w:lang w:val="en-GB"/>
    </w:rPr>
  </w:style>
  <w:style w:type="character" w:customStyle="1" w:styleId="LessonChar">
    <w:name w:val="Lesson Char"/>
    <w:basedOn w:val="PillarChar"/>
    <w:link w:val="Lesson"/>
    <w:locked/>
    <w:rsid w:val="00735EA7"/>
    <w:rPr>
      <w:rFonts w:ascii="Tw Cen MT" w:eastAsia="Times New Roman" w:hAnsi="Tw Cen MT" w:cs="Times New Roman"/>
      <w:b/>
      <w:caps/>
      <w:smallCaps w:val="0"/>
      <w:color w:val="2F5496" w:themeColor="accent1" w:themeShade="BF"/>
      <w:sz w:val="28"/>
      <w:szCs w:val="32"/>
      <w:lang w:val="en-GB"/>
    </w:rPr>
  </w:style>
  <w:style w:type="table" w:customStyle="1" w:styleId="GridTable4-Accent511">
    <w:name w:val="Grid Table 4 - Accent 511"/>
    <w:basedOn w:val="TableNormal"/>
    <w:next w:val="GridTable4-Accent51"/>
    <w:uiPriority w:val="49"/>
    <w:rsid w:val="00735EA7"/>
    <w:pPr>
      <w:spacing w:after="0" w:line="240" w:lineRule="auto"/>
    </w:pPr>
    <w:rPr>
      <w:rFonts w:ascii="Verdana Pro" w:eastAsiaTheme="minorEastAsia" w:hAnsi="Verdana Pro" w:cs="Arial"/>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rFonts w:cs="Arial"/>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rFonts w:cs="Arial"/>
        <w:b/>
        <w:bCs/>
      </w:rPr>
      <w:tblPr/>
      <w:tcPr>
        <w:tcBorders>
          <w:top w:val="double" w:sz="4" w:space="0" w:color="5B9BD5" w:themeColor="accent5"/>
        </w:tcBorders>
      </w:tcPr>
    </w:tblStylePr>
    <w:tblStylePr w:type="firstCol">
      <w:rPr>
        <w:rFonts w:cs="Arial"/>
        <w:b/>
        <w:bCs/>
      </w:rPr>
    </w:tblStylePr>
    <w:tblStylePr w:type="lastCol">
      <w:rPr>
        <w:rFonts w:cs="Arial"/>
        <w:b/>
        <w:bCs/>
      </w:rPr>
    </w:tblStylePr>
    <w:tblStylePr w:type="band1Vert">
      <w:rPr>
        <w:rFonts w:cs="Arial"/>
      </w:rPr>
      <w:tblPr/>
      <w:tcPr>
        <w:shd w:val="clear" w:color="auto" w:fill="DEEAF6" w:themeFill="accent5" w:themeFillTint="33"/>
      </w:tcPr>
    </w:tblStylePr>
    <w:tblStylePr w:type="band1Horz">
      <w:rPr>
        <w:rFonts w:cs="Arial"/>
      </w:rPr>
      <w:tblPr/>
      <w:tcPr>
        <w:shd w:val="clear" w:color="auto" w:fill="DEEAF6" w:themeFill="accent5" w:themeFillTint="33"/>
      </w:tcPr>
    </w:tblStylePr>
  </w:style>
  <w:style w:type="table" w:customStyle="1" w:styleId="TableGrid0">
    <w:name w:val="TableGrid"/>
    <w:rsid w:val="00735EA7"/>
    <w:pPr>
      <w:spacing w:after="0" w:line="240" w:lineRule="auto"/>
    </w:pPr>
    <w:rPr>
      <w:rFonts w:eastAsiaTheme="minorEastAsia" w:cs="Arial"/>
    </w:rPr>
    <w:tblPr>
      <w:tblCellMar>
        <w:top w:w="0" w:type="dxa"/>
        <w:left w:w="0" w:type="dxa"/>
        <w:bottom w:w="0" w:type="dxa"/>
        <w:right w:w="0" w:type="dxa"/>
      </w:tblCellMar>
    </w:tblPr>
  </w:style>
  <w:style w:type="paragraph" w:styleId="Bibliography">
    <w:name w:val="Bibliography"/>
    <w:basedOn w:val="Normal"/>
    <w:next w:val="Normal"/>
    <w:uiPriority w:val="37"/>
    <w:unhideWhenUsed/>
    <w:rsid w:val="00735EA7"/>
    <w:pPr>
      <w:jc w:val="left"/>
    </w:pPr>
  </w:style>
  <w:style w:type="paragraph" w:styleId="EndnoteText">
    <w:name w:val="endnote text"/>
    <w:basedOn w:val="Normal"/>
    <w:link w:val="EndnoteTextChar"/>
    <w:uiPriority w:val="99"/>
    <w:unhideWhenUsed/>
    <w:rsid w:val="00735EA7"/>
    <w:pPr>
      <w:spacing w:after="0"/>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735EA7"/>
    <w:rPr>
      <w:sz w:val="20"/>
      <w:szCs w:val="20"/>
    </w:rPr>
  </w:style>
  <w:style w:type="character" w:styleId="EndnoteReference">
    <w:name w:val="endnote reference"/>
    <w:basedOn w:val="DefaultParagraphFont"/>
    <w:uiPriority w:val="99"/>
    <w:semiHidden/>
    <w:unhideWhenUsed/>
    <w:rsid w:val="00735EA7"/>
    <w:rPr>
      <w:vertAlign w:val="superscript"/>
    </w:rPr>
  </w:style>
  <w:style w:type="paragraph" w:customStyle="1" w:styleId="EndNoteBibliographyTitle">
    <w:name w:val="EndNote Bibliography Title"/>
    <w:basedOn w:val="Normal"/>
    <w:link w:val="EndNoteBibliographyTitleChar"/>
    <w:rsid w:val="00735EA7"/>
    <w:pPr>
      <w:spacing w:after="0"/>
      <w:jc w:val="center"/>
    </w:pPr>
    <w:rPr>
      <w:rFonts w:ascii="Arial Nova Light" w:hAnsi="Arial Nova Light"/>
      <w:noProof/>
      <w:sz w:val="22"/>
    </w:rPr>
  </w:style>
  <w:style w:type="character" w:customStyle="1" w:styleId="EndNoteBibliographyTitleChar">
    <w:name w:val="EndNote Bibliography Title Char"/>
    <w:basedOn w:val="DefaultParagraphFont"/>
    <w:link w:val="EndNoteBibliographyTitle"/>
    <w:rsid w:val="00735EA7"/>
    <w:rPr>
      <w:rFonts w:ascii="Arial Nova Light" w:eastAsiaTheme="minorEastAsia" w:hAnsi="Arial Nova Light" w:cs="Arial"/>
      <w:noProof/>
      <w:szCs w:val="24"/>
    </w:rPr>
  </w:style>
  <w:style w:type="paragraph" w:customStyle="1" w:styleId="EndNoteBibliography">
    <w:name w:val="EndNote Bibliography"/>
    <w:basedOn w:val="Normal"/>
    <w:link w:val="EndNoteBibliographyChar"/>
    <w:rsid w:val="00735EA7"/>
    <w:pPr>
      <w:jc w:val="left"/>
    </w:pPr>
    <w:rPr>
      <w:rFonts w:ascii="Arial Nova Light" w:hAnsi="Arial Nova Light"/>
      <w:noProof/>
      <w:sz w:val="22"/>
    </w:rPr>
  </w:style>
  <w:style w:type="character" w:customStyle="1" w:styleId="EndNoteBibliographyChar">
    <w:name w:val="EndNote Bibliography Char"/>
    <w:basedOn w:val="DefaultParagraphFont"/>
    <w:link w:val="EndNoteBibliography"/>
    <w:rsid w:val="00735EA7"/>
    <w:rPr>
      <w:rFonts w:ascii="Arial Nova Light" w:eastAsiaTheme="minorEastAsia" w:hAnsi="Arial Nova Light" w:cs="Arial"/>
      <w:noProof/>
      <w:szCs w:val="24"/>
    </w:rPr>
  </w:style>
  <w:style w:type="table" w:customStyle="1" w:styleId="TableGrid7">
    <w:name w:val="Table Grid7"/>
    <w:basedOn w:val="TableNormal"/>
    <w:next w:val="TableGrid"/>
    <w:uiPriority w:val="59"/>
    <w:rsid w:val="0073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3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35EA7"/>
    <w:pPr>
      <w:spacing w:after="0" w:line="240" w:lineRule="auto"/>
    </w:pPr>
    <w:rPr>
      <w:rFonts w:ascii="Verdana Pro" w:eastAsiaTheme="minorEastAsia" w:hAnsi="Verdana Pro" w:cs="Times New Roman"/>
      <w:sz w:val="24"/>
      <w:szCs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Bullet">
    <w:name w:val="List Bullet"/>
    <w:basedOn w:val="Normal"/>
    <w:uiPriority w:val="31"/>
    <w:qFormat/>
    <w:rsid w:val="00735EA7"/>
    <w:pPr>
      <w:numPr>
        <w:numId w:val="15"/>
      </w:numPr>
      <w:spacing w:before="160" w:after="320" w:line="360" w:lineRule="auto"/>
      <w:contextualSpacing/>
      <w:jc w:val="left"/>
    </w:pPr>
    <w:rPr>
      <w:rFonts w:asciiTheme="minorHAnsi" w:eastAsiaTheme="minorHAnsi" w:hAnsiTheme="minorHAnsi" w:cstheme="minorBidi"/>
      <w:color w:val="7F7F7F" w:themeColor="text1" w:themeTint="80"/>
      <w:lang w:eastAsia="ja-JP"/>
    </w:rPr>
  </w:style>
  <w:style w:type="paragraph" w:customStyle="1" w:styleId="ExhibitHeading">
    <w:name w:val="Exhibit Heading"/>
    <w:basedOn w:val="Heading2"/>
    <w:link w:val="ExhibitHeadingChar"/>
    <w:qFormat/>
    <w:rsid w:val="00735EA7"/>
    <w:pPr>
      <w:numPr>
        <w:ilvl w:val="0"/>
        <w:numId w:val="11"/>
      </w:numPr>
      <w:tabs>
        <w:tab w:val="left" w:pos="1080"/>
      </w:tabs>
    </w:pPr>
  </w:style>
  <w:style w:type="character" w:customStyle="1" w:styleId="ExhibitHeadingChar">
    <w:name w:val="Exhibit Heading Char"/>
    <w:basedOn w:val="Heading2Char"/>
    <w:link w:val="ExhibitHeading"/>
    <w:rsid w:val="00735EA7"/>
    <w:rPr>
      <w:rFonts w:ascii="Laconic" w:eastAsia="Times New Roman" w:hAnsi="Laconic" w:cs="Times New Roman"/>
      <w:smallCaps/>
      <w:color w:val="2F5496" w:themeColor="accent1" w:themeShade="BF"/>
      <w:sz w:val="32"/>
      <w:szCs w:val="32"/>
    </w:rPr>
  </w:style>
  <w:style w:type="paragraph" w:customStyle="1" w:styleId="ExhibitHeadings">
    <w:name w:val="Exhibit Headings"/>
    <w:basedOn w:val="ExhibitHeading"/>
    <w:next w:val="Normal"/>
    <w:link w:val="ExhibitHeadingsChar"/>
    <w:qFormat/>
    <w:rsid w:val="00735EA7"/>
    <w:pPr>
      <w:numPr>
        <w:numId w:val="0"/>
      </w:numPr>
    </w:pPr>
    <w:rPr>
      <w:rFonts w:eastAsia="Anita  Semi-square"/>
    </w:rPr>
  </w:style>
  <w:style w:type="character" w:customStyle="1" w:styleId="ExhibitHeadingsChar">
    <w:name w:val="Exhibit Headings Char"/>
    <w:basedOn w:val="ExhibitHeadingChar"/>
    <w:link w:val="ExhibitHeadings"/>
    <w:rsid w:val="00735EA7"/>
    <w:rPr>
      <w:rFonts w:ascii="Laconic" w:eastAsia="Anita  Semi-square" w:hAnsi="Laconic" w:cs="Times New Roman"/>
      <w:smallCaps/>
      <w:color w:val="2F5496" w:themeColor="accent1" w:themeShade="BF"/>
      <w:sz w:val="32"/>
      <w:szCs w:val="32"/>
    </w:rPr>
  </w:style>
  <w:style w:type="paragraph" w:customStyle="1" w:styleId="ExhibitHeading4">
    <w:name w:val="Exhibit Heading 4"/>
    <w:basedOn w:val="ExhibitHeadings"/>
    <w:next w:val="Normal"/>
    <w:link w:val="ExhibitHeading4Char"/>
    <w:rsid w:val="00735EA7"/>
    <w:pPr>
      <w:pBdr>
        <w:bottom w:val="none" w:sz="0" w:space="0" w:color="auto"/>
      </w:pBdr>
    </w:pPr>
    <w:rPr>
      <w:sz w:val="28"/>
    </w:rPr>
  </w:style>
  <w:style w:type="character" w:customStyle="1" w:styleId="ExhibitHeading4Char">
    <w:name w:val="Exhibit Heading 4 Char"/>
    <w:basedOn w:val="Heading3Char"/>
    <w:link w:val="ExhibitHeading4"/>
    <w:rsid w:val="00735EA7"/>
    <w:rPr>
      <w:rFonts w:ascii="Laconic" w:eastAsia="Anita  Semi-square" w:hAnsi="Laconic" w:cs="Times New Roman"/>
      <w:smallCaps/>
      <w:color w:val="2F5496" w:themeColor="accent1" w:themeShade="BF"/>
      <w:sz w:val="28"/>
      <w:szCs w:val="32"/>
    </w:rPr>
  </w:style>
  <w:style w:type="table" w:customStyle="1" w:styleId="GridTable4-Accent512">
    <w:name w:val="Grid Table 4 - Accent 512"/>
    <w:basedOn w:val="TableNormal"/>
    <w:uiPriority w:val="49"/>
    <w:rsid w:val="00735EA7"/>
    <w:pPr>
      <w:spacing w:after="0" w:line="240" w:lineRule="auto"/>
    </w:pPr>
    <w:rPr>
      <w:rFonts w:ascii="Verdana Pro" w:eastAsia="Times New Roman" w:hAnsi="Verdana Pro" w:cs="Arial"/>
      <w:sz w:val="24"/>
      <w:szCs w:val="24"/>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rFonts w:cs="Arial"/>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Arial"/>
        <w:b/>
        <w:bCs/>
      </w:rPr>
      <w:tblPr/>
      <w:tcPr>
        <w:tcBorders>
          <w:top w:val="double" w:sz="4" w:space="0" w:color="4BACC6"/>
        </w:tcBorders>
      </w:tcPr>
    </w:tblStylePr>
    <w:tblStylePr w:type="firstCol">
      <w:rPr>
        <w:rFonts w:cs="Arial"/>
        <w:b/>
        <w:bCs/>
      </w:rPr>
    </w:tblStylePr>
    <w:tblStylePr w:type="lastCol">
      <w:rPr>
        <w:rFonts w:cs="Arial"/>
        <w:b/>
        <w:bCs/>
      </w:rPr>
    </w:tblStylePr>
    <w:tblStylePr w:type="band1Vert">
      <w:rPr>
        <w:rFonts w:cs="Arial"/>
      </w:rPr>
      <w:tblPr/>
      <w:tcPr>
        <w:shd w:val="clear" w:color="auto" w:fill="DAEEF3"/>
      </w:tcPr>
    </w:tblStylePr>
    <w:tblStylePr w:type="band1Horz">
      <w:rPr>
        <w:rFonts w:cs="Arial"/>
      </w:rPr>
      <w:tblPr/>
      <w:tcPr>
        <w:shd w:val="clear" w:color="auto" w:fill="DAEEF3"/>
      </w:tcPr>
    </w:tblStylePr>
  </w:style>
  <w:style w:type="paragraph" w:customStyle="1" w:styleId="BulletsinTable">
    <w:name w:val="Bullets in Table"/>
    <w:basedOn w:val="esBullets"/>
    <w:link w:val="BulletsinTableChar"/>
    <w:qFormat/>
    <w:rsid w:val="00735EA7"/>
    <w:pPr>
      <w:spacing w:after="120"/>
      <w:jc w:val="left"/>
    </w:pPr>
  </w:style>
  <w:style w:type="character" w:customStyle="1" w:styleId="BulletsinTableChar">
    <w:name w:val="Bullets in Table Char"/>
    <w:basedOn w:val="esBulletsChar"/>
    <w:link w:val="BulletsinTable"/>
    <w:rsid w:val="00735EA7"/>
    <w:rPr>
      <w:rFonts w:ascii="Arial Nova" w:eastAsiaTheme="minorEastAsia" w:hAnsi="Arial Nova" w:cs="Times New Roman"/>
      <w:bCs/>
      <w:color w:val="000000"/>
      <w:sz w:val="24"/>
      <w:szCs w:val="20"/>
      <w:lang w:eastAsia="fr-FR"/>
    </w:rPr>
  </w:style>
  <w:style w:type="paragraph" w:customStyle="1" w:styleId="ExhibitHeading2">
    <w:name w:val="Exhibit Heading 2"/>
    <w:basedOn w:val="ExhibitHeading"/>
    <w:next w:val="Normal"/>
    <w:link w:val="ExhibitHeading2Char"/>
    <w:qFormat/>
    <w:rsid w:val="00735EA7"/>
    <w:pPr>
      <w:numPr>
        <w:ilvl w:val="1"/>
      </w:numPr>
      <w:tabs>
        <w:tab w:val="clear" w:pos="1080"/>
      </w:tabs>
      <w:spacing w:before="240"/>
      <w:ind w:left="1170" w:hanging="1170"/>
    </w:pPr>
    <w:rPr>
      <w:rFonts w:eastAsia="Anita  Semi-square"/>
    </w:rPr>
  </w:style>
  <w:style w:type="character" w:customStyle="1" w:styleId="ExhibitHeading2Char">
    <w:name w:val="Exhibit Heading 2 Char"/>
    <w:basedOn w:val="ExhibitHeadingChar"/>
    <w:link w:val="ExhibitHeading2"/>
    <w:rsid w:val="00735EA7"/>
    <w:rPr>
      <w:rFonts w:ascii="Laconic" w:eastAsia="Anita  Semi-square" w:hAnsi="Laconic" w:cs="Times New Roman"/>
      <w:smallCaps/>
      <w:color w:val="2F5496" w:themeColor="accent1" w:themeShade="BF"/>
      <w:sz w:val="32"/>
      <w:szCs w:val="32"/>
    </w:rPr>
  </w:style>
  <w:style w:type="paragraph" w:customStyle="1" w:styleId="ExhibitHeading1">
    <w:name w:val="Exhibit Heading 1"/>
    <w:basedOn w:val="ExhibitHeading"/>
    <w:next w:val="Normal"/>
    <w:link w:val="ExhibitHeading1Char"/>
    <w:qFormat/>
    <w:rsid w:val="00735EA7"/>
    <w:pPr>
      <w:ind w:left="1008" w:hanging="1008"/>
    </w:pPr>
  </w:style>
  <w:style w:type="character" w:customStyle="1" w:styleId="ExhibitHeading1Char">
    <w:name w:val="Exhibit Heading 1 Char"/>
    <w:basedOn w:val="ExhibitHeadingChar"/>
    <w:link w:val="ExhibitHeading1"/>
    <w:rsid w:val="00735EA7"/>
    <w:rPr>
      <w:rFonts w:ascii="Laconic" w:eastAsia="Times New Roman" w:hAnsi="Laconic" w:cs="Times New Roman"/>
      <w:smallCaps/>
      <w:color w:val="2F5496" w:themeColor="accent1" w:themeShade="BF"/>
      <w:sz w:val="32"/>
      <w:szCs w:val="32"/>
    </w:rPr>
  </w:style>
  <w:style w:type="paragraph" w:styleId="NormalWeb">
    <w:name w:val="Normal (Web)"/>
    <w:basedOn w:val="Normal"/>
    <w:uiPriority w:val="99"/>
    <w:unhideWhenUsed/>
    <w:rsid w:val="00735EA7"/>
    <w:pPr>
      <w:spacing w:before="100" w:beforeAutospacing="1" w:after="100" w:afterAutospacing="1"/>
      <w:jc w:val="left"/>
    </w:pPr>
    <w:rPr>
      <w:rFonts w:ascii="Times New Roman" w:eastAsia="Times New Roman" w:hAnsi="Times New Roman" w:cs="Times New Roman"/>
    </w:rPr>
  </w:style>
  <w:style w:type="paragraph" w:customStyle="1" w:styleId="ESNormal">
    <w:name w:val="ES_Normal"/>
    <w:basedOn w:val="Normal"/>
    <w:link w:val="ESNormalChar"/>
    <w:qFormat/>
    <w:rsid w:val="00735EA7"/>
    <w:pPr>
      <w:widowControl w:val="0"/>
      <w:spacing w:after="240"/>
    </w:pPr>
    <w:rPr>
      <w:rFonts w:cs="Times New Roman"/>
      <w:bCs/>
      <w:szCs w:val="20"/>
      <w:lang w:eastAsia="fr-FR"/>
    </w:rPr>
  </w:style>
  <w:style w:type="character" w:customStyle="1" w:styleId="ESNormalChar">
    <w:name w:val="ES_Normal Char"/>
    <w:basedOn w:val="DefaultParagraphFont"/>
    <w:link w:val="ESNormal"/>
    <w:locked/>
    <w:rsid w:val="00735EA7"/>
    <w:rPr>
      <w:rFonts w:ascii="Arial Nova" w:eastAsiaTheme="minorEastAsia" w:hAnsi="Arial Nova" w:cs="Times New Roman"/>
      <w:bCs/>
      <w:sz w:val="24"/>
      <w:szCs w:val="20"/>
      <w:lang w:eastAsia="fr-FR"/>
    </w:rPr>
  </w:style>
  <w:style w:type="paragraph" w:customStyle="1" w:styleId="ExhibitHeading3">
    <w:name w:val="Exhibit Heading 3"/>
    <w:basedOn w:val="ExhibitHeading2"/>
    <w:next w:val="Normal"/>
    <w:link w:val="ExhibitHeading3Char"/>
    <w:rsid w:val="00735EA7"/>
    <w:pPr>
      <w:numPr>
        <w:ilvl w:val="2"/>
      </w:numPr>
      <w:pBdr>
        <w:bottom w:val="none" w:sz="0" w:space="0" w:color="auto"/>
      </w:pBdr>
      <w:tabs>
        <w:tab w:val="clear" w:pos="2736"/>
      </w:tabs>
      <w:ind w:hanging="1440"/>
    </w:pPr>
    <w:rPr>
      <w:sz w:val="28"/>
    </w:rPr>
  </w:style>
  <w:style w:type="character" w:customStyle="1" w:styleId="ExhibitHeading3Char">
    <w:name w:val="Exhibit Heading 3 Char"/>
    <w:basedOn w:val="Heading3Char"/>
    <w:link w:val="ExhibitHeading3"/>
    <w:rsid w:val="00735EA7"/>
    <w:rPr>
      <w:rFonts w:ascii="Laconic" w:eastAsia="Anita  Semi-square" w:hAnsi="Laconic" w:cs="Times New Roman"/>
      <w:smallCaps/>
      <w:color w:val="2F5496" w:themeColor="accent1" w:themeShade="BF"/>
      <w:sz w:val="28"/>
      <w:szCs w:val="32"/>
    </w:rPr>
  </w:style>
  <w:style w:type="character" w:customStyle="1" w:styleId="UnresolvedMention1">
    <w:name w:val="Unresolved Mention1"/>
    <w:basedOn w:val="DefaultParagraphFont"/>
    <w:uiPriority w:val="99"/>
    <w:semiHidden/>
    <w:unhideWhenUsed/>
    <w:rsid w:val="00735EA7"/>
    <w:rPr>
      <w:color w:val="605E5C"/>
      <w:shd w:val="clear" w:color="auto" w:fill="E1DFDD"/>
    </w:rPr>
  </w:style>
  <w:style w:type="character" w:styleId="UnresolvedMention">
    <w:name w:val="Unresolved Mention"/>
    <w:basedOn w:val="DefaultParagraphFont"/>
    <w:uiPriority w:val="99"/>
    <w:semiHidden/>
    <w:unhideWhenUsed/>
    <w:rsid w:val="00735EA7"/>
    <w:rPr>
      <w:color w:val="605E5C"/>
      <w:shd w:val="clear" w:color="auto" w:fill="E1DFDD"/>
    </w:rPr>
  </w:style>
  <w:style w:type="table" w:styleId="GridTable1Light-Accent1">
    <w:name w:val="Grid Table 1 Light Accent 1"/>
    <w:basedOn w:val="TableNormal"/>
    <w:uiPriority w:val="46"/>
    <w:rsid w:val="00735EA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aption">
    <w:name w:val="caption"/>
    <w:basedOn w:val="Normal"/>
    <w:next w:val="Normal"/>
    <w:link w:val="CaptionChar"/>
    <w:uiPriority w:val="35"/>
    <w:unhideWhenUsed/>
    <w:qFormat/>
    <w:rsid w:val="00735EA7"/>
    <w:pPr>
      <w:spacing w:after="240"/>
    </w:pPr>
    <w:rPr>
      <w:bCs/>
      <w:sz w:val="18"/>
      <w:szCs w:val="18"/>
    </w:rPr>
  </w:style>
  <w:style w:type="character" w:customStyle="1" w:styleId="CaptionChar">
    <w:name w:val="Caption Char"/>
    <w:basedOn w:val="DefaultParagraphFont"/>
    <w:link w:val="Caption"/>
    <w:uiPriority w:val="35"/>
    <w:locked/>
    <w:rsid w:val="00735EA7"/>
    <w:rPr>
      <w:rFonts w:ascii="Arial Nova" w:eastAsiaTheme="minorEastAsia" w:hAnsi="Arial Nova" w:cs="Arial"/>
      <w:bCs/>
      <w:sz w:val="18"/>
      <w:szCs w:val="18"/>
    </w:rPr>
  </w:style>
  <w:style w:type="character" w:customStyle="1" w:styleId="longtext">
    <w:name w:val="long_text"/>
    <w:basedOn w:val="DefaultParagraphFont"/>
    <w:rsid w:val="00735EA7"/>
    <w:rPr>
      <w:rFonts w:cs="Times New Roman"/>
    </w:rPr>
  </w:style>
  <w:style w:type="paragraph" w:customStyle="1" w:styleId="NormalList02">
    <w:name w:val="NormalList02"/>
    <w:basedOn w:val="NormalList01"/>
    <w:qFormat/>
    <w:rsid w:val="00735EA7"/>
    <w:pPr>
      <w:numPr>
        <w:numId w:val="2"/>
      </w:numPr>
      <w:ind w:left="1152" w:hanging="432"/>
    </w:pPr>
  </w:style>
  <w:style w:type="paragraph" w:customStyle="1" w:styleId="NormalList03">
    <w:name w:val="NormalList03"/>
    <w:basedOn w:val="NormalList02"/>
    <w:qFormat/>
    <w:rsid w:val="00735EA7"/>
    <w:pPr>
      <w:numPr>
        <w:ilvl w:val="0"/>
        <w:numId w:val="0"/>
      </w:numPr>
      <w:ind w:left="1800" w:hanging="360"/>
    </w:pPr>
  </w:style>
  <w:style w:type="paragraph" w:customStyle="1" w:styleId="explanatoryclause">
    <w:name w:val="explanatory_clause"/>
    <w:basedOn w:val="Normal"/>
    <w:rsid w:val="00735EA7"/>
    <w:pPr>
      <w:suppressAutoHyphens/>
      <w:spacing w:after="120"/>
      <w:ind w:left="738" w:right="-14" w:hanging="738"/>
    </w:pPr>
    <w:rPr>
      <w:rFonts w:ascii="Arial" w:hAnsi="Arial" w:cs="Times New Roman"/>
      <w:szCs w:val="20"/>
    </w:rPr>
  </w:style>
  <w:style w:type="paragraph" w:customStyle="1" w:styleId="explanatorynotes">
    <w:name w:val="explanatory_notes"/>
    <w:basedOn w:val="Normal"/>
    <w:rsid w:val="00735EA7"/>
    <w:pPr>
      <w:suppressAutoHyphens/>
      <w:spacing w:after="120" w:line="360" w:lineRule="exact"/>
    </w:pPr>
    <w:rPr>
      <w:rFonts w:ascii="Arial" w:hAnsi="Arial" w:cs="Times New Roman"/>
      <w:szCs w:val="20"/>
    </w:rPr>
  </w:style>
  <w:style w:type="paragraph" w:customStyle="1" w:styleId="diagramtxt">
    <w:name w:val="diagram_txt"/>
    <w:basedOn w:val="Normal"/>
    <w:rsid w:val="00735EA7"/>
    <w:pPr>
      <w:spacing w:after="0"/>
      <w:jc w:val="center"/>
    </w:pPr>
    <w:rPr>
      <w:rFonts w:ascii="Times New Roman" w:hAnsi="Times New Roman" w:cs="Times New Roman"/>
      <w:szCs w:val="20"/>
    </w:rPr>
  </w:style>
  <w:style w:type="paragraph" w:customStyle="1" w:styleId="NormalList1">
    <w:name w:val="NormalList1"/>
    <w:basedOn w:val="Normal"/>
    <w:link w:val="NormalList1Char"/>
    <w:qFormat/>
    <w:rsid w:val="00735EA7"/>
    <w:pPr>
      <w:numPr>
        <w:ilvl w:val="2"/>
        <w:numId w:val="17"/>
      </w:numPr>
      <w:tabs>
        <w:tab w:val="left" w:pos="720"/>
        <w:tab w:val="left" w:pos="3420"/>
        <w:tab w:val="left" w:pos="4590"/>
      </w:tabs>
      <w:spacing w:before="60" w:after="120"/>
    </w:pPr>
    <w:rPr>
      <w:rFonts w:ascii="Times New Roman" w:hAnsi="Times New Roman" w:cs="Times New Roman"/>
    </w:rPr>
  </w:style>
  <w:style w:type="character" w:customStyle="1" w:styleId="NormalList1Char">
    <w:name w:val="NormalList1 Char"/>
    <w:basedOn w:val="DefaultParagraphFont"/>
    <w:link w:val="NormalList1"/>
    <w:locked/>
    <w:rsid w:val="00735EA7"/>
    <w:rPr>
      <w:rFonts w:ascii="Times New Roman" w:eastAsiaTheme="minorEastAsia" w:hAnsi="Times New Roman" w:cs="Times New Roman"/>
      <w:sz w:val="24"/>
      <w:szCs w:val="24"/>
    </w:rPr>
  </w:style>
  <w:style w:type="character" w:customStyle="1" w:styleId="UnresolvedMention2">
    <w:name w:val="Unresolved Mention2"/>
    <w:basedOn w:val="DefaultParagraphFont"/>
    <w:uiPriority w:val="99"/>
    <w:semiHidden/>
    <w:unhideWhenUsed/>
    <w:rsid w:val="00735EA7"/>
    <w:rPr>
      <w:rFonts w:cs="Times New Roman"/>
      <w:color w:val="605E5C"/>
      <w:shd w:val="clear" w:color="auto" w:fill="E1DFDD"/>
    </w:rPr>
  </w:style>
  <w:style w:type="character" w:customStyle="1" w:styleId="notranslate">
    <w:name w:val="notranslate"/>
    <w:basedOn w:val="DefaultParagraphFont"/>
    <w:rsid w:val="00735EA7"/>
    <w:rPr>
      <w:rFonts w:cs="Times New Roman"/>
    </w:rPr>
  </w:style>
  <w:style w:type="character" w:customStyle="1" w:styleId="UnresolvedMention3">
    <w:name w:val="Unresolved Mention3"/>
    <w:basedOn w:val="DefaultParagraphFont"/>
    <w:uiPriority w:val="99"/>
    <w:semiHidden/>
    <w:unhideWhenUsed/>
    <w:rsid w:val="00735EA7"/>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735EA7"/>
    <w:rPr>
      <w:rFonts w:cs="Times New Roman"/>
      <w:color w:val="605E5C"/>
      <w:shd w:val="clear" w:color="auto" w:fill="E1DFDD"/>
    </w:rPr>
  </w:style>
  <w:style w:type="paragraph" w:customStyle="1" w:styleId="table-1">
    <w:name w:val="table-1"/>
    <w:basedOn w:val="Normal"/>
    <w:next w:val="Normal"/>
    <w:rsid w:val="00735EA7"/>
    <w:pPr>
      <w:spacing w:after="0"/>
      <w:jc w:val="left"/>
    </w:pPr>
    <w:rPr>
      <w:rFonts w:ascii="Times New Roman" w:hAnsi="Times New Roman" w:cs="Times New Roman"/>
      <w:sz w:val="20"/>
      <w:szCs w:val="20"/>
    </w:rPr>
  </w:style>
  <w:style w:type="character" w:customStyle="1" w:styleId="UnresolvedMention5">
    <w:name w:val="Unresolved Mention5"/>
    <w:basedOn w:val="DefaultParagraphFont"/>
    <w:uiPriority w:val="99"/>
    <w:semiHidden/>
    <w:unhideWhenUsed/>
    <w:rsid w:val="00735EA7"/>
    <w:rPr>
      <w:rFonts w:cs="Times New Roman"/>
      <w:color w:val="605E5C"/>
      <w:shd w:val="clear" w:color="auto" w:fill="E1DFDD"/>
    </w:rPr>
  </w:style>
  <w:style w:type="character" w:customStyle="1" w:styleId="UnresolvedMention51">
    <w:name w:val="Unresolved Mention51"/>
    <w:basedOn w:val="DefaultParagraphFont"/>
    <w:uiPriority w:val="99"/>
    <w:semiHidden/>
    <w:unhideWhenUsed/>
    <w:rsid w:val="00735EA7"/>
    <w:rPr>
      <w:rFonts w:cs="Times New Roman"/>
      <w:color w:val="605E5C"/>
      <w:shd w:val="clear" w:color="auto" w:fill="E1DFDD"/>
    </w:rPr>
  </w:style>
  <w:style w:type="character" w:customStyle="1" w:styleId="word">
    <w:name w:val="word"/>
    <w:basedOn w:val="DefaultParagraphFont"/>
    <w:rsid w:val="00735EA7"/>
    <w:rPr>
      <w:rFonts w:cs="Times New Roman"/>
    </w:rPr>
  </w:style>
  <w:style w:type="character" w:customStyle="1" w:styleId="UnresolvedMention6">
    <w:name w:val="Unresolved Mention6"/>
    <w:basedOn w:val="DefaultParagraphFont"/>
    <w:uiPriority w:val="99"/>
    <w:semiHidden/>
    <w:unhideWhenUsed/>
    <w:rsid w:val="00735EA7"/>
    <w:rPr>
      <w:rFonts w:cs="Times New Roman"/>
      <w:color w:val="605E5C"/>
      <w:shd w:val="clear" w:color="auto" w:fill="E1DFDD"/>
    </w:rPr>
  </w:style>
  <w:style w:type="character" w:customStyle="1" w:styleId="UnresolvedMention7">
    <w:name w:val="Unresolved Mention7"/>
    <w:basedOn w:val="DefaultParagraphFont"/>
    <w:uiPriority w:val="99"/>
    <w:semiHidden/>
    <w:unhideWhenUsed/>
    <w:rsid w:val="00735EA7"/>
    <w:rPr>
      <w:color w:val="605E5C"/>
      <w:shd w:val="clear" w:color="auto" w:fill="E1DFDD"/>
    </w:rPr>
  </w:style>
  <w:style w:type="character" w:customStyle="1" w:styleId="UnresolvedMention8">
    <w:name w:val="Unresolved Mention8"/>
    <w:basedOn w:val="DefaultParagraphFont"/>
    <w:uiPriority w:val="99"/>
    <w:semiHidden/>
    <w:unhideWhenUsed/>
    <w:rsid w:val="00735EA7"/>
    <w:rPr>
      <w:color w:val="605E5C"/>
      <w:shd w:val="clear" w:color="auto" w:fill="E1DFDD"/>
    </w:rPr>
  </w:style>
  <w:style w:type="character" w:customStyle="1" w:styleId="UnresolvedMention9">
    <w:name w:val="Unresolved Mention9"/>
    <w:basedOn w:val="DefaultParagraphFont"/>
    <w:uiPriority w:val="99"/>
    <w:semiHidden/>
    <w:unhideWhenUsed/>
    <w:rsid w:val="00735EA7"/>
    <w:rPr>
      <w:color w:val="605E5C"/>
      <w:shd w:val="clear" w:color="auto" w:fill="E1DFDD"/>
    </w:rPr>
  </w:style>
  <w:style w:type="character" w:customStyle="1" w:styleId="UnresolvedMention10">
    <w:name w:val="Unresolved Mention10"/>
    <w:basedOn w:val="DefaultParagraphFont"/>
    <w:uiPriority w:val="99"/>
    <w:semiHidden/>
    <w:unhideWhenUsed/>
    <w:rsid w:val="00735EA7"/>
    <w:rPr>
      <w:color w:val="605E5C"/>
      <w:shd w:val="clear" w:color="auto" w:fill="E1DFDD"/>
    </w:rPr>
  </w:style>
  <w:style w:type="paragraph" w:customStyle="1" w:styleId="ExhibitHeadings2">
    <w:name w:val="Exhibit Headings 2"/>
    <w:basedOn w:val="ExhibitHeadings"/>
    <w:next w:val="Normal"/>
    <w:link w:val="ExhibitHeadings2Char"/>
    <w:qFormat/>
    <w:rsid w:val="00735EA7"/>
    <w:pPr>
      <w:pBdr>
        <w:bottom w:val="none" w:sz="0" w:space="0" w:color="auto"/>
      </w:pBdr>
      <w:tabs>
        <w:tab w:val="clear" w:pos="1080"/>
      </w:tabs>
      <w:spacing w:after="200"/>
      <w:ind w:left="1080" w:hanging="1080"/>
      <w:contextualSpacing/>
    </w:pPr>
    <w:rPr>
      <w:rFonts w:ascii="Anita  Semi-square" w:eastAsia="Times New Roman" w:hAnsi="Anita  Semi-square"/>
      <w:b/>
      <w:sz w:val="28"/>
      <w:szCs w:val="28"/>
      <w:lang w:val="en-GB"/>
    </w:rPr>
  </w:style>
  <w:style w:type="character" w:customStyle="1" w:styleId="ExhibitHeadings2Char">
    <w:name w:val="Exhibit Headings 2 Char"/>
    <w:basedOn w:val="Heading3Char"/>
    <w:link w:val="ExhibitHeadings2"/>
    <w:rsid w:val="00735EA7"/>
    <w:rPr>
      <w:rFonts w:ascii="Anita  Semi-square" w:eastAsia="Times New Roman" w:hAnsi="Anita  Semi-square" w:cs="Times New Roman"/>
      <w:b/>
      <w:smallCaps/>
      <w:color w:val="2F5496" w:themeColor="accent1" w:themeShade="BF"/>
      <w:sz w:val="28"/>
      <w:szCs w:val="28"/>
      <w:lang w:val="en-GB"/>
    </w:rPr>
  </w:style>
  <w:style w:type="paragraph" w:customStyle="1" w:styleId="ProgramStage">
    <w:name w:val="Program &amp; Stage"/>
    <w:basedOn w:val="Heading3"/>
    <w:link w:val="ProgramStageChar"/>
    <w:qFormat/>
    <w:rsid w:val="00735EA7"/>
    <w:pPr>
      <w:numPr>
        <w:numId w:val="12"/>
      </w:numPr>
      <w:ind w:left="1620" w:hanging="1620"/>
    </w:pPr>
    <w:rPr>
      <w:rFonts w:ascii="Anita  Semi-square" w:hAnsi="Anita  Semi-square"/>
    </w:rPr>
  </w:style>
  <w:style w:type="character" w:customStyle="1" w:styleId="ProgramStageChar">
    <w:name w:val="Program &amp; Stage Char"/>
    <w:basedOn w:val="Heading3Char"/>
    <w:link w:val="ProgramStage"/>
    <w:rsid w:val="00735EA7"/>
    <w:rPr>
      <w:rFonts w:ascii="Anita  Semi-square" w:eastAsiaTheme="majorEastAsia" w:hAnsi="Anita  Semi-square" w:cs="Times New Roman"/>
      <w:color w:val="2F5496" w:themeColor="accent1" w:themeShade="BF"/>
      <w:sz w:val="28"/>
      <w:szCs w:val="28"/>
    </w:rPr>
  </w:style>
  <w:style w:type="paragraph" w:customStyle="1" w:styleId="ChapterHeading1">
    <w:name w:val="Chapter Heading 1"/>
    <w:basedOn w:val="Chapter"/>
    <w:link w:val="ChapterHeading1Char"/>
    <w:qFormat/>
    <w:rsid w:val="00735EA7"/>
  </w:style>
  <w:style w:type="character" w:customStyle="1" w:styleId="ChapterHeading1Char">
    <w:name w:val="Chapter Heading 1 Char"/>
    <w:basedOn w:val="ChapterChar"/>
    <w:link w:val="ChapterHeading1"/>
    <w:rsid w:val="00735EA7"/>
    <w:rPr>
      <w:rFonts w:ascii="Laconic" w:eastAsiaTheme="majorEastAsia" w:hAnsi="Laconic" w:cs="Times New Roman"/>
      <w:iCs w:val="0"/>
      <w:caps/>
      <w:smallCaps/>
      <w:color w:val="0070C0"/>
      <w:sz w:val="32"/>
      <w:szCs w:val="32"/>
    </w:rPr>
  </w:style>
  <w:style w:type="paragraph" w:customStyle="1" w:styleId="BodyText123">
    <w:name w:val="Body Text 1.2.3"/>
    <w:basedOn w:val="Normal"/>
    <w:link w:val="BodyText123Char"/>
    <w:qFormat/>
    <w:rsid w:val="00735EA7"/>
    <w:pPr>
      <w:ind w:left="990"/>
    </w:pPr>
  </w:style>
  <w:style w:type="character" w:customStyle="1" w:styleId="BodyText123Char">
    <w:name w:val="Body Text 1.2.3 Char"/>
    <w:basedOn w:val="DefaultParagraphFont"/>
    <w:link w:val="BodyText123"/>
    <w:rsid w:val="00735EA7"/>
    <w:rPr>
      <w:rFonts w:ascii="Arial Nova" w:eastAsiaTheme="minorEastAsia" w:hAnsi="Arial Nova" w:cs="Arial"/>
      <w:sz w:val="24"/>
      <w:szCs w:val="24"/>
    </w:rPr>
  </w:style>
  <w:style w:type="paragraph" w:customStyle="1" w:styleId="Foreword">
    <w:name w:val="Foreword"/>
    <w:basedOn w:val="ExhibitHeadings"/>
    <w:next w:val="Normal"/>
    <w:link w:val="ForewordChar"/>
    <w:qFormat/>
    <w:rsid w:val="0044013F"/>
    <w:rPr>
      <w:rFonts w:ascii="Tw Cen MT" w:hAnsi="Tw Cen MT"/>
      <w:b/>
      <w:bCs/>
      <w:sz w:val="40"/>
      <w:szCs w:val="40"/>
    </w:rPr>
  </w:style>
  <w:style w:type="character" w:customStyle="1" w:styleId="ForewordChar">
    <w:name w:val="Foreword Char"/>
    <w:basedOn w:val="MainTitleChar"/>
    <w:link w:val="Foreword"/>
    <w:rsid w:val="0044013F"/>
    <w:rPr>
      <w:rFonts w:ascii="Tw Cen MT" w:eastAsia="Anita  Semi-square" w:hAnsi="Tw Cen MT" w:cs="Times New Roman"/>
      <w:b/>
      <w:bCs/>
      <w:smallCaps/>
      <w:color w:val="2F5496" w:themeColor="accent1" w:themeShade="BF"/>
      <w:sz w:val="40"/>
      <w:szCs w:val="40"/>
    </w:rPr>
  </w:style>
  <w:style w:type="paragraph" w:customStyle="1" w:styleId="ForewordItem">
    <w:name w:val="Foreword Item"/>
    <w:basedOn w:val="MainTitle"/>
    <w:link w:val="ForewordItemChar"/>
    <w:qFormat/>
    <w:rsid w:val="00C23476"/>
    <w:pPr>
      <w:outlineLvl w:val="2"/>
    </w:pPr>
    <w:rPr>
      <w:sz w:val="28"/>
    </w:rPr>
  </w:style>
  <w:style w:type="character" w:customStyle="1" w:styleId="ForewordItemChar">
    <w:name w:val="Foreword Item Char"/>
    <w:basedOn w:val="MainTitleChar"/>
    <w:link w:val="ForewordItem"/>
    <w:rsid w:val="00C23476"/>
    <w:rPr>
      <w:rFonts w:ascii="Tw Cen MT" w:eastAsia="Times New Roman" w:hAnsi="Tw Cen MT" w:cs="Times New Roman"/>
      <w:b/>
      <w:smallCaps w:val="0"/>
      <w:color w:val="2F5496" w:themeColor="accent1" w:themeShade="BF"/>
      <w:sz w:val="28"/>
      <w:szCs w:val="32"/>
    </w:rPr>
  </w:style>
  <w:style w:type="paragraph" w:styleId="Index1">
    <w:name w:val="index 1"/>
    <w:basedOn w:val="Normal"/>
    <w:next w:val="Normal"/>
    <w:autoRedefine/>
    <w:uiPriority w:val="99"/>
    <w:semiHidden/>
    <w:unhideWhenUsed/>
    <w:rsid w:val="00C31CBE"/>
    <w:pPr>
      <w:spacing w:after="0"/>
      <w:ind w:left="240" w:hanging="240"/>
    </w:pPr>
  </w:style>
  <w:style w:type="paragraph" w:styleId="IndexHeading">
    <w:name w:val="index heading"/>
    <w:basedOn w:val="Normal"/>
    <w:next w:val="Index1"/>
    <w:uiPriority w:val="99"/>
    <w:unhideWhenUsed/>
    <w:rsid w:val="00C31CBE"/>
    <w:rPr>
      <w:rFonts w:asciiTheme="majorHAnsi" w:eastAsiaTheme="majorEastAsia" w:hAnsiTheme="majorHAnsi" w:cstheme="majorBidi"/>
      <w:b/>
      <w:bCs/>
    </w:rPr>
  </w:style>
  <w:style w:type="paragraph" w:customStyle="1" w:styleId="QuoteHighlight">
    <w:name w:val="Quote Highlight"/>
    <w:basedOn w:val="Normal"/>
    <w:link w:val="QuoteHighlightChar"/>
    <w:qFormat/>
    <w:rsid w:val="006669E1"/>
    <w:pPr>
      <w:spacing w:before="80" w:after="80"/>
      <w:jc w:val="center"/>
    </w:pPr>
    <w:rPr>
      <w:b/>
      <w:bCs/>
      <w:color w:val="0033CC"/>
      <w:sz w:val="32"/>
      <w:szCs w:val="28"/>
    </w:rPr>
  </w:style>
  <w:style w:type="character" w:customStyle="1" w:styleId="QuoteHighlightChar">
    <w:name w:val="Quote Highlight Char"/>
    <w:basedOn w:val="DefaultParagraphFont"/>
    <w:link w:val="QuoteHighlight"/>
    <w:rsid w:val="006669E1"/>
    <w:rPr>
      <w:rFonts w:ascii="Arial Nova" w:eastAsiaTheme="minorEastAsia" w:hAnsi="Arial Nova" w:cs="Arial"/>
      <w:b/>
      <w:bCs/>
      <w:color w:val="0033CC"/>
      <w:sz w:val="32"/>
      <w:szCs w:val="28"/>
    </w:rPr>
  </w:style>
  <w:style w:type="character" w:customStyle="1" w:styleId="fontstyle01">
    <w:name w:val="fontstyle01"/>
    <w:basedOn w:val="DefaultParagraphFont"/>
    <w:rsid w:val="001C27C5"/>
    <w:rPr>
      <w:rFonts w:ascii="Calibri" w:hAnsi="Calibri" w:cs="Calibri" w:hint="default"/>
      <w:b w:val="0"/>
      <w:bCs w:val="0"/>
      <w:i w:val="0"/>
      <w:iCs w:val="0"/>
      <w:color w:val="000000"/>
      <w:sz w:val="24"/>
      <w:szCs w:val="24"/>
    </w:rPr>
  </w:style>
  <w:style w:type="table" w:customStyle="1" w:styleId="TableDXStrategy">
    <w:name w:val="Table DX Strategy"/>
    <w:basedOn w:val="TableNormal"/>
    <w:uiPriority w:val="99"/>
    <w:rsid w:val="003D1C7B"/>
    <w:pPr>
      <w:spacing w:after="0" w:line="240" w:lineRule="auto"/>
    </w:pPr>
    <w:rPr>
      <w:rFonts w:ascii="Arial Nova" w:hAnsi="Arial Nova"/>
      <w:sz w:val="24"/>
    </w:rPr>
    <w:tblPr>
      <w:tblStyleRow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color w:val="FFFFFF" w:themeColor="background1"/>
      </w:rPr>
      <w:tblPr/>
      <w:tcPr>
        <w:shd w:val="clear" w:color="auto" w:fill="2E74B5" w:themeFill="accent5" w:themeFillShade="BF"/>
      </w:tcPr>
    </w:tblStylePr>
    <w:tblStylePr w:type="band2Horz">
      <w:tblPr/>
      <w:tcPr>
        <w:shd w:val="clear" w:color="auto" w:fill="DEEAF6" w:themeFill="accent5" w:themeFillTint="33"/>
      </w:tcPr>
    </w:tblStylePr>
  </w:style>
  <w:style w:type="paragraph" w:styleId="BlockText">
    <w:name w:val="Block Text"/>
    <w:basedOn w:val="Normal"/>
    <w:uiPriority w:val="99"/>
    <w:unhideWhenUsed/>
    <w:rsid w:val="00DC3B8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uiPriority w:val="99"/>
    <w:unhideWhenUsed/>
    <w:rsid w:val="00DC3B83"/>
    <w:pPr>
      <w:spacing w:after="120" w:line="480" w:lineRule="auto"/>
    </w:pPr>
  </w:style>
  <w:style w:type="character" w:customStyle="1" w:styleId="BodyText2Char">
    <w:name w:val="Body Text 2 Char"/>
    <w:basedOn w:val="DefaultParagraphFont"/>
    <w:link w:val="BodyText2"/>
    <w:uiPriority w:val="99"/>
    <w:rsid w:val="00DC3B83"/>
    <w:rPr>
      <w:rFonts w:ascii="Arial Nova" w:eastAsiaTheme="minorEastAsia" w:hAnsi="Arial Nova" w:cs="Arial"/>
      <w:sz w:val="24"/>
      <w:szCs w:val="24"/>
    </w:rPr>
  </w:style>
  <w:style w:type="table" w:customStyle="1" w:styleId="OMSARTable">
    <w:name w:val="OMSAR Table"/>
    <w:basedOn w:val="TableNormal"/>
    <w:uiPriority w:val="99"/>
    <w:rsid w:val="00735EA7"/>
    <w:pPr>
      <w:spacing w:after="0" w:line="240" w:lineRule="auto"/>
    </w:pPr>
    <w:rPr>
      <w:rFonts w:ascii="Verdana Pro" w:eastAsiaTheme="minorEastAsia" w:hAnsi="Verdana Pro" w:cs="Times New Roman"/>
      <w:sz w:val="24"/>
      <w:szCs w:val="24"/>
    </w:rPr>
    <w:tblPr/>
  </w:style>
  <w:style w:type="paragraph" w:customStyle="1" w:styleId="Forward">
    <w:name w:val="Forward"/>
    <w:basedOn w:val="ExhibitHeadings"/>
    <w:next w:val="Normal"/>
    <w:link w:val="ForwardChar"/>
    <w:qFormat/>
    <w:rsid w:val="00735EA7"/>
    <w:rPr>
      <w:rFonts w:ascii="Tw Cen MT" w:hAnsi="Tw Cen MT"/>
      <w:b/>
      <w:bCs/>
      <w:sz w:val="40"/>
      <w:szCs w:val="40"/>
    </w:rPr>
  </w:style>
  <w:style w:type="paragraph" w:customStyle="1" w:styleId="ForwardItem">
    <w:name w:val="Forward Item"/>
    <w:basedOn w:val="MainTitle"/>
    <w:link w:val="ForwardItemChar"/>
    <w:qFormat/>
    <w:rsid w:val="00735EA7"/>
    <w:pPr>
      <w:outlineLvl w:val="2"/>
    </w:pPr>
    <w:rPr>
      <w:sz w:val="28"/>
    </w:rPr>
  </w:style>
  <w:style w:type="character" w:customStyle="1" w:styleId="ForwardChar">
    <w:name w:val="Forward Char"/>
    <w:basedOn w:val="MainTitleChar"/>
    <w:link w:val="Forward"/>
    <w:rsid w:val="00735EA7"/>
    <w:rPr>
      <w:rFonts w:ascii="Tw Cen MT" w:eastAsia="Anita  Semi-square" w:hAnsi="Tw Cen MT" w:cs="Times New Roman"/>
      <w:b/>
      <w:bCs/>
      <w:smallCaps/>
      <w:color w:val="2F5496" w:themeColor="accent1" w:themeShade="BF"/>
      <w:sz w:val="40"/>
      <w:szCs w:val="40"/>
    </w:rPr>
  </w:style>
  <w:style w:type="character" w:customStyle="1" w:styleId="ForwardItemChar">
    <w:name w:val="Forward Item Char"/>
    <w:basedOn w:val="MainTitleChar"/>
    <w:link w:val="ForwardItem"/>
    <w:rsid w:val="00735EA7"/>
    <w:rPr>
      <w:rFonts w:ascii="Tw Cen MT" w:eastAsia="Times New Roman" w:hAnsi="Tw Cen MT" w:cs="Times New Roman"/>
      <w:b/>
      <w:smallCaps w:val="0"/>
      <w:color w:val="2F5496"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73650">
      <w:bodyDiv w:val="1"/>
      <w:marLeft w:val="0"/>
      <w:marRight w:val="0"/>
      <w:marTop w:val="0"/>
      <w:marBottom w:val="0"/>
      <w:divBdr>
        <w:top w:val="none" w:sz="0" w:space="0" w:color="auto"/>
        <w:left w:val="none" w:sz="0" w:space="0" w:color="auto"/>
        <w:bottom w:val="none" w:sz="0" w:space="0" w:color="auto"/>
        <w:right w:val="none" w:sz="0" w:space="0" w:color="auto"/>
      </w:divBdr>
      <w:divsChild>
        <w:div w:id="92869153">
          <w:marLeft w:val="274"/>
          <w:marRight w:val="0"/>
          <w:marTop w:val="0"/>
          <w:marBottom w:val="0"/>
          <w:divBdr>
            <w:top w:val="none" w:sz="0" w:space="0" w:color="auto"/>
            <w:left w:val="none" w:sz="0" w:space="0" w:color="auto"/>
            <w:bottom w:val="none" w:sz="0" w:space="0" w:color="auto"/>
            <w:right w:val="none" w:sz="0" w:space="0" w:color="auto"/>
          </w:divBdr>
        </w:div>
        <w:div w:id="239557568">
          <w:marLeft w:val="274"/>
          <w:marRight w:val="0"/>
          <w:marTop w:val="0"/>
          <w:marBottom w:val="0"/>
          <w:divBdr>
            <w:top w:val="none" w:sz="0" w:space="0" w:color="auto"/>
            <w:left w:val="none" w:sz="0" w:space="0" w:color="auto"/>
            <w:bottom w:val="none" w:sz="0" w:space="0" w:color="auto"/>
            <w:right w:val="none" w:sz="0" w:space="0" w:color="auto"/>
          </w:divBdr>
        </w:div>
        <w:div w:id="761536604">
          <w:marLeft w:val="994"/>
          <w:marRight w:val="0"/>
          <w:marTop w:val="0"/>
          <w:marBottom w:val="0"/>
          <w:divBdr>
            <w:top w:val="none" w:sz="0" w:space="0" w:color="auto"/>
            <w:left w:val="none" w:sz="0" w:space="0" w:color="auto"/>
            <w:bottom w:val="none" w:sz="0" w:space="0" w:color="auto"/>
            <w:right w:val="none" w:sz="0" w:space="0" w:color="auto"/>
          </w:divBdr>
        </w:div>
        <w:div w:id="838354148">
          <w:marLeft w:val="360"/>
          <w:marRight w:val="0"/>
          <w:marTop w:val="0"/>
          <w:marBottom w:val="0"/>
          <w:divBdr>
            <w:top w:val="none" w:sz="0" w:space="0" w:color="auto"/>
            <w:left w:val="none" w:sz="0" w:space="0" w:color="auto"/>
            <w:bottom w:val="none" w:sz="0" w:space="0" w:color="auto"/>
            <w:right w:val="none" w:sz="0" w:space="0" w:color="auto"/>
          </w:divBdr>
        </w:div>
        <w:div w:id="869412207">
          <w:marLeft w:val="994"/>
          <w:marRight w:val="0"/>
          <w:marTop w:val="0"/>
          <w:marBottom w:val="0"/>
          <w:divBdr>
            <w:top w:val="none" w:sz="0" w:space="0" w:color="auto"/>
            <w:left w:val="none" w:sz="0" w:space="0" w:color="auto"/>
            <w:bottom w:val="none" w:sz="0" w:space="0" w:color="auto"/>
            <w:right w:val="none" w:sz="0" w:space="0" w:color="auto"/>
          </w:divBdr>
        </w:div>
        <w:div w:id="874469941">
          <w:marLeft w:val="994"/>
          <w:marRight w:val="0"/>
          <w:marTop w:val="0"/>
          <w:marBottom w:val="0"/>
          <w:divBdr>
            <w:top w:val="none" w:sz="0" w:space="0" w:color="auto"/>
            <w:left w:val="none" w:sz="0" w:space="0" w:color="auto"/>
            <w:bottom w:val="none" w:sz="0" w:space="0" w:color="auto"/>
            <w:right w:val="none" w:sz="0" w:space="0" w:color="auto"/>
          </w:divBdr>
        </w:div>
        <w:div w:id="1097405962">
          <w:marLeft w:val="274"/>
          <w:marRight w:val="0"/>
          <w:marTop w:val="0"/>
          <w:marBottom w:val="0"/>
          <w:divBdr>
            <w:top w:val="none" w:sz="0" w:space="0" w:color="auto"/>
            <w:left w:val="none" w:sz="0" w:space="0" w:color="auto"/>
            <w:bottom w:val="none" w:sz="0" w:space="0" w:color="auto"/>
            <w:right w:val="none" w:sz="0" w:space="0" w:color="auto"/>
          </w:divBdr>
        </w:div>
        <w:div w:id="1130394126">
          <w:marLeft w:val="274"/>
          <w:marRight w:val="0"/>
          <w:marTop w:val="0"/>
          <w:marBottom w:val="0"/>
          <w:divBdr>
            <w:top w:val="none" w:sz="0" w:space="0" w:color="auto"/>
            <w:left w:val="none" w:sz="0" w:space="0" w:color="auto"/>
            <w:bottom w:val="none" w:sz="0" w:space="0" w:color="auto"/>
            <w:right w:val="none" w:sz="0" w:space="0" w:color="auto"/>
          </w:divBdr>
        </w:div>
        <w:div w:id="1169520934">
          <w:marLeft w:val="994"/>
          <w:marRight w:val="0"/>
          <w:marTop w:val="0"/>
          <w:marBottom w:val="0"/>
          <w:divBdr>
            <w:top w:val="none" w:sz="0" w:space="0" w:color="auto"/>
            <w:left w:val="none" w:sz="0" w:space="0" w:color="auto"/>
            <w:bottom w:val="none" w:sz="0" w:space="0" w:color="auto"/>
            <w:right w:val="none" w:sz="0" w:space="0" w:color="auto"/>
          </w:divBdr>
        </w:div>
        <w:div w:id="2013336651">
          <w:marLeft w:val="274"/>
          <w:marRight w:val="0"/>
          <w:marTop w:val="0"/>
          <w:marBottom w:val="0"/>
          <w:divBdr>
            <w:top w:val="none" w:sz="0" w:space="0" w:color="auto"/>
            <w:left w:val="none" w:sz="0" w:space="0" w:color="auto"/>
            <w:bottom w:val="none" w:sz="0" w:space="0" w:color="auto"/>
            <w:right w:val="none" w:sz="0" w:space="0" w:color="auto"/>
          </w:divBdr>
        </w:div>
        <w:div w:id="2051374649">
          <w:marLeft w:val="274"/>
          <w:marRight w:val="0"/>
          <w:marTop w:val="0"/>
          <w:marBottom w:val="0"/>
          <w:divBdr>
            <w:top w:val="none" w:sz="0" w:space="0" w:color="auto"/>
            <w:left w:val="none" w:sz="0" w:space="0" w:color="auto"/>
            <w:bottom w:val="none" w:sz="0" w:space="0" w:color="auto"/>
            <w:right w:val="none" w:sz="0" w:space="0" w:color="auto"/>
          </w:divBdr>
        </w:div>
      </w:divsChild>
    </w:div>
    <w:div w:id="130756925">
      <w:bodyDiv w:val="1"/>
      <w:marLeft w:val="0"/>
      <w:marRight w:val="0"/>
      <w:marTop w:val="0"/>
      <w:marBottom w:val="0"/>
      <w:divBdr>
        <w:top w:val="none" w:sz="0" w:space="0" w:color="auto"/>
        <w:left w:val="none" w:sz="0" w:space="0" w:color="auto"/>
        <w:bottom w:val="none" w:sz="0" w:space="0" w:color="auto"/>
        <w:right w:val="none" w:sz="0" w:space="0" w:color="auto"/>
      </w:divBdr>
    </w:div>
    <w:div w:id="337461445">
      <w:bodyDiv w:val="1"/>
      <w:marLeft w:val="0"/>
      <w:marRight w:val="0"/>
      <w:marTop w:val="0"/>
      <w:marBottom w:val="0"/>
      <w:divBdr>
        <w:top w:val="none" w:sz="0" w:space="0" w:color="auto"/>
        <w:left w:val="none" w:sz="0" w:space="0" w:color="auto"/>
        <w:bottom w:val="none" w:sz="0" w:space="0" w:color="auto"/>
        <w:right w:val="none" w:sz="0" w:space="0" w:color="auto"/>
      </w:divBdr>
    </w:div>
    <w:div w:id="375395726">
      <w:bodyDiv w:val="1"/>
      <w:marLeft w:val="0"/>
      <w:marRight w:val="0"/>
      <w:marTop w:val="0"/>
      <w:marBottom w:val="0"/>
      <w:divBdr>
        <w:top w:val="none" w:sz="0" w:space="0" w:color="auto"/>
        <w:left w:val="none" w:sz="0" w:space="0" w:color="auto"/>
        <w:bottom w:val="none" w:sz="0" w:space="0" w:color="auto"/>
        <w:right w:val="none" w:sz="0" w:space="0" w:color="auto"/>
      </w:divBdr>
      <w:divsChild>
        <w:div w:id="108597259">
          <w:marLeft w:val="994"/>
          <w:marRight w:val="0"/>
          <w:marTop w:val="0"/>
          <w:marBottom w:val="160"/>
          <w:divBdr>
            <w:top w:val="none" w:sz="0" w:space="0" w:color="auto"/>
            <w:left w:val="none" w:sz="0" w:space="0" w:color="auto"/>
            <w:bottom w:val="none" w:sz="0" w:space="0" w:color="auto"/>
            <w:right w:val="none" w:sz="0" w:space="0" w:color="auto"/>
          </w:divBdr>
        </w:div>
        <w:div w:id="191963843">
          <w:marLeft w:val="994"/>
          <w:marRight w:val="0"/>
          <w:marTop w:val="0"/>
          <w:marBottom w:val="160"/>
          <w:divBdr>
            <w:top w:val="none" w:sz="0" w:space="0" w:color="auto"/>
            <w:left w:val="none" w:sz="0" w:space="0" w:color="auto"/>
            <w:bottom w:val="none" w:sz="0" w:space="0" w:color="auto"/>
            <w:right w:val="none" w:sz="0" w:space="0" w:color="auto"/>
          </w:divBdr>
        </w:div>
        <w:div w:id="361513010">
          <w:marLeft w:val="1526"/>
          <w:marRight w:val="0"/>
          <w:marTop w:val="0"/>
          <w:marBottom w:val="160"/>
          <w:divBdr>
            <w:top w:val="none" w:sz="0" w:space="0" w:color="auto"/>
            <w:left w:val="none" w:sz="0" w:space="0" w:color="auto"/>
            <w:bottom w:val="none" w:sz="0" w:space="0" w:color="auto"/>
            <w:right w:val="none" w:sz="0" w:space="0" w:color="auto"/>
          </w:divBdr>
        </w:div>
        <w:div w:id="809597257">
          <w:marLeft w:val="1526"/>
          <w:marRight w:val="0"/>
          <w:marTop w:val="0"/>
          <w:marBottom w:val="160"/>
          <w:divBdr>
            <w:top w:val="none" w:sz="0" w:space="0" w:color="auto"/>
            <w:left w:val="none" w:sz="0" w:space="0" w:color="auto"/>
            <w:bottom w:val="none" w:sz="0" w:space="0" w:color="auto"/>
            <w:right w:val="none" w:sz="0" w:space="0" w:color="auto"/>
          </w:divBdr>
        </w:div>
        <w:div w:id="1286809779">
          <w:marLeft w:val="1526"/>
          <w:marRight w:val="0"/>
          <w:marTop w:val="0"/>
          <w:marBottom w:val="160"/>
          <w:divBdr>
            <w:top w:val="none" w:sz="0" w:space="0" w:color="auto"/>
            <w:left w:val="none" w:sz="0" w:space="0" w:color="auto"/>
            <w:bottom w:val="none" w:sz="0" w:space="0" w:color="auto"/>
            <w:right w:val="none" w:sz="0" w:space="0" w:color="auto"/>
          </w:divBdr>
        </w:div>
        <w:div w:id="1470782741">
          <w:marLeft w:val="994"/>
          <w:marRight w:val="0"/>
          <w:marTop w:val="0"/>
          <w:marBottom w:val="160"/>
          <w:divBdr>
            <w:top w:val="none" w:sz="0" w:space="0" w:color="auto"/>
            <w:left w:val="none" w:sz="0" w:space="0" w:color="auto"/>
            <w:bottom w:val="none" w:sz="0" w:space="0" w:color="auto"/>
            <w:right w:val="none" w:sz="0" w:space="0" w:color="auto"/>
          </w:divBdr>
        </w:div>
      </w:divsChild>
    </w:div>
    <w:div w:id="389961347">
      <w:bodyDiv w:val="1"/>
      <w:marLeft w:val="0"/>
      <w:marRight w:val="0"/>
      <w:marTop w:val="0"/>
      <w:marBottom w:val="0"/>
      <w:divBdr>
        <w:top w:val="none" w:sz="0" w:space="0" w:color="auto"/>
        <w:left w:val="none" w:sz="0" w:space="0" w:color="auto"/>
        <w:bottom w:val="none" w:sz="0" w:space="0" w:color="auto"/>
        <w:right w:val="none" w:sz="0" w:space="0" w:color="auto"/>
      </w:divBdr>
    </w:div>
    <w:div w:id="405805821">
      <w:bodyDiv w:val="1"/>
      <w:marLeft w:val="0"/>
      <w:marRight w:val="0"/>
      <w:marTop w:val="0"/>
      <w:marBottom w:val="0"/>
      <w:divBdr>
        <w:top w:val="none" w:sz="0" w:space="0" w:color="auto"/>
        <w:left w:val="none" w:sz="0" w:space="0" w:color="auto"/>
        <w:bottom w:val="none" w:sz="0" w:space="0" w:color="auto"/>
        <w:right w:val="none" w:sz="0" w:space="0" w:color="auto"/>
      </w:divBdr>
    </w:div>
    <w:div w:id="418990775">
      <w:bodyDiv w:val="1"/>
      <w:marLeft w:val="0"/>
      <w:marRight w:val="0"/>
      <w:marTop w:val="0"/>
      <w:marBottom w:val="0"/>
      <w:divBdr>
        <w:top w:val="none" w:sz="0" w:space="0" w:color="auto"/>
        <w:left w:val="none" w:sz="0" w:space="0" w:color="auto"/>
        <w:bottom w:val="none" w:sz="0" w:space="0" w:color="auto"/>
        <w:right w:val="none" w:sz="0" w:space="0" w:color="auto"/>
      </w:divBdr>
      <w:divsChild>
        <w:div w:id="36241458">
          <w:marLeft w:val="274"/>
          <w:marRight w:val="0"/>
          <w:marTop w:val="0"/>
          <w:marBottom w:val="0"/>
          <w:divBdr>
            <w:top w:val="none" w:sz="0" w:space="0" w:color="auto"/>
            <w:left w:val="none" w:sz="0" w:space="0" w:color="auto"/>
            <w:bottom w:val="none" w:sz="0" w:space="0" w:color="auto"/>
            <w:right w:val="none" w:sz="0" w:space="0" w:color="auto"/>
          </w:divBdr>
        </w:div>
        <w:div w:id="389039616">
          <w:marLeft w:val="274"/>
          <w:marRight w:val="0"/>
          <w:marTop w:val="0"/>
          <w:marBottom w:val="0"/>
          <w:divBdr>
            <w:top w:val="none" w:sz="0" w:space="0" w:color="auto"/>
            <w:left w:val="none" w:sz="0" w:space="0" w:color="auto"/>
            <w:bottom w:val="none" w:sz="0" w:space="0" w:color="auto"/>
            <w:right w:val="none" w:sz="0" w:space="0" w:color="auto"/>
          </w:divBdr>
        </w:div>
        <w:div w:id="416289660">
          <w:marLeft w:val="274"/>
          <w:marRight w:val="0"/>
          <w:marTop w:val="0"/>
          <w:marBottom w:val="0"/>
          <w:divBdr>
            <w:top w:val="none" w:sz="0" w:space="0" w:color="auto"/>
            <w:left w:val="none" w:sz="0" w:space="0" w:color="auto"/>
            <w:bottom w:val="none" w:sz="0" w:space="0" w:color="auto"/>
            <w:right w:val="none" w:sz="0" w:space="0" w:color="auto"/>
          </w:divBdr>
        </w:div>
        <w:div w:id="434792810">
          <w:marLeft w:val="274"/>
          <w:marRight w:val="0"/>
          <w:marTop w:val="0"/>
          <w:marBottom w:val="0"/>
          <w:divBdr>
            <w:top w:val="none" w:sz="0" w:space="0" w:color="auto"/>
            <w:left w:val="none" w:sz="0" w:space="0" w:color="auto"/>
            <w:bottom w:val="none" w:sz="0" w:space="0" w:color="auto"/>
            <w:right w:val="none" w:sz="0" w:space="0" w:color="auto"/>
          </w:divBdr>
        </w:div>
        <w:div w:id="830222222">
          <w:marLeft w:val="274"/>
          <w:marRight w:val="0"/>
          <w:marTop w:val="0"/>
          <w:marBottom w:val="0"/>
          <w:divBdr>
            <w:top w:val="none" w:sz="0" w:space="0" w:color="auto"/>
            <w:left w:val="none" w:sz="0" w:space="0" w:color="auto"/>
            <w:bottom w:val="none" w:sz="0" w:space="0" w:color="auto"/>
            <w:right w:val="none" w:sz="0" w:space="0" w:color="auto"/>
          </w:divBdr>
        </w:div>
        <w:div w:id="1435782316">
          <w:marLeft w:val="274"/>
          <w:marRight w:val="0"/>
          <w:marTop w:val="0"/>
          <w:marBottom w:val="0"/>
          <w:divBdr>
            <w:top w:val="none" w:sz="0" w:space="0" w:color="auto"/>
            <w:left w:val="none" w:sz="0" w:space="0" w:color="auto"/>
            <w:bottom w:val="none" w:sz="0" w:space="0" w:color="auto"/>
            <w:right w:val="none" w:sz="0" w:space="0" w:color="auto"/>
          </w:divBdr>
        </w:div>
        <w:div w:id="1571505742">
          <w:marLeft w:val="274"/>
          <w:marRight w:val="0"/>
          <w:marTop w:val="0"/>
          <w:marBottom w:val="0"/>
          <w:divBdr>
            <w:top w:val="none" w:sz="0" w:space="0" w:color="auto"/>
            <w:left w:val="none" w:sz="0" w:space="0" w:color="auto"/>
            <w:bottom w:val="none" w:sz="0" w:space="0" w:color="auto"/>
            <w:right w:val="none" w:sz="0" w:space="0" w:color="auto"/>
          </w:divBdr>
        </w:div>
        <w:div w:id="1618752731">
          <w:marLeft w:val="274"/>
          <w:marRight w:val="0"/>
          <w:marTop w:val="0"/>
          <w:marBottom w:val="0"/>
          <w:divBdr>
            <w:top w:val="none" w:sz="0" w:space="0" w:color="auto"/>
            <w:left w:val="none" w:sz="0" w:space="0" w:color="auto"/>
            <w:bottom w:val="none" w:sz="0" w:space="0" w:color="auto"/>
            <w:right w:val="none" w:sz="0" w:space="0" w:color="auto"/>
          </w:divBdr>
        </w:div>
        <w:div w:id="1666130208">
          <w:marLeft w:val="274"/>
          <w:marRight w:val="0"/>
          <w:marTop w:val="0"/>
          <w:marBottom w:val="0"/>
          <w:divBdr>
            <w:top w:val="none" w:sz="0" w:space="0" w:color="auto"/>
            <w:left w:val="none" w:sz="0" w:space="0" w:color="auto"/>
            <w:bottom w:val="none" w:sz="0" w:space="0" w:color="auto"/>
            <w:right w:val="none" w:sz="0" w:space="0" w:color="auto"/>
          </w:divBdr>
        </w:div>
        <w:div w:id="1843473887">
          <w:marLeft w:val="274"/>
          <w:marRight w:val="0"/>
          <w:marTop w:val="0"/>
          <w:marBottom w:val="0"/>
          <w:divBdr>
            <w:top w:val="none" w:sz="0" w:space="0" w:color="auto"/>
            <w:left w:val="none" w:sz="0" w:space="0" w:color="auto"/>
            <w:bottom w:val="none" w:sz="0" w:space="0" w:color="auto"/>
            <w:right w:val="none" w:sz="0" w:space="0" w:color="auto"/>
          </w:divBdr>
        </w:div>
      </w:divsChild>
    </w:div>
    <w:div w:id="430398743">
      <w:bodyDiv w:val="1"/>
      <w:marLeft w:val="0"/>
      <w:marRight w:val="0"/>
      <w:marTop w:val="0"/>
      <w:marBottom w:val="0"/>
      <w:divBdr>
        <w:top w:val="none" w:sz="0" w:space="0" w:color="auto"/>
        <w:left w:val="none" w:sz="0" w:space="0" w:color="auto"/>
        <w:bottom w:val="none" w:sz="0" w:space="0" w:color="auto"/>
        <w:right w:val="none" w:sz="0" w:space="0" w:color="auto"/>
      </w:divBdr>
    </w:div>
    <w:div w:id="500899744">
      <w:bodyDiv w:val="1"/>
      <w:marLeft w:val="0"/>
      <w:marRight w:val="0"/>
      <w:marTop w:val="0"/>
      <w:marBottom w:val="0"/>
      <w:divBdr>
        <w:top w:val="none" w:sz="0" w:space="0" w:color="auto"/>
        <w:left w:val="none" w:sz="0" w:space="0" w:color="auto"/>
        <w:bottom w:val="none" w:sz="0" w:space="0" w:color="auto"/>
        <w:right w:val="none" w:sz="0" w:space="0" w:color="auto"/>
      </w:divBdr>
    </w:div>
    <w:div w:id="612248139">
      <w:bodyDiv w:val="1"/>
      <w:marLeft w:val="0"/>
      <w:marRight w:val="0"/>
      <w:marTop w:val="0"/>
      <w:marBottom w:val="0"/>
      <w:divBdr>
        <w:top w:val="none" w:sz="0" w:space="0" w:color="auto"/>
        <w:left w:val="none" w:sz="0" w:space="0" w:color="auto"/>
        <w:bottom w:val="none" w:sz="0" w:space="0" w:color="auto"/>
        <w:right w:val="none" w:sz="0" w:space="0" w:color="auto"/>
      </w:divBdr>
      <w:divsChild>
        <w:div w:id="547377373">
          <w:marLeft w:val="994"/>
          <w:marRight w:val="0"/>
          <w:marTop w:val="0"/>
          <w:marBottom w:val="160"/>
          <w:divBdr>
            <w:top w:val="none" w:sz="0" w:space="0" w:color="auto"/>
            <w:left w:val="none" w:sz="0" w:space="0" w:color="auto"/>
            <w:bottom w:val="none" w:sz="0" w:space="0" w:color="auto"/>
            <w:right w:val="none" w:sz="0" w:space="0" w:color="auto"/>
          </w:divBdr>
        </w:div>
        <w:div w:id="1495222393">
          <w:marLeft w:val="994"/>
          <w:marRight w:val="0"/>
          <w:marTop w:val="0"/>
          <w:marBottom w:val="160"/>
          <w:divBdr>
            <w:top w:val="none" w:sz="0" w:space="0" w:color="auto"/>
            <w:left w:val="none" w:sz="0" w:space="0" w:color="auto"/>
            <w:bottom w:val="none" w:sz="0" w:space="0" w:color="auto"/>
            <w:right w:val="none" w:sz="0" w:space="0" w:color="auto"/>
          </w:divBdr>
        </w:div>
        <w:div w:id="1949703105">
          <w:marLeft w:val="994"/>
          <w:marRight w:val="0"/>
          <w:marTop w:val="0"/>
          <w:marBottom w:val="160"/>
          <w:divBdr>
            <w:top w:val="none" w:sz="0" w:space="0" w:color="auto"/>
            <w:left w:val="none" w:sz="0" w:space="0" w:color="auto"/>
            <w:bottom w:val="none" w:sz="0" w:space="0" w:color="auto"/>
            <w:right w:val="none" w:sz="0" w:space="0" w:color="auto"/>
          </w:divBdr>
        </w:div>
        <w:div w:id="2053651716">
          <w:marLeft w:val="994"/>
          <w:marRight w:val="0"/>
          <w:marTop w:val="0"/>
          <w:marBottom w:val="160"/>
          <w:divBdr>
            <w:top w:val="none" w:sz="0" w:space="0" w:color="auto"/>
            <w:left w:val="none" w:sz="0" w:space="0" w:color="auto"/>
            <w:bottom w:val="none" w:sz="0" w:space="0" w:color="auto"/>
            <w:right w:val="none" w:sz="0" w:space="0" w:color="auto"/>
          </w:divBdr>
        </w:div>
        <w:div w:id="2107536803">
          <w:marLeft w:val="994"/>
          <w:marRight w:val="0"/>
          <w:marTop w:val="0"/>
          <w:marBottom w:val="160"/>
          <w:divBdr>
            <w:top w:val="none" w:sz="0" w:space="0" w:color="auto"/>
            <w:left w:val="none" w:sz="0" w:space="0" w:color="auto"/>
            <w:bottom w:val="none" w:sz="0" w:space="0" w:color="auto"/>
            <w:right w:val="none" w:sz="0" w:space="0" w:color="auto"/>
          </w:divBdr>
        </w:div>
      </w:divsChild>
    </w:div>
    <w:div w:id="623392723">
      <w:bodyDiv w:val="1"/>
      <w:marLeft w:val="0"/>
      <w:marRight w:val="0"/>
      <w:marTop w:val="0"/>
      <w:marBottom w:val="0"/>
      <w:divBdr>
        <w:top w:val="none" w:sz="0" w:space="0" w:color="auto"/>
        <w:left w:val="none" w:sz="0" w:space="0" w:color="auto"/>
        <w:bottom w:val="none" w:sz="0" w:space="0" w:color="auto"/>
        <w:right w:val="none" w:sz="0" w:space="0" w:color="auto"/>
      </w:divBdr>
    </w:div>
    <w:div w:id="665062236">
      <w:bodyDiv w:val="1"/>
      <w:marLeft w:val="0"/>
      <w:marRight w:val="0"/>
      <w:marTop w:val="0"/>
      <w:marBottom w:val="0"/>
      <w:divBdr>
        <w:top w:val="none" w:sz="0" w:space="0" w:color="auto"/>
        <w:left w:val="none" w:sz="0" w:space="0" w:color="auto"/>
        <w:bottom w:val="none" w:sz="0" w:space="0" w:color="auto"/>
        <w:right w:val="none" w:sz="0" w:space="0" w:color="auto"/>
      </w:divBdr>
    </w:div>
    <w:div w:id="799690537">
      <w:bodyDiv w:val="1"/>
      <w:marLeft w:val="0"/>
      <w:marRight w:val="0"/>
      <w:marTop w:val="0"/>
      <w:marBottom w:val="0"/>
      <w:divBdr>
        <w:top w:val="none" w:sz="0" w:space="0" w:color="auto"/>
        <w:left w:val="none" w:sz="0" w:space="0" w:color="auto"/>
        <w:bottom w:val="none" w:sz="0" w:space="0" w:color="auto"/>
        <w:right w:val="none" w:sz="0" w:space="0" w:color="auto"/>
      </w:divBdr>
    </w:div>
    <w:div w:id="822357449">
      <w:bodyDiv w:val="1"/>
      <w:marLeft w:val="0"/>
      <w:marRight w:val="0"/>
      <w:marTop w:val="0"/>
      <w:marBottom w:val="0"/>
      <w:divBdr>
        <w:top w:val="none" w:sz="0" w:space="0" w:color="auto"/>
        <w:left w:val="none" w:sz="0" w:space="0" w:color="auto"/>
        <w:bottom w:val="none" w:sz="0" w:space="0" w:color="auto"/>
        <w:right w:val="none" w:sz="0" w:space="0" w:color="auto"/>
      </w:divBdr>
      <w:divsChild>
        <w:div w:id="29959026">
          <w:marLeft w:val="274"/>
          <w:marRight w:val="0"/>
          <w:marTop w:val="0"/>
          <w:marBottom w:val="0"/>
          <w:divBdr>
            <w:top w:val="none" w:sz="0" w:space="0" w:color="auto"/>
            <w:left w:val="none" w:sz="0" w:space="0" w:color="auto"/>
            <w:bottom w:val="none" w:sz="0" w:space="0" w:color="auto"/>
            <w:right w:val="none" w:sz="0" w:space="0" w:color="auto"/>
          </w:divBdr>
        </w:div>
        <w:div w:id="807431419">
          <w:marLeft w:val="274"/>
          <w:marRight w:val="0"/>
          <w:marTop w:val="0"/>
          <w:marBottom w:val="0"/>
          <w:divBdr>
            <w:top w:val="none" w:sz="0" w:space="0" w:color="auto"/>
            <w:left w:val="none" w:sz="0" w:space="0" w:color="auto"/>
            <w:bottom w:val="none" w:sz="0" w:space="0" w:color="auto"/>
            <w:right w:val="none" w:sz="0" w:space="0" w:color="auto"/>
          </w:divBdr>
        </w:div>
        <w:div w:id="1198659803">
          <w:marLeft w:val="274"/>
          <w:marRight w:val="0"/>
          <w:marTop w:val="0"/>
          <w:marBottom w:val="0"/>
          <w:divBdr>
            <w:top w:val="none" w:sz="0" w:space="0" w:color="auto"/>
            <w:left w:val="none" w:sz="0" w:space="0" w:color="auto"/>
            <w:bottom w:val="none" w:sz="0" w:space="0" w:color="auto"/>
            <w:right w:val="none" w:sz="0" w:space="0" w:color="auto"/>
          </w:divBdr>
        </w:div>
        <w:div w:id="1269848219">
          <w:marLeft w:val="274"/>
          <w:marRight w:val="0"/>
          <w:marTop w:val="0"/>
          <w:marBottom w:val="0"/>
          <w:divBdr>
            <w:top w:val="none" w:sz="0" w:space="0" w:color="auto"/>
            <w:left w:val="none" w:sz="0" w:space="0" w:color="auto"/>
            <w:bottom w:val="none" w:sz="0" w:space="0" w:color="auto"/>
            <w:right w:val="none" w:sz="0" w:space="0" w:color="auto"/>
          </w:divBdr>
        </w:div>
        <w:div w:id="1361927875">
          <w:marLeft w:val="274"/>
          <w:marRight w:val="0"/>
          <w:marTop w:val="0"/>
          <w:marBottom w:val="0"/>
          <w:divBdr>
            <w:top w:val="none" w:sz="0" w:space="0" w:color="auto"/>
            <w:left w:val="none" w:sz="0" w:space="0" w:color="auto"/>
            <w:bottom w:val="none" w:sz="0" w:space="0" w:color="auto"/>
            <w:right w:val="none" w:sz="0" w:space="0" w:color="auto"/>
          </w:divBdr>
        </w:div>
        <w:div w:id="1901595803">
          <w:marLeft w:val="274"/>
          <w:marRight w:val="0"/>
          <w:marTop w:val="0"/>
          <w:marBottom w:val="0"/>
          <w:divBdr>
            <w:top w:val="none" w:sz="0" w:space="0" w:color="auto"/>
            <w:left w:val="none" w:sz="0" w:space="0" w:color="auto"/>
            <w:bottom w:val="none" w:sz="0" w:space="0" w:color="auto"/>
            <w:right w:val="none" w:sz="0" w:space="0" w:color="auto"/>
          </w:divBdr>
        </w:div>
      </w:divsChild>
    </w:div>
    <w:div w:id="878516181">
      <w:bodyDiv w:val="1"/>
      <w:marLeft w:val="0"/>
      <w:marRight w:val="0"/>
      <w:marTop w:val="0"/>
      <w:marBottom w:val="0"/>
      <w:divBdr>
        <w:top w:val="none" w:sz="0" w:space="0" w:color="auto"/>
        <w:left w:val="none" w:sz="0" w:space="0" w:color="auto"/>
        <w:bottom w:val="none" w:sz="0" w:space="0" w:color="auto"/>
        <w:right w:val="none" w:sz="0" w:space="0" w:color="auto"/>
      </w:divBdr>
    </w:div>
    <w:div w:id="889152985">
      <w:bodyDiv w:val="1"/>
      <w:marLeft w:val="0"/>
      <w:marRight w:val="0"/>
      <w:marTop w:val="0"/>
      <w:marBottom w:val="0"/>
      <w:divBdr>
        <w:top w:val="none" w:sz="0" w:space="0" w:color="auto"/>
        <w:left w:val="none" w:sz="0" w:space="0" w:color="auto"/>
        <w:bottom w:val="none" w:sz="0" w:space="0" w:color="auto"/>
        <w:right w:val="none" w:sz="0" w:space="0" w:color="auto"/>
      </w:divBdr>
    </w:div>
    <w:div w:id="891230771">
      <w:bodyDiv w:val="1"/>
      <w:marLeft w:val="0"/>
      <w:marRight w:val="0"/>
      <w:marTop w:val="0"/>
      <w:marBottom w:val="0"/>
      <w:divBdr>
        <w:top w:val="none" w:sz="0" w:space="0" w:color="auto"/>
        <w:left w:val="none" w:sz="0" w:space="0" w:color="auto"/>
        <w:bottom w:val="none" w:sz="0" w:space="0" w:color="auto"/>
        <w:right w:val="none" w:sz="0" w:space="0" w:color="auto"/>
      </w:divBdr>
      <w:divsChild>
        <w:div w:id="1297100471">
          <w:marLeft w:val="0"/>
          <w:marRight w:val="0"/>
          <w:marTop w:val="240"/>
          <w:marBottom w:val="360"/>
          <w:divBdr>
            <w:top w:val="none" w:sz="0" w:space="0" w:color="auto"/>
            <w:left w:val="none" w:sz="0" w:space="0" w:color="auto"/>
            <w:bottom w:val="none" w:sz="0" w:space="0" w:color="auto"/>
            <w:right w:val="none" w:sz="0" w:space="0" w:color="auto"/>
          </w:divBdr>
        </w:div>
      </w:divsChild>
    </w:div>
    <w:div w:id="1051539667">
      <w:bodyDiv w:val="1"/>
      <w:marLeft w:val="0"/>
      <w:marRight w:val="0"/>
      <w:marTop w:val="0"/>
      <w:marBottom w:val="0"/>
      <w:divBdr>
        <w:top w:val="none" w:sz="0" w:space="0" w:color="auto"/>
        <w:left w:val="none" w:sz="0" w:space="0" w:color="auto"/>
        <w:bottom w:val="none" w:sz="0" w:space="0" w:color="auto"/>
        <w:right w:val="none" w:sz="0" w:space="0" w:color="auto"/>
      </w:divBdr>
    </w:div>
    <w:div w:id="1085882455">
      <w:bodyDiv w:val="1"/>
      <w:marLeft w:val="0"/>
      <w:marRight w:val="0"/>
      <w:marTop w:val="0"/>
      <w:marBottom w:val="0"/>
      <w:divBdr>
        <w:top w:val="none" w:sz="0" w:space="0" w:color="auto"/>
        <w:left w:val="none" w:sz="0" w:space="0" w:color="auto"/>
        <w:bottom w:val="none" w:sz="0" w:space="0" w:color="auto"/>
        <w:right w:val="none" w:sz="0" w:space="0" w:color="auto"/>
      </w:divBdr>
      <w:divsChild>
        <w:div w:id="177890282">
          <w:marLeft w:val="274"/>
          <w:marRight w:val="0"/>
          <w:marTop w:val="0"/>
          <w:marBottom w:val="0"/>
          <w:divBdr>
            <w:top w:val="none" w:sz="0" w:space="0" w:color="auto"/>
            <w:left w:val="none" w:sz="0" w:space="0" w:color="auto"/>
            <w:bottom w:val="none" w:sz="0" w:space="0" w:color="auto"/>
            <w:right w:val="none" w:sz="0" w:space="0" w:color="auto"/>
          </w:divBdr>
        </w:div>
        <w:div w:id="251471161">
          <w:marLeft w:val="274"/>
          <w:marRight w:val="0"/>
          <w:marTop w:val="0"/>
          <w:marBottom w:val="0"/>
          <w:divBdr>
            <w:top w:val="none" w:sz="0" w:space="0" w:color="auto"/>
            <w:left w:val="none" w:sz="0" w:space="0" w:color="auto"/>
            <w:bottom w:val="none" w:sz="0" w:space="0" w:color="auto"/>
            <w:right w:val="none" w:sz="0" w:space="0" w:color="auto"/>
          </w:divBdr>
        </w:div>
        <w:div w:id="374474136">
          <w:marLeft w:val="274"/>
          <w:marRight w:val="0"/>
          <w:marTop w:val="0"/>
          <w:marBottom w:val="0"/>
          <w:divBdr>
            <w:top w:val="none" w:sz="0" w:space="0" w:color="auto"/>
            <w:left w:val="none" w:sz="0" w:space="0" w:color="auto"/>
            <w:bottom w:val="none" w:sz="0" w:space="0" w:color="auto"/>
            <w:right w:val="none" w:sz="0" w:space="0" w:color="auto"/>
          </w:divBdr>
        </w:div>
        <w:div w:id="382220412">
          <w:marLeft w:val="274"/>
          <w:marRight w:val="0"/>
          <w:marTop w:val="0"/>
          <w:marBottom w:val="0"/>
          <w:divBdr>
            <w:top w:val="none" w:sz="0" w:space="0" w:color="auto"/>
            <w:left w:val="none" w:sz="0" w:space="0" w:color="auto"/>
            <w:bottom w:val="none" w:sz="0" w:space="0" w:color="auto"/>
            <w:right w:val="none" w:sz="0" w:space="0" w:color="auto"/>
          </w:divBdr>
        </w:div>
        <w:div w:id="469521157">
          <w:marLeft w:val="274"/>
          <w:marRight w:val="0"/>
          <w:marTop w:val="0"/>
          <w:marBottom w:val="0"/>
          <w:divBdr>
            <w:top w:val="none" w:sz="0" w:space="0" w:color="auto"/>
            <w:left w:val="none" w:sz="0" w:space="0" w:color="auto"/>
            <w:bottom w:val="none" w:sz="0" w:space="0" w:color="auto"/>
            <w:right w:val="none" w:sz="0" w:space="0" w:color="auto"/>
          </w:divBdr>
        </w:div>
        <w:div w:id="687485117">
          <w:marLeft w:val="1627"/>
          <w:marRight w:val="0"/>
          <w:marTop w:val="0"/>
          <w:marBottom w:val="0"/>
          <w:divBdr>
            <w:top w:val="none" w:sz="0" w:space="0" w:color="auto"/>
            <w:left w:val="none" w:sz="0" w:space="0" w:color="auto"/>
            <w:bottom w:val="none" w:sz="0" w:space="0" w:color="auto"/>
            <w:right w:val="none" w:sz="0" w:space="0" w:color="auto"/>
          </w:divBdr>
        </w:div>
        <w:div w:id="698163144">
          <w:marLeft w:val="274"/>
          <w:marRight w:val="0"/>
          <w:marTop w:val="0"/>
          <w:marBottom w:val="0"/>
          <w:divBdr>
            <w:top w:val="none" w:sz="0" w:space="0" w:color="auto"/>
            <w:left w:val="none" w:sz="0" w:space="0" w:color="auto"/>
            <w:bottom w:val="none" w:sz="0" w:space="0" w:color="auto"/>
            <w:right w:val="none" w:sz="0" w:space="0" w:color="auto"/>
          </w:divBdr>
        </w:div>
        <w:div w:id="791217978">
          <w:marLeft w:val="274"/>
          <w:marRight w:val="0"/>
          <w:marTop w:val="0"/>
          <w:marBottom w:val="0"/>
          <w:divBdr>
            <w:top w:val="none" w:sz="0" w:space="0" w:color="auto"/>
            <w:left w:val="none" w:sz="0" w:space="0" w:color="auto"/>
            <w:bottom w:val="none" w:sz="0" w:space="0" w:color="auto"/>
            <w:right w:val="none" w:sz="0" w:space="0" w:color="auto"/>
          </w:divBdr>
        </w:div>
        <w:div w:id="1185443538">
          <w:marLeft w:val="1627"/>
          <w:marRight w:val="0"/>
          <w:marTop w:val="0"/>
          <w:marBottom w:val="0"/>
          <w:divBdr>
            <w:top w:val="none" w:sz="0" w:space="0" w:color="auto"/>
            <w:left w:val="none" w:sz="0" w:space="0" w:color="auto"/>
            <w:bottom w:val="none" w:sz="0" w:space="0" w:color="auto"/>
            <w:right w:val="none" w:sz="0" w:space="0" w:color="auto"/>
          </w:divBdr>
        </w:div>
        <w:div w:id="1339890655">
          <w:marLeft w:val="1627"/>
          <w:marRight w:val="0"/>
          <w:marTop w:val="0"/>
          <w:marBottom w:val="0"/>
          <w:divBdr>
            <w:top w:val="none" w:sz="0" w:space="0" w:color="auto"/>
            <w:left w:val="none" w:sz="0" w:space="0" w:color="auto"/>
            <w:bottom w:val="none" w:sz="0" w:space="0" w:color="auto"/>
            <w:right w:val="none" w:sz="0" w:space="0" w:color="auto"/>
          </w:divBdr>
        </w:div>
        <w:div w:id="1358849437">
          <w:marLeft w:val="907"/>
          <w:marRight w:val="0"/>
          <w:marTop w:val="0"/>
          <w:marBottom w:val="0"/>
          <w:divBdr>
            <w:top w:val="none" w:sz="0" w:space="0" w:color="auto"/>
            <w:left w:val="none" w:sz="0" w:space="0" w:color="auto"/>
            <w:bottom w:val="none" w:sz="0" w:space="0" w:color="auto"/>
            <w:right w:val="none" w:sz="0" w:space="0" w:color="auto"/>
          </w:divBdr>
        </w:div>
        <w:div w:id="1456750737">
          <w:marLeft w:val="274"/>
          <w:marRight w:val="0"/>
          <w:marTop w:val="0"/>
          <w:marBottom w:val="0"/>
          <w:divBdr>
            <w:top w:val="none" w:sz="0" w:space="0" w:color="auto"/>
            <w:left w:val="none" w:sz="0" w:space="0" w:color="auto"/>
            <w:bottom w:val="none" w:sz="0" w:space="0" w:color="auto"/>
            <w:right w:val="none" w:sz="0" w:space="0" w:color="auto"/>
          </w:divBdr>
        </w:div>
        <w:div w:id="1891571933">
          <w:marLeft w:val="274"/>
          <w:marRight w:val="0"/>
          <w:marTop w:val="0"/>
          <w:marBottom w:val="0"/>
          <w:divBdr>
            <w:top w:val="none" w:sz="0" w:space="0" w:color="auto"/>
            <w:left w:val="none" w:sz="0" w:space="0" w:color="auto"/>
            <w:bottom w:val="none" w:sz="0" w:space="0" w:color="auto"/>
            <w:right w:val="none" w:sz="0" w:space="0" w:color="auto"/>
          </w:divBdr>
        </w:div>
        <w:div w:id="1915896315">
          <w:marLeft w:val="274"/>
          <w:marRight w:val="0"/>
          <w:marTop w:val="0"/>
          <w:marBottom w:val="0"/>
          <w:divBdr>
            <w:top w:val="none" w:sz="0" w:space="0" w:color="auto"/>
            <w:left w:val="none" w:sz="0" w:space="0" w:color="auto"/>
            <w:bottom w:val="none" w:sz="0" w:space="0" w:color="auto"/>
            <w:right w:val="none" w:sz="0" w:space="0" w:color="auto"/>
          </w:divBdr>
        </w:div>
        <w:div w:id="2008167340">
          <w:marLeft w:val="907"/>
          <w:marRight w:val="0"/>
          <w:marTop w:val="0"/>
          <w:marBottom w:val="0"/>
          <w:divBdr>
            <w:top w:val="none" w:sz="0" w:space="0" w:color="auto"/>
            <w:left w:val="none" w:sz="0" w:space="0" w:color="auto"/>
            <w:bottom w:val="none" w:sz="0" w:space="0" w:color="auto"/>
            <w:right w:val="none" w:sz="0" w:space="0" w:color="auto"/>
          </w:divBdr>
        </w:div>
        <w:div w:id="2075422023">
          <w:marLeft w:val="907"/>
          <w:marRight w:val="0"/>
          <w:marTop w:val="0"/>
          <w:marBottom w:val="0"/>
          <w:divBdr>
            <w:top w:val="none" w:sz="0" w:space="0" w:color="auto"/>
            <w:left w:val="none" w:sz="0" w:space="0" w:color="auto"/>
            <w:bottom w:val="none" w:sz="0" w:space="0" w:color="auto"/>
            <w:right w:val="none" w:sz="0" w:space="0" w:color="auto"/>
          </w:divBdr>
        </w:div>
      </w:divsChild>
    </w:div>
    <w:div w:id="1246912518">
      <w:bodyDiv w:val="1"/>
      <w:marLeft w:val="0"/>
      <w:marRight w:val="0"/>
      <w:marTop w:val="0"/>
      <w:marBottom w:val="0"/>
      <w:divBdr>
        <w:top w:val="none" w:sz="0" w:space="0" w:color="auto"/>
        <w:left w:val="none" w:sz="0" w:space="0" w:color="auto"/>
        <w:bottom w:val="none" w:sz="0" w:space="0" w:color="auto"/>
        <w:right w:val="none" w:sz="0" w:space="0" w:color="auto"/>
      </w:divBdr>
    </w:div>
    <w:div w:id="1296183978">
      <w:bodyDiv w:val="1"/>
      <w:marLeft w:val="0"/>
      <w:marRight w:val="0"/>
      <w:marTop w:val="0"/>
      <w:marBottom w:val="0"/>
      <w:divBdr>
        <w:top w:val="none" w:sz="0" w:space="0" w:color="auto"/>
        <w:left w:val="none" w:sz="0" w:space="0" w:color="auto"/>
        <w:bottom w:val="none" w:sz="0" w:space="0" w:color="auto"/>
        <w:right w:val="none" w:sz="0" w:space="0" w:color="auto"/>
      </w:divBdr>
    </w:div>
    <w:div w:id="1397893359">
      <w:bodyDiv w:val="1"/>
      <w:marLeft w:val="0"/>
      <w:marRight w:val="0"/>
      <w:marTop w:val="0"/>
      <w:marBottom w:val="0"/>
      <w:divBdr>
        <w:top w:val="none" w:sz="0" w:space="0" w:color="auto"/>
        <w:left w:val="none" w:sz="0" w:space="0" w:color="auto"/>
        <w:bottom w:val="none" w:sz="0" w:space="0" w:color="auto"/>
        <w:right w:val="none" w:sz="0" w:space="0" w:color="auto"/>
      </w:divBdr>
    </w:div>
    <w:div w:id="1689327166">
      <w:bodyDiv w:val="1"/>
      <w:marLeft w:val="0"/>
      <w:marRight w:val="0"/>
      <w:marTop w:val="0"/>
      <w:marBottom w:val="0"/>
      <w:divBdr>
        <w:top w:val="none" w:sz="0" w:space="0" w:color="auto"/>
        <w:left w:val="none" w:sz="0" w:space="0" w:color="auto"/>
        <w:bottom w:val="none" w:sz="0" w:space="0" w:color="auto"/>
        <w:right w:val="none" w:sz="0" w:space="0" w:color="auto"/>
      </w:divBdr>
    </w:div>
    <w:div w:id="1827935865">
      <w:bodyDiv w:val="1"/>
      <w:marLeft w:val="0"/>
      <w:marRight w:val="0"/>
      <w:marTop w:val="0"/>
      <w:marBottom w:val="0"/>
      <w:divBdr>
        <w:top w:val="none" w:sz="0" w:space="0" w:color="auto"/>
        <w:left w:val="none" w:sz="0" w:space="0" w:color="auto"/>
        <w:bottom w:val="none" w:sz="0" w:space="0" w:color="auto"/>
        <w:right w:val="none" w:sz="0" w:space="0" w:color="auto"/>
      </w:divBdr>
    </w:div>
    <w:div w:id="1895966005">
      <w:bodyDiv w:val="1"/>
      <w:marLeft w:val="0"/>
      <w:marRight w:val="0"/>
      <w:marTop w:val="0"/>
      <w:marBottom w:val="0"/>
      <w:divBdr>
        <w:top w:val="none" w:sz="0" w:space="0" w:color="auto"/>
        <w:left w:val="none" w:sz="0" w:space="0" w:color="auto"/>
        <w:bottom w:val="none" w:sz="0" w:space="0" w:color="auto"/>
        <w:right w:val="none" w:sz="0" w:space="0" w:color="auto"/>
      </w:divBdr>
    </w:div>
    <w:div w:id="1956910923">
      <w:bodyDiv w:val="1"/>
      <w:marLeft w:val="0"/>
      <w:marRight w:val="0"/>
      <w:marTop w:val="0"/>
      <w:marBottom w:val="0"/>
      <w:divBdr>
        <w:top w:val="none" w:sz="0" w:space="0" w:color="auto"/>
        <w:left w:val="none" w:sz="0" w:space="0" w:color="auto"/>
        <w:bottom w:val="none" w:sz="0" w:space="0" w:color="auto"/>
        <w:right w:val="none" w:sz="0" w:space="0" w:color="auto"/>
      </w:divBdr>
    </w:div>
    <w:div w:id="2053848524">
      <w:bodyDiv w:val="1"/>
      <w:marLeft w:val="0"/>
      <w:marRight w:val="0"/>
      <w:marTop w:val="0"/>
      <w:marBottom w:val="0"/>
      <w:divBdr>
        <w:top w:val="none" w:sz="0" w:space="0" w:color="auto"/>
        <w:left w:val="none" w:sz="0" w:space="0" w:color="auto"/>
        <w:bottom w:val="none" w:sz="0" w:space="0" w:color="auto"/>
        <w:right w:val="none" w:sz="0" w:space="0" w:color="auto"/>
      </w:divBdr>
    </w:div>
    <w:div w:id="2081754333">
      <w:bodyDiv w:val="1"/>
      <w:marLeft w:val="0"/>
      <w:marRight w:val="0"/>
      <w:marTop w:val="0"/>
      <w:marBottom w:val="0"/>
      <w:divBdr>
        <w:top w:val="none" w:sz="0" w:space="0" w:color="auto"/>
        <w:left w:val="none" w:sz="0" w:space="0" w:color="auto"/>
        <w:bottom w:val="none" w:sz="0" w:space="0" w:color="auto"/>
        <w:right w:val="none" w:sz="0" w:space="0" w:color="auto"/>
      </w:divBdr>
    </w:div>
    <w:div w:id="2104453256">
      <w:bodyDiv w:val="1"/>
      <w:marLeft w:val="0"/>
      <w:marRight w:val="0"/>
      <w:marTop w:val="0"/>
      <w:marBottom w:val="0"/>
      <w:divBdr>
        <w:top w:val="none" w:sz="0" w:space="0" w:color="auto"/>
        <w:left w:val="none" w:sz="0" w:space="0" w:color="auto"/>
        <w:bottom w:val="none" w:sz="0" w:space="0" w:color="auto"/>
        <w:right w:val="none" w:sz="0" w:space="0" w:color="auto"/>
      </w:divBdr>
    </w:div>
    <w:div w:id="212973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xexperts.pro/Assets/Publications/EN-US/Digital-Services-Architecture-Higher-Education-E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xexperts.pro/Assets/Publications/EN-US/DX-KPAs-EN"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4.0/"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s://dxexperts.pro/Assets/Publications/EN-US/Digital-Transformation-Higher-Education-Strategy-Components-EN" TargetMode="External"/><Relationship Id="rId19" Type="http://schemas.openxmlformats.org/officeDocument/2006/relationships/hyperlink" Target="https://dxexperts.pro/Assets/Publications/EN-US/Digital-Transformation-Higher-Education-Strategy-Components-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dxexperts.pro/Assets/Publications/EN-US/DX-Higher-Education-Critical-Foundations-EN" TargetMode="External"/><Relationship Id="rId27" Type="http://schemas.openxmlformats.org/officeDocument/2006/relationships/footer" Target="foot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Companies\DX%20Experts\Digital%20Transformation%20in%20Higher%20Education%20Strategy%20Components%20-%20EN-2022.03.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25DC59E85946D1B633FEB0B54FC0CD"/>
        <w:category>
          <w:name w:val="General"/>
          <w:gallery w:val="placeholder"/>
        </w:category>
        <w:types>
          <w:type w:val="bbPlcHdr"/>
        </w:types>
        <w:behaviors>
          <w:behavior w:val="content"/>
        </w:behaviors>
        <w:guid w:val="{F5D378A3-A85B-4E8A-A35C-848B612AB92E}"/>
      </w:docPartPr>
      <w:docPartBody>
        <w:p w:rsidR="00000000" w:rsidRDefault="00626F71">
          <w:pPr>
            <w:pStyle w:val="C925DC59E85946D1B633FEB0B54FC0CD"/>
          </w:pPr>
          <w:r w:rsidRPr="00B0267A">
            <w:rPr>
              <w:rStyle w:val="PlaceholderText"/>
            </w:rPr>
            <w:t>[Title]</w:t>
          </w:r>
        </w:p>
      </w:docPartBody>
    </w:docPart>
    <w:docPart>
      <w:docPartPr>
        <w:name w:val="E060BCA8BB6E462C9C53F4424A182812"/>
        <w:category>
          <w:name w:val="General"/>
          <w:gallery w:val="placeholder"/>
        </w:category>
        <w:types>
          <w:type w:val="bbPlcHdr"/>
        </w:types>
        <w:behaviors>
          <w:behavior w:val="content"/>
        </w:behaviors>
        <w:guid w:val="{196D6C87-6E31-4CC7-A495-15D0615EDD36}"/>
      </w:docPartPr>
      <w:docPartBody>
        <w:p w:rsidR="00000000" w:rsidRDefault="00626F71">
          <w:pPr>
            <w:pStyle w:val="E060BCA8BB6E462C9C53F4424A182812"/>
          </w:pPr>
          <w:r w:rsidRPr="00573FCA">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Yu Mincho">
    <w:charset w:val="80"/>
    <w:family w:val="roman"/>
    <w:pitch w:val="variable"/>
    <w:sig w:usb0="800002E7" w:usb1="2AC7FCFF" w:usb2="00000012" w:usb3="00000000" w:csb0="0002009F" w:csb1="00000000"/>
  </w:font>
  <w:font w:name="Laconic">
    <w:panose1 w:val="02010303030202020004"/>
    <w:charset w:val="00"/>
    <w:family w:val="modern"/>
    <w:notTrueType/>
    <w:pitch w:val="variable"/>
    <w:sig w:usb0="800000AF" w:usb1="5000205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Pro">
    <w:panose1 w:val="020B0604030504040204"/>
    <w:charset w:val="00"/>
    <w:family w:val="swiss"/>
    <w:pitch w:val="variable"/>
    <w:sig w:usb0="80000287" w:usb1="00000043" w:usb2="00000000" w:usb3="00000000" w:csb0="0000009F" w:csb1="00000000"/>
  </w:font>
  <w:font w:name="Tw Cen MT">
    <w:panose1 w:val="020B0602020104020603"/>
    <w:charset w:val="00"/>
    <w:family w:val="swiss"/>
    <w:pitch w:val="variable"/>
    <w:sig w:usb0="00000007" w:usb1="00000000" w:usb2="00000000" w:usb3="00000000" w:csb0="00000003" w:csb1="00000000"/>
  </w:font>
  <w:font w:name="Times New Roman Bold">
    <w:altName w:val="Times New Roman"/>
    <w:panose1 w:val="02020803070505020304"/>
    <w:charset w:val="00"/>
    <w:family w:val="roman"/>
    <w:pitch w:val="variable"/>
    <w:sig w:usb0="00000003" w:usb1="00000000" w:usb2="00000000" w:usb3="00000000" w:csb0="00000001" w:csb1="00000000"/>
  </w:font>
  <w:font w:name="Arial Nova Light">
    <w:panose1 w:val="020B0304020202020204"/>
    <w:charset w:val="00"/>
    <w:family w:val="swiss"/>
    <w:pitch w:val="variable"/>
    <w:sig w:usb0="2000028F" w:usb1="00000002" w:usb2="00000000" w:usb3="00000000" w:csb0="0000019F" w:csb1="00000000"/>
  </w:font>
  <w:font w:name="Anita  Semi-square">
    <w:panose1 w:val="02000000000000080000"/>
    <w:charset w:val="00"/>
    <w:family w:val="auto"/>
    <w:pitch w:val="variable"/>
    <w:sig w:usb0="A00002AF" w:usb1="500078F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rFonts w:cs="Times New Roman"/>
      <w:color w:val="808080"/>
    </w:rPr>
  </w:style>
  <w:style w:type="paragraph" w:customStyle="1" w:styleId="C925DC59E85946D1B633FEB0B54FC0CD">
    <w:name w:val="C925DC59E85946D1B633FEB0B54FC0CD"/>
  </w:style>
  <w:style w:type="paragraph" w:customStyle="1" w:styleId="E060BCA8BB6E462C9C53F4424A182812">
    <w:name w:val="E060BCA8BB6E462C9C53F4424A1828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4D1AA-D2F1-4338-816B-0CF84773C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Digital Transformation in Higher Education Strategy Components - EN-2022.03.24.dotx</Template>
  <TotalTime>1</TotalTime>
  <Pages>32</Pages>
  <Words>4468</Words>
  <Characters>27300</Characters>
  <Application>Microsoft Office Word</Application>
  <DocSecurity>0</DocSecurity>
  <Lines>665</Lines>
  <Paragraphs>214</Paragraphs>
  <ScaleCrop>false</ScaleCrop>
  <HeadingPairs>
    <vt:vector size="4" baseType="variant">
      <vt:variant>
        <vt:lpstr>Title</vt:lpstr>
      </vt:variant>
      <vt:variant>
        <vt:i4>1</vt:i4>
      </vt:variant>
      <vt:variant>
        <vt:lpstr>Headings</vt:lpstr>
      </vt:variant>
      <vt:variant>
        <vt:i4>79</vt:i4>
      </vt:variant>
    </vt:vector>
  </HeadingPairs>
  <TitlesOfParts>
    <vt:vector size="80" baseType="lpstr">
      <vt:lpstr>Digital Transformation in Higher Education</vt:lpstr>
      <vt:lpstr>    TABLE OF CONTENTS</vt:lpstr>
      <vt:lpstr>    TABLE OF FIGURES</vt:lpstr>
      <vt:lpstr>    TABLE OF TABLES</vt:lpstr>
      <vt:lpstr>    Acronyms and Abbreviations</vt:lpstr>
      <vt:lpstr>    Introduction</vt:lpstr>
      <vt:lpstr>Vision and Objectives</vt:lpstr>
      <vt:lpstr>    Background</vt:lpstr>
      <vt:lpstr>    Vision</vt:lpstr>
      <vt:lpstr>    Strategic Goals (Impact Level)</vt:lpstr>
      <vt:lpstr>        SG1: First Strategic Goal</vt:lpstr>
      <vt:lpstr>        SG2: Second Strategic Goal</vt:lpstr>
      <vt:lpstr>        SG3: Third Strategic Goal</vt:lpstr>
      <vt:lpstr>    Immediate Objectives (Outcome Level)</vt:lpstr>
      <vt:lpstr>        IO1: First Immediate Objective</vt:lpstr>
      <vt:lpstr>        IO2: Second Immediate Objective</vt:lpstr>
      <vt:lpstr>        IO3: Third Immediate Objective</vt:lpstr>
      <vt:lpstr>    Monitoring and Evaluation</vt:lpstr>
      <vt:lpstr>Situational Analysis</vt:lpstr>
      <vt:lpstr>    Global Benchmark Analysis</vt:lpstr>
      <vt:lpstr>        Main Trends</vt:lpstr>
      <vt:lpstr>        Emerging Practices</vt:lpstr>
      <vt:lpstr>        Major Challenges</vt:lpstr>
      <vt:lpstr>        Lessons Learned</vt:lpstr>
      <vt:lpstr>    Country Analysis</vt:lpstr>
      <vt:lpstr>        Demographics</vt:lpstr>
      <vt:lpstr>        Employment</vt:lpstr>
      <vt:lpstr>        National Digital Strategy</vt:lpstr>
      <vt:lpstr>        Digital Government</vt:lpstr>
      <vt:lpstr>        Digital Infrastructure</vt:lpstr>
      <vt:lpstr>    Higher Education Sectoral Analysis</vt:lpstr>
      <vt:lpstr>        Digital Education</vt:lpstr>
      <vt:lpstr>        Legal Landscape: Laws and Regulations</vt:lpstr>
      <vt:lpstr>        Quality Assurance and Accreditation</vt:lpstr>
      <vt:lpstr>        Current Sectoral Projects</vt:lpstr>
      <vt:lpstr>        Planned Sectoral Projects</vt:lpstr>
      <vt:lpstr>    Institutional Analysis (only for HEI level strategies)</vt:lpstr>
      <vt:lpstr>        Digital Education</vt:lpstr>
      <vt:lpstr>        Digital Maturity Assessment Survey</vt:lpstr>
      <vt:lpstr>        Digital Readiness Survey</vt:lpstr>
      <vt:lpstr>        Digital Competency Framework</vt:lpstr>
      <vt:lpstr>        Digital Skills</vt:lpstr>
      <vt:lpstr>        Current Projects</vt:lpstr>
      <vt:lpstr>        Planned Projects</vt:lpstr>
      <vt:lpstr>Governance</vt:lpstr>
      <vt:lpstr>    Governance Model</vt:lpstr>
      <vt:lpstr>    Governance Structure</vt:lpstr>
      <vt:lpstr>        Digital Transformation Steering Committee (DTSC)</vt:lpstr>
      <vt:lpstr>        Board of Trustees / Advisory Board (BoT / AB)</vt:lpstr>
      <vt:lpstr>        Program Management Office (PMO)</vt:lpstr>
      <vt:lpstr>        Digital Transformation Unit (DTU)</vt:lpstr>
      <vt:lpstr>        Implementation Teams</vt:lpstr>
      <vt:lpstr>    Monitoring and Reporting</vt:lpstr>
      <vt:lpstr>    Open Data</vt:lpstr>
      <vt:lpstr>Foundations</vt:lpstr>
      <vt:lpstr>    Information Security Management System</vt:lpstr>
      <vt:lpstr>        Cybersecurity</vt:lpstr>
      <vt:lpstr>        Data Protection and Privacy</vt:lpstr>
      <vt:lpstr>    Information Security Risk Management</vt:lpstr>
      <vt:lpstr>    Business Continuity Management System</vt:lpstr>
      <vt:lpstr>        Continuity of Operations</vt:lpstr>
      <vt:lpstr>        Resilience and Disaster Recovery</vt:lpstr>
      <vt:lpstr>Pillars</vt:lpstr>
      <vt:lpstr>    Culture</vt:lpstr>
      <vt:lpstr>    Human Capital</vt:lpstr>
      <vt:lpstr>    Processes</vt:lpstr>
      <vt:lpstr>    Innovation</vt:lpstr>
      <vt:lpstr>    Building Blocks</vt:lpstr>
      <vt:lpstr>Implementation Plan</vt:lpstr>
      <vt:lpstr>    Sectoral Level Transformation</vt:lpstr>
      <vt:lpstr>        Priority 1: xxxxxx</vt:lpstr>
      <vt:lpstr>        Priority 2: xxxxxx</vt:lpstr>
      <vt:lpstr>        Priority 3: xxxxxx</vt:lpstr>
      <vt:lpstr>        Priority N: xxxxxx</vt:lpstr>
      <vt:lpstr>    Institutional Level Transformation</vt:lpstr>
      <vt:lpstr>        Priority 1: xxxxxx</vt:lpstr>
      <vt:lpstr>        Priority 2: xxxxxx</vt:lpstr>
      <vt:lpstr>        Priority 3: xxxxxx</vt:lpstr>
      <vt:lpstr>        Priority N: xxxxxx</vt:lpstr>
      <vt:lpstr>    REFERENCES</vt:lpstr>
    </vt:vector>
  </TitlesOfParts>
  <Company>Strategy Components</Company>
  <LinksUpToDate>false</LinksUpToDate>
  <CharactersWithSpaces>31554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Transformation in Higher Education</dc:title>
  <dc:subject>Digital Transformation in Higher Education Strategy Components</dc:subject>
  <dc:creator>Dr. Joe Hage</dc:creator>
  <cp:keywords/>
  <dc:description/>
  <cp:lastModifiedBy>Dr. Joe Hage</cp:lastModifiedBy>
  <cp:revision>1</cp:revision>
  <cp:lastPrinted>2021-12-28T09:46:00Z</cp:lastPrinted>
  <dcterms:created xsi:type="dcterms:W3CDTF">2022-03-24T13:03:00Z</dcterms:created>
  <dcterms:modified xsi:type="dcterms:W3CDTF">2022-03-24T13:04:00Z</dcterms:modified>
</cp:coreProperties>
</file>